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7777777" w:rsidR="000431B5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26C93508" w14:textId="6AC6F048" w:rsidR="003F0C7A" w:rsidRPr="00167659" w:rsidRDefault="003F0C7A" w:rsidP="003F0C7A">
      <w:pPr>
        <w:spacing w:after="279"/>
        <w:ind w:left="360" w:right="24"/>
        <w:contextualSpacing/>
        <w:jc w:val="center"/>
        <w:rPr>
          <w:b/>
          <w:bCs/>
        </w:rPr>
      </w:pPr>
      <w:r w:rsidRPr="00167659">
        <w:rPr>
          <w:b/>
          <w:bCs/>
        </w:rPr>
        <w:t>„</w:t>
      </w:r>
      <w:r w:rsidR="00167659" w:rsidRPr="00167659">
        <w:rPr>
          <w:b/>
          <w:bCs/>
        </w:rPr>
        <w:t>Wyroby medyczne dla Pracowni Kardiologii Inwazyjnej</w:t>
      </w:r>
      <w:r w:rsidRPr="00167659">
        <w:rPr>
          <w:b/>
          <w:bCs/>
        </w:rPr>
        <w:t xml:space="preserve">” </w:t>
      </w:r>
    </w:p>
    <w:p w14:paraId="100440DC" w14:textId="3FB5F1D3" w:rsidR="003F0C7A" w:rsidRPr="00167659" w:rsidRDefault="003F0C7A" w:rsidP="003F0C7A">
      <w:pPr>
        <w:spacing w:after="279"/>
        <w:ind w:left="360" w:right="24"/>
        <w:contextualSpacing/>
        <w:jc w:val="center"/>
      </w:pPr>
      <w:r w:rsidRPr="00167659">
        <w:rPr>
          <w:b/>
          <w:bCs/>
        </w:rPr>
        <w:t>sprawa nr SZW/DZP/</w:t>
      </w:r>
      <w:r w:rsidR="00DC0C86" w:rsidRPr="00167659">
        <w:rPr>
          <w:b/>
          <w:bCs/>
        </w:rPr>
        <w:t>3</w:t>
      </w:r>
      <w:r w:rsidR="00167659" w:rsidRPr="00167659">
        <w:rPr>
          <w:b/>
          <w:bCs/>
        </w:rPr>
        <w:t>6</w:t>
      </w:r>
      <w:r w:rsidRPr="00167659">
        <w:rPr>
          <w:b/>
          <w:bCs/>
        </w:rPr>
        <w:t>/</w:t>
      </w:r>
      <w:r w:rsidR="00FE5DAC" w:rsidRPr="00167659">
        <w:rPr>
          <w:b/>
          <w:bCs/>
        </w:rPr>
        <w:t>2025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77777777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4B06F3B2" w14:textId="77777777" w:rsidR="00167659" w:rsidRPr="00281DC6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1: </w:t>
      </w:r>
    </w:p>
    <w:p w14:paraId="66024868" w14:textId="13D2B3D6" w:rsid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1E79E39F" w14:textId="41937682" w:rsidR="00A7458F" w:rsidRPr="00173A3B" w:rsidRDefault="00A7458F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00A0A051" w14:textId="777777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2D32F16F" w14:textId="777777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1664F709" w14:textId="07D8CD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3A65CCBB" w14:textId="777777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Termin wykonania umowy: 12 miesięcy od daty zawarcia umowy</w:t>
      </w:r>
    </w:p>
    <w:p w14:paraId="6E6BE375" w14:textId="777777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3C01E69B" w14:textId="4E3234C8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73A3B">
        <w:rPr>
          <w:bCs/>
          <w:sz w:val="22"/>
          <w:szCs w:val="22"/>
        </w:rPr>
        <w:t xml:space="preserve">Realizacja dostaw: </w:t>
      </w:r>
      <w:bookmarkStart w:id="3" w:name="_Hlk140644348"/>
      <w:r w:rsidRPr="00173A3B">
        <w:rPr>
          <w:bCs/>
          <w:sz w:val="22"/>
          <w:szCs w:val="22"/>
        </w:rPr>
        <w:t xml:space="preserve">w ciągu </w:t>
      </w:r>
      <w:r>
        <w:rPr>
          <w:bCs/>
          <w:sz w:val="22"/>
          <w:szCs w:val="22"/>
        </w:rPr>
        <w:t xml:space="preserve">72 </w:t>
      </w:r>
      <w:r w:rsidRPr="00173A3B">
        <w:rPr>
          <w:bCs/>
          <w:sz w:val="22"/>
          <w:szCs w:val="22"/>
        </w:rPr>
        <w:t xml:space="preserve">h roboczych od momentu złożenia pisemnego zamówienia drogą elektroniczną </w:t>
      </w:r>
    </w:p>
    <w:bookmarkEnd w:id="3"/>
    <w:bookmarkEnd w:id="2"/>
    <w:p w14:paraId="6368159C" w14:textId="77777777" w:rsidR="00167659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77FE71E" w14:textId="6AC2585C" w:rsidR="00167659" w:rsidRPr="00281DC6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</w:p>
    <w:p w14:paraId="10D250EE" w14:textId="77777777" w:rsidR="00167659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0DD2DAC6" w14:textId="77777777" w:rsidR="00A7458F" w:rsidRPr="00A7458F" w:rsidRDefault="00A7458F" w:rsidP="00A7458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6F776491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525A1206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64725A0D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11F597D1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Termin wykonania umowy: 12 miesięcy od daty zawarcia umowy</w:t>
      </w:r>
    </w:p>
    <w:p w14:paraId="15CDE068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1626A118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73A3B">
        <w:rPr>
          <w:bCs/>
          <w:sz w:val="22"/>
          <w:szCs w:val="22"/>
        </w:rPr>
        <w:t xml:space="preserve">Realizacja dostaw: w ciągu </w:t>
      </w:r>
      <w:r>
        <w:rPr>
          <w:bCs/>
          <w:sz w:val="22"/>
          <w:szCs w:val="22"/>
        </w:rPr>
        <w:t xml:space="preserve">72 </w:t>
      </w:r>
      <w:r w:rsidRPr="00173A3B">
        <w:rPr>
          <w:bCs/>
          <w:sz w:val="22"/>
          <w:szCs w:val="22"/>
        </w:rPr>
        <w:t xml:space="preserve">h roboczych od momentu złożenia pisemnego zamówienia drogą elektroniczną </w:t>
      </w:r>
    </w:p>
    <w:p w14:paraId="5DB2BCF0" w14:textId="77777777" w:rsidR="00167659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CC4A24E" w14:textId="06A373B1" w:rsidR="00167659" w:rsidRPr="00281DC6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</w:p>
    <w:p w14:paraId="5E935EDA" w14:textId="77777777" w:rsidR="00167659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7C5EBF45" w14:textId="77777777" w:rsidR="00A7458F" w:rsidRPr="00A7458F" w:rsidRDefault="00A7458F" w:rsidP="00A7458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56AACD33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718F0EF7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183E1A16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217B7751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Termin wykonania umowy: 12 miesięcy od daty zawarcia umowy</w:t>
      </w:r>
    </w:p>
    <w:p w14:paraId="189D102E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5C827F90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73A3B">
        <w:rPr>
          <w:bCs/>
          <w:sz w:val="22"/>
          <w:szCs w:val="22"/>
        </w:rPr>
        <w:t xml:space="preserve">Realizacja dostaw: w ciągu </w:t>
      </w:r>
      <w:r>
        <w:rPr>
          <w:bCs/>
          <w:sz w:val="22"/>
          <w:szCs w:val="22"/>
        </w:rPr>
        <w:t xml:space="preserve">72 </w:t>
      </w:r>
      <w:r w:rsidRPr="00173A3B">
        <w:rPr>
          <w:bCs/>
          <w:sz w:val="22"/>
          <w:szCs w:val="22"/>
        </w:rPr>
        <w:t xml:space="preserve">h roboczych od momentu złożenia pisemnego zamówienia drogą elektroniczną </w:t>
      </w:r>
    </w:p>
    <w:p w14:paraId="78C6935A" w14:textId="77777777" w:rsidR="00167659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564A2C3" w14:textId="7C566F81" w:rsidR="00167659" w:rsidRPr="00281DC6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</w:p>
    <w:p w14:paraId="50C4D873" w14:textId="77777777" w:rsidR="00167659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34EC0DDA" w14:textId="77777777" w:rsidR="00A7458F" w:rsidRPr="00A7458F" w:rsidRDefault="00A7458F" w:rsidP="00A7458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2AB083CD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50BD2903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03DB3441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0B706521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Termin wykonania umowy: 12 miesięcy od daty zawarcia umowy</w:t>
      </w:r>
    </w:p>
    <w:p w14:paraId="71E44959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5DDEDB88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73A3B">
        <w:rPr>
          <w:bCs/>
          <w:sz w:val="22"/>
          <w:szCs w:val="22"/>
        </w:rPr>
        <w:t xml:space="preserve">Realizacja dostaw: w ciągu </w:t>
      </w:r>
      <w:r>
        <w:rPr>
          <w:bCs/>
          <w:sz w:val="22"/>
          <w:szCs w:val="22"/>
        </w:rPr>
        <w:t xml:space="preserve">72 </w:t>
      </w:r>
      <w:r w:rsidRPr="00173A3B">
        <w:rPr>
          <w:bCs/>
          <w:sz w:val="22"/>
          <w:szCs w:val="22"/>
        </w:rPr>
        <w:t xml:space="preserve">h roboczych od momentu złożenia pisemnego zamówienia drogą elektroniczną </w:t>
      </w:r>
    </w:p>
    <w:p w14:paraId="02C96B1A" w14:textId="77777777" w:rsidR="00167659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998E884" w14:textId="1CDAADB8" w:rsidR="00167659" w:rsidRPr="00281DC6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</w:p>
    <w:p w14:paraId="0A1CF051" w14:textId="77777777" w:rsidR="00167659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15B4DF3B" w14:textId="77777777" w:rsidR="00A7458F" w:rsidRPr="00A7458F" w:rsidRDefault="00A7458F" w:rsidP="00A7458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133BF72B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7E85F8BF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74A4A634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6B890B9A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lastRenderedPageBreak/>
        <w:t>Termin wykonania umowy: 12 miesięcy od daty zawarcia umowy</w:t>
      </w:r>
    </w:p>
    <w:p w14:paraId="038F16C0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23686459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73A3B">
        <w:rPr>
          <w:bCs/>
          <w:sz w:val="22"/>
          <w:szCs w:val="22"/>
        </w:rPr>
        <w:t xml:space="preserve">Realizacja dostaw: w ciągu </w:t>
      </w:r>
      <w:r>
        <w:rPr>
          <w:bCs/>
          <w:sz w:val="22"/>
          <w:szCs w:val="22"/>
        </w:rPr>
        <w:t xml:space="preserve">72 </w:t>
      </w:r>
      <w:r w:rsidRPr="00173A3B">
        <w:rPr>
          <w:bCs/>
          <w:sz w:val="22"/>
          <w:szCs w:val="22"/>
        </w:rPr>
        <w:t xml:space="preserve">h roboczych od momentu złożenia pisemnego zamówienia drogą elektroniczną </w:t>
      </w:r>
    </w:p>
    <w:p w14:paraId="1F0A882E" w14:textId="77777777" w:rsidR="00167659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76DE5E54" w14:textId="78E0627D" w:rsidR="00167659" w:rsidRPr="00281DC6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</w:p>
    <w:p w14:paraId="4BD5BEF7" w14:textId="77777777" w:rsidR="00167659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2DB813F6" w14:textId="77777777" w:rsidR="00A7458F" w:rsidRPr="00A7458F" w:rsidRDefault="00A7458F" w:rsidP="00A7458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620BECB6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7E84D9EE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49A97B2B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05E6F645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Termin wykonania umowy: 12 miesięcy od daty zawarcia umowy</w:t>
      </w:r>
    </w:p>
    <w:p w14:paraId="088259C9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0BBB27A6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73A3B">
        <w:rPr>
          <w:bCs/>
          <w:sz w:val="22"/>
          <w:szCs w:val="22"/>
        </w:rPr>
        <w:t xml:space="preserve">Realizacja dostaw: w ciągu </w:t>
      </w:r>
      <w:r>
        <w:rPr>
          <w:bCs/>
          <w:sz w:val="22"/>
          <w:szCs w:val="22"/>
        </w:rPr>
        <w:t xml:space="preserve">72 </w:t>
      </w:r>
      <w:r w:rsidRPr="00173A3B">
        <w:rPr>
          <w:bCs/>
          <w:sz w:val="22"/>
          <w:szCs w:val="22"/>
        </w:rPr>
        <w:t xml:space="preserve">h roboczych od momentu złożenia pisemnego zamówienia drogą elektroniczną </w:t>
      </w:r>
    </w:p>
    <w:p w14:paraId="58284E79" w14:textId="77777777" w:rsidR="00167659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25ECC48D" w14:textId="3BF7D91D" w:rsidR="00167659" w:rsidRPr="00281DC6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</w:p>
    <w:p w14:paraId="073D2660" w14:textId="77777777" w:rsidR="00167659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7B644330" w14:textId="77777777" w:rsidR="00A7458F" w:rsidRPr="00A7458F" w:rsidRDefault="00A7458F" w:rsidP="00A7458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4FF5D97C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25A5551F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52BF4F64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105593F6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Termin wykonania umowy: 12 miesięcy od daty zawarcia umowy</w:t>
      </w:r>
    </w:p>
    <w:p w14:paraId="3E19F5AC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04F28EE5" w14:textId="77777777" w:rsidR="00167659" w:rsidRPr="00173A3B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73A3B">
        <w:rPr>
          <w:bCs/>
          <w:sz w:val="22"/>
          <w:szCs w:val="22"/>
        </w:rPr>
        <w:t xml:space="preserve">Realizacja dostaw: w ciągu </w:t>
      </w:r>
      <w:r>
        <w:rPr>
          <w:bCs/>
          <w:sz w:val="22"/>
          <w:szCs w:val="22"/>
        </w:rPr>
        <w:t xml:space="preserve">72 </w:t>
      </w:r>
      <w:r w:rsidRPr="00173A3B">
        <w:rPr>
          <w:bCs/>
          <w:sz w:val="22"/>
          <w:szCs w:val="22"/>
        </w:rPr>
        <w:t xml:space="preserve">h roboczych od momentu złożenia pisemnego zamówienia drogą elektroniczną </w:t>
      </w:r>
    </w:p>
    <w:p w14:paraId="35A0440B" w14:textId="77777777" w:rsidR="00167659" w:rsidRDefault="00167659" w:rsidP="00167659">
      <w:pPr>
        <w:spacing w:after="120" w:line="276" w:lineRule="auto"/>
        <w:contextualSpacing/>
        <w:jc w:val="both"/>
        <w:rPr>
          <w:sz w:val="22"/>
          <w:szCs w:val="22"/>
        </w:rPr>
      </w:pPr>
    </w:p>
    <w:p w14:paraId="5C161F52" w14:textId="21C24A11" w:rsidR="00167659" w:rsidRPr="00071FE3" w:rsidRDefault="00167659" w:rsidP="0016765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4187F0E" w14:textId="57BC8353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lastRenderedPageBreak/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77777777" w:rsidR="003F0C7A" w:rsidRDefault="003F0C7A" w:rsidP="003F0C7A">
      <w:pPr>
        <w:numPr>
          <w:ilvl w:val="0"/>
          <w:numId w:val="15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40471D9F" w14:textId="77777777" w:rsidR="003F0C7A" w:rsidRPr="0013114B" w:rsidRDefault="003F0C7A" w:rsidP="003F0C7A">
      <w:pPr>
        <w:ind w:left="644"/>
      </w:pPr>
    </w:p>
    <w:p w14:paraId="43712E27" w14:textId="77777777" w:rsidR="000506A6" w:rsidRPr="000506A6" w:rsidRDefault="000506A6" w:rsidP="000506A6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</w:rPr>
      </w:pPr>
      <w:r w:rsidRPr="000506A6">
        <w:rPr>
          <w:rFonts w:ascii="Times New Roman" w:hAnsi="Times New Roman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68045E57" w14:textId="77777777" w:rsidR="000506A6" w:rsidRPr="000506A6" w:rsidRDefault="000506A6" w:rsidP="000506A6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</w:rPr>
      </w:pPr>
      <w:r w:rsidRPr="000506A6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4F29E9DB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DC0C86">
      <w:rPr>
        <w:sz w:val="24"/>
        <w:szCs w:val="24"/>
      </w:rPr>
      <w:t>3</w:t>
    </w:r>
    <w:r w:rsidR="00167659">
      <w:rPr>
        <w:sz w:val="24"/>
        <w:szCs w:val="24"/>
      </w:rPr>
      <w:t>6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2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2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1"/>
  </w:num>
  <w:num w:numId="6" w16cid:durableId="1992758507">
    <w:abstractNumId w:val="2"/>
  </w:num>
  <w:num w:numId="7" w16cid:durableId="583028827">
    <w:abstractNumId w:val="18"/>
  </w:num>
  <w:num w:numId="8" w16cid:durableId="1890798024">
    <w:abstractNumId w:val="8"/>
  </w:num>
  <w:num w:numId="9" w16cid:durableId="1191915816">
    <w:abstractNumId w:val="15"/>
  </w:num>
  <w:num w:numId="10" w16cid:durableId="337343447">
    <w:abstractNumId w:val="23"/>
  </w:num>
  <w:num w:numId="11" w16cid:durableId="1217083309">
    <w:abstractNumId w:val="1"/>
  </w:num>
  <w:num w:numId="12" w16cid:durableId="353190237">
    <w:abstractNumId w:val="14"/>
  </w:num>
  <w:num w:numId="13" w16cid:durableId="1119569600">
    <w:abstractNumId w:val="17"/>
  </w:num>
  <w:num w:numId="14" w16cid:durableId="166287900">
    <w:abstractNumId w:val="24"/>
  </w:num>
  <w:num w:numId="15" w16cid:durableId="812718978">
    <w:abstractNumId w:val="20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5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6"/>
  </w:num>
  <w:num w:numId="23" w16cid:durableId="114905827">
    <w:abstractNumId w:val="12"/>
  </w:num>
  <w:num w:numId="24" w16cid:durableId="2364069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19"/>
  </w:num>
  <w:num w:numId="26" w16cid:durableId="586576241">
    <w:abstractNumId w:val="6"/>
  </w:num>
  <w:num w:numId="27" w16cid:durableId="978388758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06A6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3114B"/>
    <w:rsid w:val="001313BE"/>
    <w:rsid w:val="00166FFA"/>
    <w:rsid w:val="00167659"/>
    <w:rsid w:val="00167D44"/>
    <w:rsid w:val="00173A3B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45F74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458F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AF4190"/>
    <w:rsid w:val="00B0079C"/>
    <w:rsid w:val="00B021B5"/>
    <w:rsid w:val="00B10D7B"/>
    <w:rsid w:val="00B12150"/>
    <w:rsid w:val="00B15217"/>
    <w:rsid w:val="00B16A3D"/>
    <w:rsid w:val="00B32E5C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D01E4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1093"/>
    <w:rsid w:val="00D93AAB"/>
    <w:rsid w:val="00D94A50"/>
    <w:rsid w:val="00DA0B9F"/>
    <w:rsid w:val="00DA0C0F"/>
    <w:rsid w:val="00DA6717"/>
    <w:rsid w:val="00DB07A3"/>
    <w:rsid w:val="00DB08B1"/>
    <w:rsid w:val="00DC0C86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109</TotalTime>
  <Pages>5</Pages>
  <Words>1138</Words>
  <Characters>6831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16</cp:revision>
  <cp:lastPrinted>2022-06-08T07:38:00Z</cp:lastPrinted>
  <dcterms:created xsi:type="dcterms:W3CDTF">2024-04-16T16:49:00Z</dcterms:created>
  <dcterms:modified xsi:type="dcterms:W3CDTF">2025-05-07T08:45:00Z</dcterms:modified>
</cp:coreProperties>
</file>