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5DFC8" w14:textId="1E3C6285" w:rsidR="00D665F5" w:rsidRPr="000443BD" w:rsidRDefault="00372792" w:rsidP="000443BD">
      <w:pPr>
        <w:spacing w:after="240"/>
        <w:jc w:val="right"/>
        <w:rPr>
          <w:sz w:val="24"/>
          <w:szCs w:val="24"/>
        </w:rPr>
      </w:pPr>
      <w:bookmarkStart w:id="0" w:name="_Hlk52197885"/>
      <w:r w:rsidRPr="000443BD">
        <w:rPr>
          <w:sz w:val="24"/>
          <w:szCs w:val="24"/>
        </w:rPr>
        <w:t>Kraków</w:t>
      </w:r>
      <w:r w:rsidR="00D665F5" w:rsidRPr="000443BD">
        <w:rPr>
          <w:sz w:val="24"/>
          <w:szCs w:val="24"/>
        </w:rPr>
        <w:t xml:space="preserve"> dnia: </w:t>
      </w:r>
      <w:r w:rsidRPr="000443BD">
        <w:rPr>
          <w:sz w:val="24"/>
          <w:szCs w:val="24"/>
        </w:rPr>
        <w:t>2025-05-06</w:t>
      </w:r>
    </w:p>
    <w:p w14:paraId="1D66A937" w14:textId="77777777" w:rsidR="00372792" w:rsidRPr="000443BD" w:rsidRDefault="00372792" w:rsidP="00577BC6">
      <w:pPr>
        <w:spacing w:after="40"/>
        <w:rPr>
          <w:b/>
          <w:bCs/>
          <w:sz w:val="24"/>
          <w:szCs w:val="24"/>
        </w:rPr>
      </w:pPr>
      <w:r w:rsidRPr="000443BD">
        <w:rPr>
          <w:b/>
          <w:bCs/>
          <w:sz w:val="24"/>
          <w:szCs w:val="24"/>
        </w:rPr>
        <w:t>Szpital Miejski Specjalistyczny</w:t>
      </w:r>
    </w:p>
    <w:p w14:paraId="0676673E" w14:textId="77777777" w:rsidR="00372792" w:rsidRPr="000443BD" w:rsidRDefault="00372792" w:rsidP="00577BC6">
      <w:pPr>
        <w:spacing w:after="40"/>
        <w:rPr>
          <w:b/>
          <w:bCs/>
          <w:sz w:val="24"/>
          <w:szCs w:val="24"/>
        </w:rPr>
      </w:pPr>
      <w:r w:rsidRPr="000443BD">
        <w:rPr>
          <w:b/>
          <w:bCs/>
          <w:sz w:val="24"/>
          <w:szCs w:val="24"/>
        </w:rPr>
        <w:t>im. Gabriela Narutowicza w Krakowie</w:t>
      </w:r>
    </w:p>
    <w:p w14:paraId="0E7A7740" w14:textId="77777777" w:rsidR="00D665F5" w:rsidRPr="000443BD" w:rsidRDefault="00372792" w:rsidP="00D665F5">
      <w:pPr>
        <w:rPr>
          <w:sz w:val="24"/>
          <w:szCs w:val="24"/>
        </w:rPr>
      </w:pPr>
      <w:r w:rsidRPr="000443BD">
        <w:rPr>
          <w:sz w:val="24"/>
          <w:szCs w:val="24"/>
        </w:rPr>
        <w:t>ul. Prądnicka</w:t>
      </w:r>
      <w:r w:rsidR="00D665F5" w:rsidRPr="000443BD">
        <w:rPr>
          <w:sz w:val="24"/>
          <w:szCs w:val="24"/>
        </w:rPr>
        <w:t xml:space="preserve"> </w:t>
      </w:r>
      <w:r w:rsidRPr="000443BD">
        <w:rPr>
          <w:sz w:val="24"/>
          <w:szCs w:val="24"/>
        </w:rPr>
        <w:t>35-37</w:t>
      </w:r>
    </w:p>
    <w:p w14:paraId="0B3D814F" w14:textId="77777777" w:rsidR="00D665F5" w:rsidRPr="000443BD" w:rsidRDefault="00372792" w:rsidP="00D665F5">
      <w:pPr>
        <w:rPr>
          <w:sz w:val="24"/>
          <w:szCs w:val="24"/>
        </w:rPr>
      </w:pPr>
      <w:r w:rsidRPr="000443BD">
        <w:rPr>
          <w:sz w:val="24"/>
          <w:szCs w:val="24"/>
        </w:rPr>
        <w:t>31-202</w:t>
      </w:r>
      <w:r w:rsidR="00D665F5" w:rsidRPr="000443BD">
        <w:rPr>
          <w:sz w:val="24"/>
          <w:szCs w:val="24"/>
        </w:rPr>
        <w:t xml:space="preserve"> </w:t>
      </w:r>
      <w:r w:rsidRPr="000443BD">
        <w:rPr>
          <w:sz w:val="24"/>
          <w:szCs w:val="24"/>
        </w:rPr>
        <w:t>Kraków</w:t>
      </w:r>
    </w:p>
    <w:p w14:paraId="4C91AC45" w14:textId="77777777" w:rsidR="00D665F5" w:rsidRPr="000443BD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8AAEC8" w14:textId="77777777" w:rsidR="00D665F5" w:rsidRPr="000443B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5FEEB8" w14:textId="77777777" w:rsidR="00A80738" w:rsidRPr="000443B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443BD">
        <w:rPr>
          <w:sz w:val="24"/>
          <w:szCs w:val="24"/>
        </w:rPr>
        <w:t>Znak sprawy:</w:t>
      </w:r>
      <w:r w:rsidRPr="000443BD">
        <w:rPr>
          <w:b/>
          <w:sz w:val="24"/>
          <w:szCs w:val="24"/>
        </w:rPr>
        <w:t xml:space="preserve"> </w:t>
      </w:r>
      <w:r w:rsidR="00372792" w:rsidRPr="000443BD">
        <w:rPr>
          <w:b/>
          <w:sz w:val="24"/>
          <w:szCs w:val="24"/>
        </w:rPr>
        <w:t>ZP/17/2025</w:t>
      </w:r>
      <w:r w:rsidR="00A80738" w:rsidRPr="000443BD">
        <w:rPr>
          <w:sz w:val="24"/>
          <w:szCs w:val="24"/>
        </w:rPr>
        <w:tab/>
        <w:t xml:space="preserve"> </w:t>
      </w:r>
    </w:p>
    <w:p w14:paraId="1555EE4D" w14:textId="77777777" w:rsidR="00A80738" w:rsidRPr="000443B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A3B134" w14:textId="77777777" w:rsidR="00A80738" w:rsidRPr="000443B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D1D854" w14:textId="77777777" w:rsidR="00A80738" w:rsidRPr="000443B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64F072" w14:textId="77777777" w:rsidR="00A80738" w:rsidRPr="000443B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443BD">
        <w:rPr>
          <w:b/>
          <w:spacing w:val="20"/>
          <w:sz w:val="28"/>
        </w:rPr>
        <w:t>INFORMACJA Z OTWARCIA OFERT</w:t>
      </w:r>
    </w:p>
    <w:p w14:paraId="32692EC4" w14:textId="77777777" w:rsidR="00A80738" w:rsidRPr="000443B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833D785" w14:textId="464358DF" w:rsidR="00C659E2" w:rsidRPr="000443B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443BD">
        <w:rPr>
          <w:bCs/>
          <w:sz w:val="24"/>
          <w:szCs w:val="24"/>
        </w:rPr>
        <w:t xml:space="preserve">Dotyczy </w:t>
      </w:r>
      <w:r w:rsidRPr="000443BD">
        <w:rPr>
          <w:sz w:val="24"/>
          <w:szCs w:val="24"/>
        </w:rPr>
        <w:t xml:space="preserve">postępowania o udzielenie zamówienia publicznego prowadzonego w trybie </w:t>
      </w:r>
      <w:r w:rsidR="00372792" w:rsidRPr="000443BD">
        <w:rPr>
          <w:sz w:val="24"/>
          <w:szCs w:val="24"/>
        </w:rPr>
        <w:t>przetarg</w:t>
      </w:r>
      <w:r w:rsidR="000443BD">
        <w:rPr>
          <w:sz w:val="24"/>
          <w:szCs w:val="24"/>
        </w:rPr>
        <w:t>u</w:t>
      </w:r>
      <w:r w:rsidR="00372792" w:rsidRPr="000443BD">
        <w:rPr>
          <w:sz w:val="24"/>
          <w:szCs w:val="24"/>
        </w:rPr>
        <w:t xml:space="preserve"> nieograniczon</w:t>
      </w:r>
      <w:r w:rsidR="000443BD">
        <w:rPr>
          <w:sz w:val="24"/>
          <w:szCs w:val="24"/>
        </w:rPr>
        <w:t>ego</w:t>
      </w:r>
      <w:r w:rsidRPr="000443BD">
        <w:rPr>
          <w:sz w:val="24"/>
          <w:szCs w:val="24"/>
        </w:rPr>
        <w:t xml:space="preserve"> na:</w:t>
      </w:r>
    </w:p>
    <w:p w14:paraId="47DFB347" w14:textId="77777777" w:rsidR="00A80738" w:rsidRPr="000443BD" w:rsidRDefault="0037279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443BD">
        <w:rPr>
          <w:b/>
          <w:szCs w:val="24"/>
        </w:rPr>
        <w:t>Zakup i dostawa wszczepialnych i niewszczepialnych wyrobów medycznych dla potrzeb Oddziału Urazowo-Ortopedycznego I</w:t>
      </w:r>
    </w:p>
    <w:p w14:paraId="6BED79D7" w14:textId="49B2A328" w:rsidR="00D665F5" w:rsidRPr="000443BD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0443BD">
        <w:rPr>
          <w:sz w:val="24"/>
          <w:szCs w:val="24"/>
        </w:rPr>
        <w:t>Zamawiający, działając na podstawie art. 22</w:t>
      </w:r>
      <w:r w:rsidR="00FC7F5E" w:rsidRPr="000443BD">
        <w:rPr>
          <w:sz w:val="24"/>
          <w:szCs w:val="24"/>
        </w:rPr>
        <w:t>2</w:t>
      </w:r>
      <w:r w:rsidRPr="000443BD">
        <w:rPr>
          <w:sz w:val="24"/>
          <w:szCs w:val="24"/>
        </w:rPr>
        <w:t xml:space="preserve"> ust. 5 </w:t>
      </w:r>
      <w:r w:rsidRPr="000443BD">
        <w:rPr>
          <w:bCs/>
          <w:sz w:val="24"/>
          <w:szCs w:val="24"/>
        </w:rPr>
        <w:t>ustawy z dnia 11 września 2019 r. Prawo zamówień publicznych</w:t>
      </w:r>
      <w:r w:rsidRPr="000443BD">
        <w:rPr>
          <w:sz w:val="24"/>
          <w:szCs w:val="24"/>
        </w:rPr>
        <w:t xml:space="preserve"> udostępnia</w:t>
      </w:r>
      <w:r w:rsidR="00F95C33" w:rsidRPr="000443BD">
        <w:rPr>
          <w:sz w:val="24"/>
          <w:szCs w:val="24"/>
        </w:rPr>
        <w:t xml:space="preserve"> </w:t>
      </w:r>
      <w:r w:rsidR="004C7E9B" w:rsidRPr="000443BD">
        <w:rPr>
          <w:sz w:val="24"/>
          <w:szCs w:val="24"/>
        </w:rPr>
        <w:t>informacj</w:t>
      </w:r>
      <w:r w:rsidR="00577BC6" w:rsidRPr="000443BD">
        <w:rPr>
          <w:sz w:val="24"/>
          <w:szCs w:val="24"/>
        </w:rPr>
        <w:t>ę</w:t>
      </w:r>
      <w:r w:rsidR="00035488" w:rsidRPr="000443BD">
        <w:rPr>
          <w:sz w:val="24"/>
          <w:szCs w:val="24"/>
        </w:rPr>
        <w:t xml:space="preserve"> z otwarcia ofert</w:t>
      </w:r>
      <w:r w:rsidR="00577BC6" w:rsidRPr="000443BD">
        <w:rPr>
          <w:sz w:val="24"/>
          <w:szCs w:val="24"/>
        </w:rPr>
        <w:t>.</w:t>
      </w:r>
    </w:p>
    <w:p w14:paraId="10681F26" w14:textId="77777777" w:rsidR="00A80738" w:rsidRPr="000443B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0443BD">
        <w:rPr>
          <w:sz w:val="24"/>
          <w:szCs w:val="24"/>
        </w:rPr>
        <w:t>Podczas otwarcia ofert, mającego miejsce</w:t>
      </w:r>
      <w:r w:rsidR="00FF4AB1" w:rsidRPr="000443BD">
        <w:rPr>
          <w:sz w:val="24"/>
          <w:szCs w:val="24"/>
        </w:rPr>
        <w:t xml:space="preserve"> w dniu </w:t>
      </w:r>
      <w:r w:rsidR="00372792" w:rsidRPr="000443BD">
        <w:rPr>
          <w:sz w:val="24"/>
          <w:szCs w:val="24"/>
        </w:rPr>
        <w:t>06/05/2025</w:t>
      </w:r>
      <w:r w:rsidR="00FF4AB1" w:rsidRPr="000443BD">
        <w:rPr>
          <w:sz w:val="24"/>
          <w:szCs w:val="24"/>
        </w:rPr>
        <w:t xml:space="preserve"> o godz. </w:t>
      </w:r>
      <w:r w:rsidR="00372792" w:rsidRPr="000443BD">
        <w:rPr>
          <w:sz w:val="24"/>
          <w:szCs w:val="24"/>
        </w:rPr>
        <w:t>12:00</w:t>
      </w:r>
      <w:r w:rsidRPr="000443B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443BD" w14:paraId="03883491" w14:textId="77777777" w:rsidTr="00C82837">
        <w:tc>
          <w:tcPr>
            <w:tcW w:w="993" w:type="dxa"/>
            <w:shd w:val="clear" w:color="auto" w:fill="auto"/>
            <w:vAlign w:val="center"/>
          </w:tcPr>
          <w:p w14:paraId="057FB9F8" w14:textId="77777777" w:rsidR="006B27ED" w:rsidRPr="000443BD" w:rsidRDefault="006B27ED" w:rsidP="00C82837">
            <w:pPr>
              <w:spacing w:before="120" w:after="120"/>
              <w:jc w:val="center"/>
            </w:pPr>
            <w:r w:rsidRPr="000443BD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0E054F" w14:textId="77777777" w:rsidR="006B27ED" w:rsidRPr="000443BD" w:rsidRDefault="006B27ED" w:rsidP="00C82837">
            <w:pPr>
              <w:spacing w:before="120" w:after="120"/>
              <w:jc w:val="center"/>
            </w:pPr>
            <w:r w:rsidRPr="000443BD">
              <w:t>Nr</w:t>
            </w:r>
            <w:r w:rsidR="00C82837" w:rsidRPr="000443BD">
              <w:t xml:space="preserve"> </w:t>
            </w:r>
            <w:r w:rsidRPr="000443BD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4EE739B" w14:textId="77777777" w:rsidR="006B27ED" w:rsidRPr="000443BD" w:rsidRDefault="006B27ED" w:rsidP="00BB547B">
            <w:pPr>
              <w:spacing w:before="120" w:after="120"/>
              <w:jc w:val="center"/>
            </w:pPr>
            <w:r w:rsidRPr="000443BD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D5B4DC" w14:textId="77777777" w:rsidR="006B27ED" w:rsidRPr="000443BD" w:rsidRDefault="006B27ED" w:rsidP="00C82837">
            <w:pPr>
              <w:spacing w:before="120" w:after="120"/>
              <w:jc w:val="center"/>
            </w:pPr>
            <w:r w:rsidRPr="000443BD">
              <w:t>Cena oferty</w:t>
            </w:r>
          </w:p>
        </w:tc>
      </w:tr>
      <w:tr w:rsidR="00372792" w:rsidRPr="000443BD" w14:paraId="1838F4A3" w14:textId="77777777" w:rsidTr="005E00BA">
        <w:tc>
          <w:tcPr>
            <w:tcW w:w="993" w:type="dxa"/>
            <w:shd w:val="clear" w:color="auto" w:fill="auto"/>
            <w:vAlign w:val="center"/>
          </w:tcPr>
          <w:p w14:paraId="1B554D95" w14:textId="77777777" w:rsidR="00372792" w:rsidRPr="000443BD" w:rsidRDefault="00372792" w:rsidP="005E00BA">
            <w:pPr>
              <w:spacing w:before="80" w:after="80"/>
              <w:jc w:val="center"/>
            </w:pPr>
            <w:r w:rsidRPr="000443B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8E1BBB" w14:textId="77777777" w:rsidR="00372792" w:rsidRPr="000443BD" w:rsidRDefault="00372792" w:rsidP="005E00BA">
            <w:pPr>
              <w:spacing w:before="80" w:after="80"/>
              <w:jc w:val="center"/>
            </w:pPr>
            <w:r w:rsidRPr="000443BD">
              <w:t>6</w:t>
            </w:r>
          </w:p>
        </w:tc>
        <w:tc>
          <w:tcPr>
            <w:tcW w:w="4110" w:type="dxa"/>
            <w:shd w:val="clear" w:color="auto" w:fill="auto"/>
          </w:tcPr>
          <w:p w14:paraId="10CA9D2B" w14:textId="121319F3" w:rsidR="00372792" w:rsidRPr="000443BD" w:rsidRDefault="00372792" w:rsidP="005E00BA">
            <w:pPr>
              <w:spacing w:before="80"/>
            </w:pPr>
            <w:r w:rsidRPr="000443BD">
              <w:t>"</w:t>
            </w:r>
            <w:proofErr w:type="spellStart"/>
            <w:r w:rsidRPr="000443BD">
              <w:t>ChM</w:t>
            </w:r>
            <w:proofErr w:type="spellEnd"/>
            <w:r w:rsidRPr="000443BD">
              <w:t>"</w:t>
            </w:r>
            <w:r w:rsidR="000443BD">
              <w:t xml:space="preserve"> S</w:t>
            </w:r>
            <w:r w:rsidRPr="000443BD">
              <w:t>p. z o.o.</w:t>
            </w:r>
          </w:p>
          <w:p w14:paraId="47FC31FE" w14:textId="77777777" w:rsidR="00372792" w:rsidRPr="000443BD" w:rsidRDefault="00372792" w:rsidP="005E00BA">
            <w:r w:rsidRPr="000443BD">
              <w:t>ul. Lewickie</w:t>
            </w:r>
            <w:r w:rsidRPr="000443BD">
              <w:t xml:space="preserve"> </w:t>
            </w:r>
            <w:r w:rsidRPr="000443BD">
              <w:t>3b</w:t>
            </w:r>
            <w:r w:rsidRPr="000443BD">
              <w:t xml:space="preserve"> </w:t>
            </w:r>
          </w:p>
          <w:p w14:paraId="3116C008" w14:textId="77777777" w:rsidR="00372792" w:rsidRPr="000443BD" w:rsidRDefault="00372792" w:rsidP="005E00BA">
            <w:pPr>
              <w:spacing w:after="80"/>
              <w:jc w:val="both"/>
            </w:pPr>
            <w:r w:rsidRPr="000443BD">
              <w:t>16-061</w:t>
            </w:r>
            <w:r w:rsidRPr="000443BD">
              <w:t xml:space="preserve"> </w:t>
            </w:r>
            <w:r w:rsidRPr="000443BD">
              <w:t>Juchnowiec Kościelny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D1B5D1" w14:textId="77777777" w:rsidR="00372792" w:rsidRPr="000443BD" w:rsidRDefault="00372792" w:rsidP="005E00BA">
            <w:pPr>
              <w:spacing w:before="80" w:after="80"/>
              <w:jc w:val="center"/>
            </w:pPr>
            <w:r w:rsidRPr="000443BD">
              <w:t>39 960.00 zł</w:t>
            </w:r>
          </w:p>
        </w:tc>
      </w:tr>
      <w:tr w:rsidR="00372792" w:rsidRPr="000443BD" w14:paraId="771A028E" w14:textId="77777777" w:rsidTr="005E00BA">
        <w:tc>
          <w:tcPr>
            <w:tcW w:w="993" w:type="dxa"/>
            <w:shd w:val="clear" w:color="auto" w:fill="auto"/>
            <w:vAlign w:val="center"/>
          </w:tcPr>
          <w:p w14:paraId="5C0DBF4B" w14:textId="77777777" w:rsidR="00372792" w:rsidRPr="000443BD" w:rsidRDefault="00372792" w:rsidP="005E00BA">
            <w:pPr>
              <w:spacing w:before="80" w:after="80"/>
              <w:jc w:val="center"/>
            </w:pPr>
            <w:r w:rsidRPr="000443B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709549" w14:textId="77777777" w:rsidR="00372792" w:rsidRPr="000443BD" w:rsidRDefault="00372792" w:rsidP="005E00BA">
            <w:pPr>
              <w:spacing w:before="80" w:after="80"/>
              <w:jc w:val="center"/>
            </w:pPr>
            <w:r w:rsidRPr="000443BD">
              <w:t>5</w:t>
            </w:r>
          </w:p>
        </w:tc>
        <w:tc>
          <w:tcPr>
            <w:tcW w:w="4110" w:type="dxa"/>
            <w:shd w:val="clear" w:color="auto" w:fill="auto"/>
          </w:tcPr>
          <w:p w14:paraId="781BE0B7" w14:textId="3B9FBB4C" w:rsidR="00372792" w:rsidRPr="000443BD" w:rsidRDefault="00372792" w:rsidP="005E00BA">
            <w:pPr>
              <w:spacing w:before="80"/>
            </w:pPr>
            <w:proofErr w:type="spellStart"/>
            <w:r w:rsidRPr="000443BD">
              <w:t>Med&amp;Care</w:t>
            </w:r>
            <w:proofErr w:type="spellEnd"/>
            <w:r w:rsidRPr="000443BD">
              <w:t xml:space="preserve"> </w:t>
            </w:r>
            <w:r w:rsidR="000443BD">
              <w:t>S</w:t>
            </w:r>
            <w:r w:rsidRPr="000443BD">
              <w:t>p. z o.o.</w:t>
            </w:r>
          </w:p>
          <w:p w14:paraId="6088CC75" w14:textId="77777777" w:rsidR="00372792" w:rsidRPr="000443BD" w:rsidRDefault="00372792" w:rsidP="005E00BA">
            <w:r w:rsidRPr="000443BD">
              <w:t>ul. Mławska</w:t>
            </w:r>
            <w:r w:rsidRPr="000443BD">
              <w:t xml:space="preserve"> </w:t>
            </w:r>
            <w:r w:rsidRPr="000443BD">
              <w:t>13</w:t>
            </w:r>
            <w:r w:rsidRPr="000443BD">
              <w:t xml:space="preserve"> </w:t>
            </w:r>
          </w:p>
          <w:p w14:paraId="7B1887A1" w14:textId="77777777" w:rsidR="00372792" w:rsidRPr="000443BD" w:rsidRDefault="00372792" w:rsidP="005E00BA">
            <w:pPr>
              <w:spacing w:after="80"/>
              <w:jc w:val="both"/>
            </w:pPr>
            <w:r w:rsidRPr="000443BD">
              <w:t>81-204</w:t>
            </w:r>
            <w:r w:rsidRPr="000443BD">
              <w:t xml:space="preserve"> </w:t>
            </w:r>
            <w:r w:rsidRPr="000443BD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18379A" w14:textId="77777777" w:rsidR="00372792" w:rsidRPr="000443BD" w:rsidRDefault="00372792" w:rsidP="005E00BA">
            <w:pPr>
              <w:spacing w:before="80" w:after="80"/>
              <w:jc w:val="center"/>
            </w:pPr>
            <w:r w:rsidRPr="000443BD">
              <w:t>31 147.20 zł</w:t>
            </w:r>
          </w:p>
        </w:tc>
      </w:tr>
      <w:tr w:rsidR="00372792" w:rsidRPr="000443BD" w14:paraId="53F1AD80" w14:textId="77777777" w:rsidTr="005E00BA">
        <w:tc>
          <w:tcPr>
            <w:tcW w:w="993" w:type="dxa"/>
            <w:shd w:val="clear" w:color="auto" w:fill="auto"/>
            <w:vAlign w:val="center"/>
          </w:tcPr>
          <w:p w14:paraId="3BE10C47" w14:textId="77777777" w:rsidR="00372792" w:rsidRPr="000443BD" w:rsidRDefault="00372792" w:rsidP="005E00BA">
            <w:pPr>
              <w:spacing w:before="80" w:after="80"/>
              <w:jc w:val="center"/>
            </w:pPr>
            <w:r w:rsidRPr="000443B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A0E206" w14:textId="77777777" w:rsidR="00372792" w:rsidRPr="000443BD" w:rsidRDefault="00372792" w:rsidP="005E00BA">
            <w:pPr>
              <w:spacing w:before="80" w:after="80"/>
              <w:jc w:val="center"/>
            </w:pPr>
            <w:r w:rsidRPr="000443BD">
              <w:t>1</w:t>
            </w:r>
          </w:p>
        </w:tc>
        <w:tc>
          <w:tcPr>
            <w:tcW w:w="4110" w:type="dxa"/>
            <w:shd w:val="clear" w:color="auto" w:fill="auto"/>
          </w:tcPr>
          <w:p w14:paraId="0E0BDF0B" w14:textId="77777777" w:rsidR="00372792" w:rsidRPr="000443BD" w:rsidRDefault="00372792" w:rsidP="005E00BA">
            <w:pPr>
              <w:spacing w:before="80"/>
            </w:pPr>
            <w:proofErr w:type="spellStart"/>
            <w:r w:rsidRPr="000443BD">
              <w:t>Stryker</w:t>
            </w:r>
            <w:proofErr w:type="spellEnd"/>
            <w:r w:rsidRPr="000443BD">
              <w:t xml:space="preserve"> Polska Sp. z o.o.</w:t>
            </w:r>
          </w:p>
          <w:p w14:paraId="78785AD2" w14:textId="77777777" w:rsidR="00372792" w:rsidRPr="000443BD" w:rsidRDefault="00372792" w:rsidP="005E00BA">
            <w:r w:rsidRPr="000443BD">
              <w:t>ul. Poleczki</w:t>
            </w:r>
            <w:r w:rsidRPr="000443BD">
              <w:t xml:space="preserve"> </w:t>
            </w:r>
            <w:r w:rsidRPr="000443BD">
              <w:t>35</w:t>
            </w:r>
            <w:r w:rsidRPr="000443BD">
              <w:t xml:space="preserve"> </w:t>
            </w:r>
          </w:p>
          <w:p w14:paraId="3C412279" w14:textId="77777777" w:rsidR="00372792" w:rsidRPr="000443BD" w:rsidRDefault="00372792" w:rsidP="005E00BA">
            <w:pPr>
              <w:spacing w:after="80"/>
              <w:jc w:val="both"/>
            </w:pPr>
            <w:r w:rsidRPr="000443BD">
              <w:t>02-822</w:t>
            </w:r>
            <w:r w:rsidRPr="000443BD">
              <w:t xml:space="preserve"> </w:t>
            </w:r>
            <w:r w:rsidRPr="000443B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D46349" w14:textId="77777777" w:rsidR="00372792" w:rsidRPr="000443BD" w:rsidRDefault="00372792" w:rsidP="005E00BA">
            <w:pPr>
              <w:spacing w:before="80" w:after="80"/>
              <w:jc w:val="center"/>
            </w:pPr>
            <w:r w:rsidRPr="000443BD">
              <w:t>828 928.00 zł</w:t>
            </w:r>
          </w:p>
        </w:tc>
      </w:tr>
      <w:tr w:rsidR="00372792" w:rsidRPr="000443BD" w14:paraId="0E366D55" w14:textId="77777777" w:rsidTr="005E00BA">
        <w:tc>
          <w:tcPr>
            <w:tcW w:w="993" w:type="dxa"/>
            <w:shd w:val="clear" w:color="auto" w:fill="auto"/>
            <w:vAlign w:val="center"/>
          </w:tcPr>
          <w:p w14:paraId="7999FA5D" w14:textId="77777777" w:rsidR="00372792" w:rsidRPr="000443BD" w:rsidRDefault="00372792" w:rsidP="005E00BA">
            <w:pPr>
              <w:spacing w:before="80" w:after="80"/>
              <w:jc w:val="center"/>
            </w:pPr>
            <w:r w:rsidRPr="000443B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26AD16" w14:textId="77777777" w:rsidR="00372792" w:rsidRPr="000443BD" w:rsidRDefault="00372792" w:rsidP="005E00BA">
            <w:pPr>
              <w:spacing w:before="80" w:after="80"/>
              <w:jc w:val="center"/>
            </w:pPr>
            <w:r w:rsidRPr="000443BD">
              <w:t>3</w:t>
            </w:r>
          </w:p>
        </w:tc>
        <w:tc>
          <w:tcPr>
            <w:tcW w:w="4110" w:type="dxa"/>
            <w:shd w:val="clear" w:color="auto" w:fill="auto"/>
          </w:tcPr>
          <w:p w14:paraId="1DCADCAB" w14:textId="77777777" w:rsidR="00372792" w:rsidRPr="000443BD" w:rsidRDefault="00372792" w:rsidP="005E00BA">
            <w:pPr>
              <w:spacing w:before="80"/>
            </w:pPr>
            <w:proofErr w:type="spellStart"/>
            <w:r w:rsidRPr="000443BD">
              <w:t>Stryker</w:t>
            </w:r>
            <w:proofErr w:type="spellEnd"/>
            <w:r w:rsidRPr="000443BD">
              <w:t xml:space="preserve"> Polska Sp. z o.o.</w:t>
            </w:r>
          </w:p>
          <w:p w14:paraId="0A803E07" w14:textId="77777777" w:rsidR="00372792" w:rsidRPr="000443BD" w:rsidRDefault="00372792" w:rsidP="005E00BA">
            <w:r w:rsidRPr="000443BD">
              <w:t>ul. Poleczki</w:t>
            </w:r>
            <w:r w:rsidRPr="000443BD">
              <w:t xml:space="preserve"> </w:t>
            </w:r>
            <w:r w:rsidRPr="000443BD">
              <w:t>35</w:t>
            </w:r>
            <w:r w:rsidRPr="000443BD">
              <w:t xml:space="preserve"> </w:t>
            </w:r>
          </w:p>
          <w:p w14:paraId="74D844F8" w14:textId="77777777" w:rsidR="00372792" w:rsidRPr="000443BD" w:rsidRDefault="00372792" w:rsidP="005E00BA">
            <w:pPr>
              <w:spacing w:after="80"/>
              <w:jc w:val="both"/>
            </w:pPr>
            <w:r w:rsidRPr="000443BD">
              <w:t>02-822</w:t>
            </w:r>
            <w:r w:rsidRPr="000443BD">
              <w:t xml:space="preserve"> </w:t>
            </w:r>
            <w:r w:rsidRPr="000443B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DAC14D" w14:textId="77777777" w:rsidR="00372792" w:rsidRPr="000443BD" w:rsidRDefault="00372792" w:rsidP="005E00BA">
            <w:pPr>
              <w:spacing w:before="80" w:after="80"/>
              <w:jc w:val="center"/>
            </w:pPr>
            <w:r w:rsidRPr="000443BD">
              <w:t>1 006 776.00 zł</w:t>
            </w:r>
          </w:p>
        </w:tc>
      </w:tr>
      <w:tr w:rsidR="00372792" w:rsidRPr="000443BD" w14:paraId="52430E34" w14:textId="77777777" w:rsidTr="005E00BA">
        <w:tc>
          <w:tcPr>
            <w:tcW w:w="993" w:type="dxa"/>
            <w:shd w:val="clear" w:color="auto" w:fill="auto"/>
            <w:vAlign w:val="center"/>
          </w:tcPr>
          <w:p w14:paraId="590D1EDC" w14:textId="77777777" w:rsidR="00372792" w:rsidRPr="000443BD" w:rsidRDefault="00372792" w:rsidP="005E00BA">
            <w:pPr>
              <w:spacing w:before="80" w:after="80"/>
              <w:jc w:val="center"/>
            </w:pPr>
            <w:r w:rsidRPr="000443B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65B49D" w14:textId="77777777" w:rsidR="00372792" w:rsidRPr="000443BD" w:rsidRDefault="00372792" w:rsidP="005E00BA">
            <w:pPr>
              <w:spacing w:before="80" w:after="80"/>
              <w:jc w:val="center"/>
            </w:pPr>
            <w:r w:rsidRPr="000443BD">
              <w:t>4</w:t>
            </w:r>
          </w:p>
        </w:tc>
        <w:tc>
          <w:tcPr>
            <w:tcW w:w="4110" w:type="dxa"/>
            <w:shd w:val="clear" w:color="auto" w:fill="auto"/>
          </w:tcPr>
          <w:p w14:paraId="43CECAF2" w14:textId="77777777" w:rsidR="00372792" w:rsidRPr="000443BD" w:rsidRDefault="00372792" w:rsidP="005E00BA">
            <w:pPr>
              <w:spacing w:before="80"/>
            </w:pPr>
            <w:proofErr w:type="spellStart"/>
            <w:r w:rsidRPr="000443BD">
              <w:t>Stryker</w:t>
            </w:r>
            <w:proofErr w:type="spellEnd"/>
            <w:r w:rsidRPr="000443BD">
              <w:t xml:space="preserve"> Polska Sp. z o.o.</w:t>
            </w:r>
          </w:p>
          <w:p w14:paraId="6F4C6C92" w14:textId="77777777" w:rsidR="00372792" w:rsidRPr="000443BD" w:rsidRDefault="00372792" w:rsidP="005E00BA">
            <w:r w:rsidRPr="000443BD">
              <w:t>ul. Poleczki</w:t>
            </w:r>
            <w:r w:rsidRPr="000443BD">
              <w:t xml:space="preserve"> </w:t>
            </w:r>
            <w:r w:rsidRPr="000443BD">
              <w:t>35</w:t>
            </w:r>
            <w:r w:rsidRPr="000443BD">
              <w:t xml:space="preserve"> </w:t>
            </w:r>
          </w:p>
          <w:p w14:paraId="61EE01E4" w14:textId="77777777" w:rsidR="00372792" w:rsidRPr="000443BD" w:rsidRDefault="00372792" w:rsidP="005E00BA">
            <w:pPr>
              <w:spacing w:after="80"/>
              <w:jc w:val="both"/>
            </w:pPr>
            <w:r w:rsidRPr="000443BD">
              <w:t>02-822</w:t>
            </w:r>
            <w:r w:rsidRPr="000443BD">
              <w:t xml:space="preserve"> </w:t>
            </w:r>
            <w:r w:rsidRPr="000443B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CB748E" w14:textId="77777777" w:rsidR="00372792" w:rsidRPr="000443BD" w:rsidRDefault="00372792" w:rsidP="005E00BA">
            <w:pPr>
              <w:spacing w:before="80" w:after="80"/>
              <w:jc w:val="center"/>
            </w:pPr>
            <w:r w:rsidRPr="000443BD">
              <w:t>19 440.00 zł</w:t>
            </w:r>
          </w:p>
        </w:tc>
      </w:tr>
      <w:bookmarkEnd w:id="0"/>
    </w:tbl>
    <w:p w14:paraId="0B83C60B" w14:textId="79E12DCC" w:rsidR="00C236D3" w:rsidRPr="000443BD" w:rsidRDefault="00C236D3" w:rsidP="000443BD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0443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3D2E8" w14:textId="77777777" w:rsidR="00AF122E" w:rsidRDefault="00AF122E">
      <w:r>
        <w:separator/>
      </w:r>
    </w:p>
  </w:endnote>
  <w:endnote w:type="continuationSeparator" w:id="0">
    <w:p w14:paraId="27F40BEE" w14:textId="77777777" w:rsidR="00AF122E" w:rsidRDefault="00AF1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39E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9071C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E147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EC74F57">
        <v:line id="_x0000_s1025" style="position:absolute;left:0;text-align:left;z-index:251657728" from="-3.85pt,8.7pt" to="455.15pt,8.7pt"/>
      </w:pict>
    </w:r>
  </w:p>
  <w:p w14:paraId="33236D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510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6AEEE8" w14:textId="77777777" w:rsidR="009F189D" w:rsidRDefault="009F189D">
    <w:pPr>
      <w:pStyle w:val="Stopka"/>
      <w:tabs>
        <w:tab w:val="clear" w:pos="4536"/>
      </w:tabs>
      <w:jc w:val="center"/>
    </w:pPr>
  </w:p>
  <w:p w14:paraId="2D5C22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F7072" w14:textId="77777777" w:rsidR="00AF122E" w:rsidRDefault="00AF122E">
      <w:r>
        <w:separator/>
      </w:r>
    </w:p>
  </w:footnote>
  <w:footnote w:type="continuationSeparator" w:id="0">
    <w:p w14:paraId="7AEA7058" w14:textId="77777777" w:rsidR="00AF122E" w:rsidRDefault="00AF1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7425D" w14:textId="77777777" w:rsidR="00372792" w:rsidRDefault="003727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D5948" w14:textId="77777777" w:rsidR="00372792" w:rsidRDefault="003727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53E68" w14:textId="77777777" w:rsidR="00372792" w:rsidRDefault="003727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122E"/>
    <w:rsid w:val="00007727"/>
    <w:rsid w:val="00017720"/>
    <w:rsid w:val="00035488"/>
    <w:rsid w:val="000443BD"/>
    <w:rsid w:val="000D7F25"/>
    <w:rsid w:val="000E00E5"/>
    <w:rsid w:val="00173B20"/>
    <w:rsid w:val="001C69FF"/>
    <w:rsid w:val="0023318D"/>
    <w:rsid w:val="00372792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F122E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EA0D15"/>
  <w15:chartTrackingRefBased/>
  <w15:docId w15:val="{628235DA-9BB9-4588-BBB1-47E3FCAC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172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2025-05-06T10:20:00Z</dcterms:created>
  <dcterms:modified xsi:type="dcterms:W3CDTF">2025-05-06T10:21:00Z</dcterms:modified>
</cp:coreProperties>
</file>