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F9A12" w14:textId="77777777" w:rsidR="00E8727D" w:rsidRPr="009A50A8" w:rsidRDefault="00E8727D" w:rsidP="00E8727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b w:val="0"/>
          <w:sz w:val="20"/>
          <w:szCs w:val="20"/>
        </w:rPr>
        <w:tab/>
      </w:r>
      <w:r w:rsidRPr="009A50A8">
        <w:rPr>
          <w:rFonts w:ascii="Verdana" w:hAnsi="Verdana"/>
          <w:b w:val="0"/>
          <w:sz w:val="20"/>
          <w:szCs w:val="20"/>
        </w:rPr>
        <w:tab/>
      </w:r>
      <w:r w:rsidRPr="009A50A8">
        <w:rPr>
          <w:rFonts w:ascii="Verdana" w:hAnsi="Verdana"/>
          <w:b w:val="0"/>
          <w:sz w:val="20"/>
          <w:szCs w:val="20"/>
        </w:rPr>
        <w:tab/>
      </w:r>
      <w:r w:rsidRPr="009A50A8">
        <w:rPr>
          <w:rFonts w:ascii="Verdana" w:hAnsi="Verdana"/>
          <w:sz w:val="20"/>
          <w:szCs w:val="20"/>
        </w:rPr>
        <w:t>Załącznik nr 1</w:t>
      </w:r>
    </w:p>
    <w:p w14:paraId="13C65984" w14:textId="77777777" w:rsidR="00E8727D" w:rsidRPr="009A50A8" w:rsidRDefault="00E8727D" w:rsidP="00E8727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B64E08A" w14:textId="1657A1D8" w:rsidR="00E8727D" w:rsidRPr="009A50A8" w:rsidRDefault="00E8727D" w:rsidP="00E8727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>FORMULARZ OFERTY</w:t>
      </w:r>
    </w:p>
    <w:p w14:paraId="2806E1D4" w14:textId="77777777" w:rsidR="00E8727D" w:rsidRPr="009A50A8" w:rsidRDefault="00E8727D" w:rsidP="00E8727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B1257BC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9BC9957" w14:textId="67C26F41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FORMA PROWADZONEJ DZIAŁALNOŚCI: .................................................</w:t>
      </w:r>
    </w:p>
    <w:p w14:paraId="53539AD6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967E3E0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19DE3F0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A50A8">
        <w:rPr>
          <w:rFonts w:ascii="Verdana" w:hAnsi="Verdana"/>
          <w:sz w:val="20"/>
          <w:szCs w:val="20"/>
          <w:lang w:val="de-DE"/>
        </w:rPr>
        <w:t>TEL.</w:t>
      </w:r>
      <w:r w:rsidRPr="00D64B8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13E46AE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A50A8">
        <w:rPr>
          <w:rFonts w:ascii="Verdana" w:hAnsi="Verdana"/>
          <w:sz w:val="20"/>
          <w:szCs w:val="20"/>
          <w:lang w:val="de-DE"/>
        </w:rPr>
        <w:t xml:space="preserve">FAX </w:t>
      </w:r>
      <w:r w:rsidRPr="00D64B8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D2A488C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A50A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A2DD356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A50A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B117816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838C8EB" w14:textId="77777777" w:rsidR="00E8727D" w:rsidRPr="009A50A8" w:rsidRDefault="00E8727D" w:rsidP="00E8727D">
      <w:pPr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Do: Nazwa i siedziba Zamawiającego:</w:t>
      </w:r>
    </w:p>
    <w:p w14:paraId="3580D2E9" w14:textId="77777777" w:rsidR="00E8727D" w:rsidRPr="009A50A8" w:rsidRDefault="00E8727D" w:rsidP="00E8727D">
      <w:pPr>
        <w:ind w:right="-110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A281215" w14:textId="77777777" w:rsidR="00E8727D" w:rsidRPr="009A50A8" w:rsidRDefault="00E8727D" w:rsidP="00E8727D">
      <w:pPr>
        <w:ind w:right="-110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E4A7682" w14:textId="77777777" w:rsidR="00E8727D" w:rsidRPr="009A50A8" w:rsidRDefault="00E8727D" w:rsidP="00E8727D">
      <w:pPr>
        <w:ind w:right="-110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9B152FC" w14:textId="77777777" w:rsidR="00E8727D" w:rsidRPr="009A50A8" w:rsidRDefault="00E8727D" w:rsidP="00E8727D">
      <w:pPr>
        <w:ind w:firstLine="3969"/>
        <w:rPr>
          <w:rFonts w:ascii="Verdana" w:hAnsi="Verdana"/>
          <w:b/>
          <w:sz w:val="20"/>
          <w:szCs w:val="20"/>
        </w:rPr>
      </w:pPr>
    </w:p>
    <w:p w14:paraId="52C96DC1" w14:textId="2CEBA916" w:rsidR="00E8727D" w:rsidRPr="009A50A8" w:rsidRDefault="00E8727D" w:rsidP="00E8727D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9A50A8">
        <w:rPr>
          <w:rFonts w:ascii="Verdana" w:hAnsi="Verdana"/>
          <w:b/>
          <w:bCs/>
          <w:iCs/>
          <w:sz w:val="20"/>
          <w:szCs w:val="20"/>
        </w:rPr>
        <w:t xml:space="preserve">Wykonanie dokumentacji projektowej </w:t>
      </w:r>
      <w:r w:rsidR="000B50A1" w:rsidRPr="009A50A8">
        <w:rPr>
          <w:rFonts w:ascii="Verdana" w:hAnsi="Verdana"/>
          <w:b/>
          <w:bCs/>
          <w:iCs/>
          <w:sz w:val="20"/>
          <w:szCs w:val="20"/>
        </w:rPr>
        <w:t>dla zadania pn. „Poprawa sprawności energetycznej oraz modernizacja Zespołu Pałacowo-Parkowego AGH w Młoszowej – etap II”</w:t>
      </w:r>
      <w:r w:rsidRPr="009A50A8">
        <w:rPr>
          <w:rFonts w:ascii="Verdana" w:hAnsi="Verdana"/>
          <w:b/>
          <w:bCs/>
          <w:iCs/>
          <w:sz w:val="20"/>
          <w:szCs w:val="20"/>
        </w:rPr>
        <w:t xml:space="preserve"> - DE-dzp.272-</w:t>
      </w:r>
      <w:r w:rsidR="000B50A1" w:rsidRPr="009A50A8">
        <w:rPr>
          <w:rFonts w:ascii="Verdana" w:hAnsi="Verdana"/>
          <w:b/>
          <w:bCs/>
          <w:iCs/>
          <w:sz w:val="20"/>
          <w:szCs w:val="20"/>
        </w:rPr>
        <w:t>226/25</w:t>
      </w:r>
      <w:r w:rsidRPr="009A50A8">
        <w:rPr>
          <w:rFonts w:ascii="Verdana" w:hAnsi="Verdana"/>
          <w:b/>
          <w:sz w:val="20"/>
          <w:szCs w:val="20"/>
        </w:rPr>
        <w:t xml:space="preserve">, </w:t>
      </w:r>
      <w:r w:rsidRPr="009A50A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48467A6" w14:textId="77777777" w:rsidR="00E8727D" w:rsidRPr="009A50A8" w:rsidRDefault="00E8727D" w:rsidP="00E8727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BFB96B4" w14:textId="4B9CC747" w:rsidR="00E8727D" w:rsidRPr="009A50A8" w:rsidRDefault="00E8727D" w:rsidP="00E8727D">
      <w:pPr>
        <w:jc w:val="both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 xml:space="preserve">Cena brutto za całość </w:t>
      </w:r>
      <w:r w:rsidR="000B50A1" w:rsidRPr="009A50A8">
        <w:rPr>
          <w:rFonts w:ascii="Verdana" w:hAnsi="Verdana"/>
          <w:b/>
          <w:sz w:val="20"/>
          <w:szCs w:val="20"/>
        </w:rPr>
        <w:t>(</w:t>
      </w:r>
      <w:r w:rsidR="009A50A8" w:rsidRPr="009A50A8">
        <w:rPr>
          <w:rFonts w:ascii="Verdana" w:hAnsi="Verdana"/>
          <w:b/>
          <w:sz w:val="20"/>
          <w:szCs w:val="20"/>
        </w:rPr>
        <w:t>ETAP</w:t>
      </w:r>
      <w:r w:rsidR="000B50A1" w:rsidRPr="009A50A8">
        <w:rPr>
          <w:rFonts w:ascii="Verdana" w:hAnsi="Verdana"/>
          <w:b/>
          <w:sz w:val="20"/>
          <w:szCs w:val="20"/>
        </w:rPr>
        <w:t xml:space="preserve"> I, II i III)</w:t>
      </w:r>
      <w:r w:rsidRPr="009A50A8">
        <w:rPr>
          <w:rFonts w:ascii="Verdana" w:hAnsi="Verdana"/>
          <w:b/>
          <w:sz w:val="20"/>
          <w:szCs w:val="20"/>
        </w:rPr>
        <w:t>:   ..........................................PLN</w:t>
      </w:r>
    </w:p>
    <w:p w14:paraId="5DD15E0A" w14:textId="14FCC729" w:rsidR="00E8727D" w:rsidRDefault="00E8727D" w:rsidP="00E8727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Słownie brutto:....................................................................</w:t>
      </w:r>
    </w:p>
    <w:p w14:paraId="4F4CE659" w14:textId="77777777" w:rsidR="00D57397" w:rsidRPr="009A50A8" w:rsidRDefault="00D57397" w:rsidP="00D57397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Powyższa cena zawiera podatek VAT w wysokości .......... % tj.……………… PLN</w:t>
      </w:r>
    </w:p>
    <w:p w14:paraId="407122B2" w14:textId="77777777" w:rsidR="00D57397" w:rsidRPr="009A50A8" w:rsidRDefault="00D57397" w:rsidP="00E8727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44119FFE" w14:textId="6921DF90" w:rsidR="00E8727D" w:rsidRDefault="00E8727D" w:rsidP="00E8727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>w tym: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101"/>
        <w:gridCol w:w="3543"/>
        <w:gridCol w:w="2977"/>
        <w:gridCol w:w="1843"/>
      </w:tblGrid>
      <w:tr w:rsidR="00435003" w14:paraId="2E245F4D" w14:textId="77777777" w:rsidTr="00D64B87">
        <w:tc>
          <w:tcPr>
            <w:tcW w:w="1101" w:type="dxa"/>
          </w:tcPr>
          <w:p w14:paraId="4952D64A" w14:textId="77777777" w:rsidR="007A47ED" w:rsidRPr="005F7CA2" w:rsidRDefault="007A47ED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5CD5201" w14:textId="77777777" w:rsidR="007A47ED" w:rsidRPr="005F7CA2" w:rsidRDefault="007A47ED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1D69846" w14:textId="09F3B758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>ETAPY</w:t>
            </w:r>
          </w:p>
        </w:tc>
        <w:tc>
          <w:tcPr>
            <w:tcW w:w="3543" w:type="dxa"/>
          </w:tcPr>
          <w:p w14:paraId="2BE9812E" w14:textId="04C1AA8E" w:rsidR="007A47ED" w:rsidRPr="005F7CA2" w:rsidRDefault="005F7CA2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57397">
              <w:rPr>
                <w:rFonts w:ascii="Verdana" w:hAnsi="Verdana"/>
                <w:b/>
                <w:bCs/>
                <w:iCs/>
                <w:sz w:val="20"/>
                <w:szCs w:val="20"/>
                <w:u w:val="single"/>
                <w:lang w:eastAsia="x-none"/>
              </w:rPr>
              <w:t xml:space="preserve">Cena brutto </w:t>
            </w:r>
            <w:r w:rsidR="00435003" w:rsidRPr="00D57397">
              <w:rPr>
                <w:rFonts w:ascii="Verdana" w:hAnsi="Verdana"/>
                <w:b/>
                <w:sz w:val="18"/>
                <w:szCs w:val="18"/>
                <w:u w:val="single"/>
              </w:rPr>
              <w:t>Część 1</w:t>
            </w:r>
            <w:r w:rsidR="00435003" w:rsidRPr="005F7CA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7A47ED" w:rsidRPr="005F7CA2">
              <w:rPr>
                <w:rFonts w:ascii="Verdana" w:hAnsi="Verdana"/>
                <w:b/>
                <w:sz w:val="18"/>
                <w:szCs w:val="18"/>
              </w:rPr>
              <w:t>–</w:t>
            </w:r>
          </w:p>
          <w:p w14:paraId="0723EA51" w14:textId="66B56547" w:rsidR="007A47ED" w:rsidRPr="005F7CA2" w:rsidRDefault="00435003" w:rsidP="007A47ED">
            <w:pPr>
              <w:widowControl w:val="0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>obejmująca wszystkie elementy objęte dofinansowaniem</w:t>
            </w:r>
            <w:r w:rsidR="007A47ED"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 ze środków programu Fundusze Europejskie na Infrastrukturę, Klimat, Środowisko 2021-2027 w ramach działania FENX.01.01 Efektywność energetyczna  </w:t>
            </w:r>
          </w:p>
          <w:p w14:paraId="609C99E8" w14:textId="1F04BA14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6C7D5413" w14:textId="21EDAFD4" w:rsidR="007A47ED" w:rsidRPr="005F7CA2" w:rsidRDefault="005F7CA2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57397">
              <w:rPr>
                <w:rFonts w:ascii="Verdana" w:hAnsi="Verdana"/>
                <w:b/>
                <w:bCs/>
                <w:iCs/>
                <w:sz w:val="20"/>
                <w:szCs w:val="20"/>
                <w:u w:val="single"/>
                <w:lang w:eastAsia="x-none"/>
              </w:rPr>
              <w:t xml:space="preserve">Cena brutto </w:t>
            </w:r>
            <w:r w:rsidR="00435003" w:rsidRPr="00D57397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Część 2</w:t>
            </w:r>
            <w:r w:rsidR="00435003"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 -  </w:t>
            </w:r>
          </w:p>
          <w:p w14:paraId="72C9495F" w14:textId="5B5BD167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obejmująca zakres nie wynikający z audytu energetycznego oraz </w:t>
            </w:r>
            <w:r w:rsidRPr="005F7CA2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nie objęty</w:t>
            </w: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 umową dofinansowania</w:t>
            </w:r>
          </w:p>
        </w:tc>
        <w:tc>
          <w:tcPr>
            <w:tcW w:w="1843" w:type="dxa"/>
          </w:tcPr>
          <w:p w14:paraId="12333489" w14:textId="77777777" w:rsidR="007A47ED" w:rsidRPr="005F7CA2" w:rsidRDefault="007A47ED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8F2A084" w14:textId="77777777" w:rsidR="007A47ED" w:rsidRPr="005F7CA2" w:rsidRDefault="007A47ED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F5D6CD1" w14:textId="4CFF3A63" w:rsidR="00435003" w:rsidRPr="005F7CA2" w:rsidRDefault="00D64B87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SUMA: Część </w:t>
            </w:r>
            <w:r w:rsidR="002540A6">
              <w:rPr>
                <w:rFonts w:ascii="Verdana" w:hAnsi="Verdana"/>
                <w:b/>
                <w:sz w:val="18"/>
                <w:szCs w:val="18"/>
              </w:rPr>
              <w:t>1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+ Część </w:t>
            </w:r>
            <w:r w:rsidR="002540A6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</w:tr>
      <w:tr w:rsidR="00435003" w14:paraId="09D0F11B" w14:textId="77777777" w:rsidTr="00D64B87">
        <w:tc>
          <w:tcPr>
            <w:tcW w:w="1101" w:type="dxa"/>
          </w:tcPr>
          <w:p w14:paraId="5FF308E0" w14:textId="77777777" w:rsidR="002540A6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468CA7D" w14:textId="592AF482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>ETAP I</w:t>
            </w:r>
          </w:p>
        </w:tc>
        <w:tc>
          <w:tcPr>
            <w:tcW w:w="3543" w:type="dxa"/>
          </w:tcPr>
          <w:p w14:paraId="52D5C46E" w14:textId="7A107E06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>88%</w:t>
            </w:r>
            <w:r w:rsidRPr="005F7CA2">
              <w:rPr>
                <w:rFonts w:ascii="Verdana" w:hAnsi="Verdana"/>
                <w:bCs/>
                <w:sz w:val="18"/>
                <w:szCs w:val="18"/>
              </w:rPr>
              <w:t xml:space="preserve"> wartości prac </w:t>
            </w: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>ETAPU I</w:t>
            </w:r>
            <w:r w:rsidRPr="005F7CA2">
              <w:rPr>
                <w:rFonts w:ascii="Verdana" w:hAnsi="Verdana"/>
                <w:bCs/>
                <w:sz w:val="18"/>
                <w:szCs w:val="18"/>
              </w:rPr>
              <w:t>: ………………… zł</w:t>
            </w:r>
          </w:p>
          <w:p w14:paraId="6DDDA153" w14:textId="77777777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Cs/>
                <w:sz w:val="18"/>
                <w:szCs w:val="18"/>
              </w:rPr>
              <w:t>w tym:</w:t>
            </w:r>
          </w:p>
          <w:p w14:paraId="6A82E689" w14:textId="475E4853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- </w:t>
            </w:r>
            <w:r w:rsidRPr="005F7CA2">
              <w:rPr>
                <w:rFonts w:ascii="Verdana" w:hAnsi="Verdana"/>
                <w:bCs/>
                <w:sz w:val="18"/>
                <w:szCs w:val="18"/>
              </w:rPr>
              <w:t>koszt opracowania dokumentacji dla budynku Arsenału: ………………</w:t>
            </w:r>
          </w:p>
          <w:p w14:paraId="3AD2F980" w14:textId="48500A26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Cs/>
                <w:sz w:val="18"/>
                <w:szCs w:val="18"/>
              </w:rPr>
              <w:t>- koszt opracowania dokumentacji dla budynku Agronomówki:…………..</w:t>
            </w:r>
          </w:p>
          <w:p w14:paraId="032CFC20" w14:textId="77777777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62D58B4F" w14:textId="77777777" w:rsidR="00435003" w:rsidRPr="005F7CA2" w:rsidRDefault="007A47ED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12% </w:t>
            </w:r>
            <w:r w:rsidRPr="005F7CA2">
              <w:rPr>
                <w:rFonts w:ascii="Verdana" w:hAnsi="Verdana"/>
                <w:bCs/>
                <w:sz w:val="18"/>
                <w:szCs w:val="18"/>
              </w:rPr>
              <w:t>wartości prac</w:t>
            </w: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 ETAPU I:</w:t>
            </w:r>
          </w:p>
          <w:p w14:paraId="6FD0FB83" w14:textId="539711F2" w:rsidR="007A47ED" w:rsidRPr="005F7CA2" w:rsidRDefault="007A47ED" w:rsidP="00E8727D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5F7CA2">
              <w:rPr>
                <w:rFonts w:ascii="Verdana" w:hAnsi="Verdana"/>
                <w:sz w:val="18"/>
                <w:szCs w:val="18"/>
              </w:rPr>
              <w:t>………………………………. zł</w:t>
            </w:r>
          </w:p>
        </w:tc>
        <w:tc>
          <w:tcPr>
            <w:tcW w:w="1843" w:type="dxa"/>
          </w:tcPr>
          <w:p w14:paraId="413769DB" w14:textId="465EECEB" w:rsidR="005F7CA2" w:rsidRPr="005F7CA2" w:rsidRDefault="005F7CA2" w:rsidP="005F7CA2">
            <w:pPr>
              <w:outlineLvl w:val="1"/>
              <w:rPr>
                <w:rFonts w:ascii="Verdana" w:hAnsi="Verdana"/>
                <w:bCs/>
                <w:iCs/>
                <w:sz w:val="18"/>
                <w:szCs w:val="18"/>
                <w:lang w:val="x-none" w:eastAsia="x-none"/>
              </w:rPr>
            </w:pPr>
            <w:r w:rsidRPr="005F7CA2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(nie więcej niż 4</w:t>
            </w:r>
            <w:r w:rsidRPr="005F7CA2">
              <w:rPr>
                <w:rFonts w:ascii="Verdana" w:hAnsi="Verdana"/>
                <w:bCs/>
                <w:iCs/>
                <w:sz w:val="18"/>
                <w:szCs w:val="18"/>
                <w:lang w:val="x-none" w:eastAsia="x-none"/>
              </w:rPr>
              <w:t>0% wartości brutto</w:t>
            </w:r>
            <w:r w:rsidRPr="005F7CA2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 xml:space="preserve"> </w:t>
            </w:r>
            <w:r w:rsidR="00D64B8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 xml:space="preserve">sumy </w:t>
            </w:r>
            <w:r w:rsidRPr="005F7CA2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ETAP</w:t>
            </w:r>
            <w:r w:rsidR="00D64B8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OW</w:t>
            </w:r>
            <w:r w:rsidRPr="005F7CA2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 xml:space="preserve"> I </w:t>
            </w:r>
            <w:proofErr w:type="spellStart"/>
            <w:r w:rsidR="00D64B8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i</w:t>
            </w:r>
            <w:proofErr w:type="spellEnd"/>
            <w:r w:rsidR="00D64B87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 xml:space="preserve"> </w:t>
            </w:r>
            <w:r w:rsidRPr="005F7CA2">
              <w:rPr>
                <w:rFonts w:ascii="Verdana" w:hAnsi="Verdana"/>
                <w:bCs/>
                <w:iCs/>
                <w:sz w:val="18"/>
                <w:szCs w:val="18"/>
                <w:lang w:eastAsia="x-none"/>
              </w:rPr>
              <w:t>II)</w:t>
            </w:r>
            <w:r w:rsidRPr="005F7CA2">
              <w:rPr>
                <w:rFonts w:ascii="Verdana" w:hAnsi="Verdana"/>
                <w:bCs/>
                <w:iCs/>
                <w:sz w:val="18"/>
                <w:szCs w:val="18"/>
                <w:lang w:val="x-none" w:eastAsia="x-none"/>
              </w:rPr>
              <w:t xml:space="preserve"> </w:t>
            </w:r>
          </w:p>
          <w:p w14:paraId="3C81F5F4" w14:textId="77777777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758841C" w14:textId="5B0A9C8C" w:rsidR="005F7CA2" w:rsidRPr="005F7CA2" w:rsidRDefault="005F7CA2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brutto</w:t>
            </w:r>
          </w:p>
        </w:tc>
      </w:tr>
      <w:tr w:rsidR="00435003" w14:paraId="29AC19CE" w14:textId="77777777" w:rsidTr="00D64B87">
        <w:tc>
          <w:tcPr>
            <w:tcW w:w="1101" w:type="dxa"/>
          </w:tcPr>
          <w:p w14:paraId="1A33EF27" w14:textId="77777777" w:rsidR="002540A6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FBE3E80" w14:textId="09A85790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>ETAP II</w:t>
            </w:r>
          </w:p>
        </w:tc>
        <w:tc>
          <w:tcPr>
            <w:tcW w:w="3543" w:type="dxa"/>
          </w:tcPr>
          <w:p w14:paraId="1136E8FC" w14:textId="6BC87ED6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88 % </w:t>
            </w:r>
            <w:r w:rsidRPr="005F7CA2">
              <w:rPr>
                <w:rFonts w:ascii="Verdana" w:hAnsi="Verdana"/>
                <w:bCs/>
                <w:sz w:val="18"/>
                <w:szCs w:val="18"/>
              </w:rPr>
              <w:t>wartości prac</w:t>
            </w: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 xml:space="preserve"> ETAPU II:</w:t>
            </w:r>
            <w:r w:rsidRPr="005F7CA2">
              <w:rPr>
                <w:rFonts w:ascii="Verdana" w:hAnsi="Verdana"/>
                <w:bCs/>
                <w:sz w:val="18"/>
                <w:szCs w:val="18"/>
              </w:rPr>
              <w:t xml:space="preserve"> ………………… zł</w:t>
            </w:r>
          </w:p>
          <w:p w14:paraId="0294BC2E" w14:textId="77777777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Cs/>
                <w:sz w:val="18"/>
                <w:szCs w:val="18"/>
              </w:rPr>
              <w:t>w tym:</w:t>
            </w:r>
          </w:p>
          <w:p w14:paraId="1F03DFC5" w14:textId="44594781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Cs/>
                <w:sz w:val="18"/>
                <w:szCs w:val="18"/>
              </w:rPr>
              <w:t>- koszt opracowania dokumentacji dla budynku Arsenału: …………………………..zł</w:t>
            </w:r>
          </w:p>
          <w:p w14:paraId="72AC3EBD" w14:textId="3018F3DC" w:rsidR="007A47ED" w:rsidRPr="005F7CA2" w:rsidRDefault="007A47ED" w:rsidP="007A47ED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Cs/>
                <w:sz w:val="18"/>
                <w:szCs w:val="18"/>
              </w:rPr>
              <w:t>- koszt opracowania dokumentacji dla budynku Agronomówki: ……………………..zł</w:t>
            </w:r>
          </w:p>
          <w:p w14:paraId="307075FD" w14:textId="77777777" w:rsidR="00435003" w:rsidRPr="005F7CA2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398210C9" w14:textId="1E89C3BF" w:rsidR="005F7CA2" w:rsidRPr="005F7CA2" w:rsidRDefault="005F7CA2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bCs/>
                <w:sz w:val="18"/>
                <w:szCs w:val="18"/>
              </w:rPr>
              <w:t>12% wartości prac ETAPU II:</w:t>
            </w:r>
          </w:p>
          <w:p w14:paraId="656B3B4E" w14:textId="487AC993" w:rsidR="00435003" w:rsidRPr="005F7CA2" w:rsidRDefault="005F7CA2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sz w:val="18"/>
                <w:szCs w:val="18"/>
              </w:rPr>
              <w:t>………………………………. zł</w:t>
            </w:r>
          </w:p>
        </w:tc>
        <w:tc>
          <w:tcPr>
            <w:tcW w:w="1843" w:type="dxa"/>
          </w:tcPr>
          <w:p w14:paraId="101291CE" w14:textId="77777777" w:rsidR="00435003" w:rsidRDefault="00435003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6B4F526" w14:textId="77777777" w:rsidR="005F7CA2" w:rsidRDefault="005F7CA2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D672966" w14:textId="172DBC87" w:rsidR="005F7CA2" w:rsidRPr="005F7CA2" w:rsidRDefault="005F7CA2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brutto</w:t>
            </w:r>
          </w:p>
        </w:tc>
      </w:tr>
      <w:tr w:rsidR="002540A6" w14:paraId="132EC86A" w14:textId="77777777" w:rsidTr="00CB58A4">
        <w:trPr>
          <w:trHeight w:val="2164"/>
        </w:trPr>
        <w:tc>
          <w:tcPr>
            <w:tcW w:w="1101" w:type="dxa"/>
          </w:tcPr>
          <w:p w14:paraId="7118FF6F" w14:textId="77777777" w:rsidR="002540A6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A66AF1B" w14:textId="556A7BB7" w:rsidR="002540A6" w:rsidRPr="005F7CA2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>ETAP III</w:t>
            </w:r>
          </w:p>
        </w:tc>
        <w:tc>
          <w:tcPr>
            <w:tcW w:w="6520" w:type="dxa"/>
            <w:gridSpan w:val="2"/>
          </w:tcPr>
          <w:p w14:paraId="6124FB19" w14:textId="77777777" w:rsidR="002540A6" w:rsidRDefault="002540A6" w:rsidP="002540A6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26E33DA3" w14:textId="3FCBF2A6" w:rsidR="002540A6" w:rsidRDefault="002540A6" w:rsidP="002540A6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Cs/>
                <w:sz w:val="18"/>
                <w:szCs w:val="18"/>
              </w:rPr>
              <w:t>ilość pobytów</w:t>
            </w:r>
            <w:r w:rsidRPr="005F7CA2">
              <w:rPr>
                <w:rFonts w:ascii="Verdana" w:hAnsi="Verdana"/>
                <w:b/>
                <w:sz w:val="18"/>
                <w:szCs w:val="18"/>
              </w:rPr>
              <w:t xml:space="preserve"> 30 x Stawka brutto za 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r w:rsidRPr="005F7CA2">
              <w:rPr>
                <w:rFonts w:ascii="Verdana" w:hAnsi="Verdana"/>
                <w:b/>
                <w:sz w:val="18"/>
                <w:szCs w:val="18"/>
              </w:rPr>
              <w:t xml:space="preserve">pobyt ………...      zł </w:t>
            </w:r>
          </w:p>
          <w:p w14:paraId="3B3EFF51" w14:textId="1DDDAE00" w:rsidR="002540A6" w:rsidRPr="005F7CA2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14:paraId="379A7704" w14:textId="77777777" w:rsidR="002540A6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ECB9562" w14:textId="6822DA54" w:rsidR="002540A6" w:rsidRPr="005F7CA2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7CA2">
              <w:rPr>
                <w:rFonts w:ascii="Verdana" w:hAnsi="Verdana"/>
                <w:b/>
                <w:sz w:val="18"/>
                <w:szCs w:val="18"/>
              </w:rPr>
              <w:t xml:space="preserve"> ………….. </w:t>
            </w:r>
            <w:r>
              <w:rPr>
                <w:rFonts w:ascii="Verdana" w:hAnsi="Verdana"/>
                <w:b/>
                <w:sz w:val="18"/>
                <w:szCs w:val="18"/>
              </w:rPr>
              <w:t>zł brutto</w:t>
            </w:r>
          </w:p>
        </w:tc>
      </w:tr>
      <w:tr w:rsidR="002540A6" w14:paraId="60B62FD0" w14:textId="77777777" w:rsidTr="00D64B87">
        <w:trPr>
          <w:trHeight w:val="2164"/>
        </w:trPr>
        <w:tc>
          <w:tcPr>
            <w:tcW w:w="1101" w:type="dxa"/>
          </w:tcPr>
          <w:p w14:paraId="5AD7F28F" w14:textId="77777777" w:rsidR="002540A6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63A4BC3" w14:textId="53C8D674" w:rsidR="002540A6" w:rsidRPr="005F7CA2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3543" w:type="dxa"/>
          </w:tcPr>
          <w:p w14:paraId="61002EC5" w14:textId="77777777" w:rsidR="002540A6" w:rsidRDefault="002540A6" w:rsidP="007A47E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C20E54C" w14:textId="77777777" w:rsidR="002540A6" w:rsidRDefault="002540A6" w:rsidP="007A47E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RAZEM Część 1</w:t>
            </w:r>
          </w:p>
          <w:p w14:paraId="52AEA82D" w14:textId="77777777" w:rsidR="002540A6" w:rsidRDefault="002540A6" w:rsidP="007A47E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57967C8" w14:textId="6E21BFB9" w:rsidR="002540A6" w:rsidRPr="005F7CA2" w:rsidRDefault="002540A6" w:rsidP="007A47E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…………………………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zł brutto</w:t>
            </w:r>
          </w:p>
        </w:tc>
        <w:tc>
          <w:tcPr>
            <w:tcW w:w="2977" w:type="dxa"/>
          </w:tcPr>
          <w:p w14:paraId="64E81815" w14:textId="77777777" w:rsidR="002540A6" w:rsidRDefault="002540A6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1C64244" w14:textId="77777777" w:rsidR="002540A6" w:rsidRDefault="002540A6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RAZEM Część 2</w:t>
            </w:r>
          </w:p>
          <w:p w14:paraId="67EB700A" w14:textId="77777777" w:rsidR="002540A6" w:rsidRDefault="002540A6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D8F4BBA" w14:textId="651C99B4" w:rsidR="002540A6" w:rsidRPr="005F7CA2" w:rsidRDefault="002540A6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…………………….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zł brutto</w:t>
            </w:r>
          </w:p>
        </w:tc>
        <w:tc>
          <w:tcPr>
            <w:tcW w:w="1843" w:type="dxa"/>
          </w:tcPr>
          <w:p w14:paraId="50671277" w14:textId="77777777" w:rsidR="002540A6" w:rsidRDefault="002540A6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D592A3C" w14:textId="79D00636" w:rsidR="002540A6" w:rsidRPr="005F7CA2" w:rsidRDefault="002540A6" w:rsidP="004F527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4F5277" w14:paraId="59840FB1" w14:textId="77777777" w:rsidTr="004F5277">
        <w:trPr>
          <w:trHeight w:val="922"/>
        </w:trPr>
        <w:tc>
          <w:tcPr>
            <w:tcW w:w="7621" w:type="dxa"/>
            <w:gridSpan w:val="3"/>
          </w:tcPr>
          <w:p w14:paraId="121FAF77" w14:textId="77777777" w:rsidR="004F5277" w:rsidRDefault="004F5277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BC0C573" w14:textId="77777777" w:rsidR="004F5277" w:rsidRDefault="004F5277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29CDDEC" w14:textId="24299EE0" w:rsidR="004F5277" w:rsidRDefault="004F5277" w:rsidP="005F7CA2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F5277">
              <w:rPr>
                <w:rFonts w:ascii="Verdana" w:hAnsi="Verdana"/>
                <w:b/>
                <w:sz w:val="20"/>
                <w:szCs w:val="20"/>
                <w:highlight w:val="yellow"/>
              </w:rPr>
              <w:t>Cena brutto za całość (ETAP I, II i III):</w:t>
            </w:r>
            <w:r w:rsidRPr="009A50A8">
              <w:rPr>
                <w:rFonts w:ascii="Verdana" w:hAnsi="Verdana"/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843" w:type="dxa"/>
          </w:tcPr>
          <w:p w14:paraId="0EAD29CF" w14:textId="77777777" w:rsidR="004F5277" w:rsidRDefault="004F5277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6FAAB23" w14:textId="74EE928E" w:rsidR="004F5277" w:rsidRDefault="004F5277" w:rsidP="00E8727D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F5277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>……………….</w:t>
            </w:r>
            <w:r w:rsidRPr="004F5277">
              <w:rPr>
                <w:rFonts w:ascii="Verdana" w:hAnsi="Verdana"/>
                <w:b/>
                <w:sz w:val="18"/>
                <w:szCs w:val="18"/>
                <w:highlight w:val="yellow"/>
              </w:rPr>
              <w:t xml:space="preserve"> zł</w:t>
            </w:r>
          </w:p>
        </w:tc>
      </w:tr>
    </w:tbl>
    <w:p w14:paraId="79A352A1" w14:textId="77777777" w:rsidR="00D57397" w:rsidRDefault="00D57397" w:rsidP="003F69FD">
      <w:pPr>
        <w:rPr>
          <w:rFonts w:ascii="Verdana" w:hAnsi="Verdana"/>
          <w:b/>
          <w:sz w:val="20"/>
          <w:szCs w:val="20"/>
        </w:rPr>
      </w:pPr>
    </w:p>
    <w:p w14:paraId="17220131" w14:textId="542DBC72" w:rsidR="00C96D90" w:rsidRPr="009A50A8" w:rsidRDefault="00E8727D" w:rsidP="003F69FD">
      <w:pPr>
        <w:rPr>
          <w:rFonts w:ascii="Verdana" w:hAnsi="Verdana"/>
          <w:b/>
          <w:bCs/>
          <w:iCs/>
          <w:sz w:val="20"/>
          <w:szCs w:val="20"/>
          <w:lang w:eastAsia="x-none"/>
        </w:rPr>
      </w:pPr>
      <w:r w:rsidRPr="009A50A8">
        <w:rPr>
          <w:rFonts w:ascii="Verdana" w:hAnsi="Verdana"/>
          <w:b/>
          <w:sz w:val="20"/>
          <w:szCs w:val="20"/>
        </w:rPr>
        <w:t xml:space="preserve">Termin realizacji umowy: </w:t>
      </w:r>
      <w:r w:rsidR="00C96D90" w:rsidRPr="009A50A8">
        <w:rPr>
          <w:rFonts w:ascii="Verdana" w:hAnsi="Verdana"/>
          <w:b/>
          <w:bCs/>
          <w:iCs/>
          <w:sz w:val="20"/>
          <w:szCs w:val="20"/>
          <w:lang w:eastAsia="x-none"/>
        </w:rPr>
        <w:t>do 18  miesięcy od daty podpisania umowy, w tym:</w:t>
      </w:r>
    </w:p>
    <w:p w14:paraId="0E946655" w14:textId="77777777" w:rsidR="00C96D90" w:rsidRPr="009A50A8" w:rsidRDefault="00C96D90" w:rsidP="00C96D90">
      <w:pPr>
        <w:suppressAutoHyphens/>
        <w:ind w:right="-47"/>
        <w:jc w:val="both"/>
        <w:rPr>
          <w:rFonts w:ascii="Verdana" w:hAnsi="Verdana"/>
          <w:b/>
          <w:bCs/>
          <w:iCs/>
          <w:sz w:val="20"/>
          <w:szCs w:val="20"/>
          <w:lang w:eastAsia="x-none"/>
        </w:rPr>
      </w:pPr>
    </w:p>
    <w:p w14:paraId="6E2680D3" w14:textId="3D8C6997" w:rsidR="00C96D90" w:rsidRPr="009A50A8" w:rsidRDefault="00C96D90" w:rsidP="00C96D90">
      <w:pPr>
        <w:numPr>
          <w:ilvl w:val="0"/>
          <w:numId w:val="10"/>
        </w:numPr>
        <w:spacing w:line="360" w:lineRule="auto"/>
        <w:contextualSpacing/>
        <w:jc w:val="both"/>
        <w:rPr>
          <w:rFonts w:ascii="Verdana" w:hAnsi="Verdana"/>
          <w:b/>
          <w:bCs/>
          <w:sz w:val="20"/>
          <w:szCs w:val="20"/>
          <w:lang w:val="x-none"/>
        </w:rPr>
      </w:pPr>
      <w:r w:rsidRPr="009A50A8">
        <w:rPr>
          <w:rFonts w:ascii="Verdana" w:hAnsi="Verdana"/>
          <w:sz w:val="20"/>
          <w:szCs w:val="20"/>
          <w:lang w:val="x-none"/>
        </w:rPr>
        <w:t xml:space="preserve">Termin realizacji </w:t>
      </w:r>
      <w:r w:rsidR="00D57397">
        <w:rPr>
          <w:rFonts w:ascii="Verdana" w:hAnsi="Verdana"/>
          <w:sz w:val="20"/>
          <w:szCs w:val="20"/>
        </w:rPr>
        <w:t xml:space="preserve">ETAPU </w:t>
      </w:r>
      <w:r w:rsidRPr="009A50A8">
        <w:rPr>
          <w:rFonts w:ascii="Verdana" w:hAnsi="Verdana"/>
          <w:sz w:val="20"/>
          <w:szCs w:val="20"/>
        </w:rPr>
        <w:t>I</w:t>
      </w:r>
      <w:r w:rsidRPr="009A50A8">
        <w:rPr>
          <w:rFonts w:ascii="Verdana" w:hAnsi="Verdana"/>
          <w:sz w:val="20"/>
          <w:szCs w:val="20"/>
          <w:lang w:val="x-none"/>
        </w:rPr>
        <w:t xml:space="preserve"> </w:t>
      </w:r>
      <w:r w:rsidRPr="009A50A8">
        <w:rPr>
          <w:rFonts w:ascii="Verdana" w:hAnsi="Verdana"/>
          <w:b/>
          <w:bCs/>
          <w:sz w:val="20"/>
          <w:szCs w:val="20"/>
          <w:lang w:val="x-none"/>
        </w:rPr>
        <w:t xml:space="preserve">- do </w:t>
      </w:r>
      <w:r w:rsidRPr="009A50A8">
        <w:rPr>
          <w:rFonts w:ascii="Verdana" w:hAnsi="Verdana"/>
          <w:b/>
          <w:bCs/>
          <w:sz w:val="20"/>
          <w:szCs w:val="20"/>
        </w:rPr>
        <w:t>98 dni</w:t>
      </w:r>
      <w:r w:rsidRPr="009A50A8">
        <w:rPr>
          <w:rFonts w:ascii="Verdana" w:hAnsi="Verdana"/>
          <w:b/>
          <w:bCs/>
          <w:sz w:val="20"/>
          <w:szCs w:val="20"/>
          <w:lang w:val="x-none"/>
        </w:rPr>
        <w:t xml:space="preserve"> </w:t>
      </w:r>
      <w:r w:rsidRPr="009A50A8">
        <w:rPr>
          <w:rFonts w:ascii="Verdana" w:hAnsi="Verdana"/>
          <w:sz w:val="20"/>
          <w:szCs w:val="20"/>
          <w:lang w:val="x-none"/>
        </w:rPr>
        <w:t xml:space="preserve">od daty </w:t>
      </w:r>
      <w:r w:rsidRPr="009A50A8">
        <w:rPr>
          <w:rFonts w:ascii="Verdana" w:hAnsi="Verdana"/>
          <w:sz w:val="20"/>
          <w:szCs w:val="20"/>
        </w:rPr>
        <w:t>podpisania</w:t>
      </w:r>
      <w:r w:rsidRPr="009A50A8">
        <w:rPr>
          <w:rFonts w:ascii="Verdana" w:hAnsi="Verdana"/>
          <w:sz w:val="20"/>
          <w:szCs w:val="20"/>
          <w:lang w:val="x-none"/>
        </w:rPr>
        <w:t xml:space="preserve"> umowy</w:t>
      </w:r>
    </w:p>
    <w:p w14:paraId="56291676" w14:textId="5DF0470F" w:rsidR="00C96D90" w:rsidRPr="009A50A8" w:rsidRDefault="00C96D90" w:rsidP="00C96D90">
      <w:pPr>
        <w:numPr>
          <w:ilvl w:val="0"/>
          <w:numId w:val="10"/>
        </w:numPr>
        <w:spacing w:line="360" w:lineRule="auto"/>
        <w:contextualSpacing/>
        <w:jc w:val="both"/>
        <w:rPr>
          <w:rFonts w:ascii="Verdana" w:hAnsi="Verdana"/>
          <w:b/>
          <w:bCs/>
          <w:sz w:val="20"/>
          <w:szCs w:val="20"/>
          <w:lang w:val="x-none"/>
        </w:rPr>
      </w:pPr>
      <w:r w:rsidRPr="009A50A8">
        <w:rPr>
          <w:rFonts w:ascii="Verdana" w:hAnsi="Verdana"/>
          <w:sz w:val="20"/>
          <w:szCs w:val="20"/>
          <w:lang w:val="x-none"/>
        </w:rPr>
        <w:t xml:space="preserve">Termin realizacji </w:t>
      </w:r>
      <w:r w:rsidR="00D57397">
        <w:rPr>
          <w:rFonts w:ascii="Verdana" w:hAnsi="Verdana"/>
          <w:sz w:val="20"/>
          <w:szCs w:val="20"/>
        </w:rPr>
        <w:t>ETAPU</w:t>
      </w:r>
      <w:r w:rsidRPr="009A50A8">
        <w:rPr>
          <w:rFonts w:ascii="Verdana" w:hAnsi="Verdana"/>
          <w:sz w:val="20"/>
          <w:szCs w:val="20"/>
        </w:rPr>
        <w:t xml:space="preserve"> II </w:t>
      </w:r>
      <w:r w:rsidRPr="009A50A8">
        <w:rPr>
          <w:rFonts w:ascii="Verdana" w:hAnsi="Verdana"/>
          <w:b/>
          <w:bCs/>
          <w:sz w:val="20"/>
          <w:szCs w:val="20"/>
          <w:lang w:val="x-none"/>
        </w:rPr>
        <w:t>- do 161</w:t>
      </w:r>
      <w:r w:rsidRPr="009A50A8">
        <w:rPr>
          <w:rFonts w:ascii="Verdana" w:hAnsi="Verdana"/>
          <w:b/>
          <w:bCs/>
          <w:sz w:val="20"/>
          <w:szCs w:val="20"/>
        </w:rPr>
        <w:t xml:space="preserve"> dni </w:t>
      </w:r>
      <w:r w:rsidRPr="009A50A8">
        <w:rPr>
          <w:rFonts w:ascii="Verdana" w:hAnsi="Verdana"/>
          <w:bCs/>
          <w:sz w:val="20"/>
          <w:szCs w:val="20"/>
        </w:rPr>
        <w:t>od daty podpisania umowy</w:t>
      </w:r>
    </w:p>
    <w:p w14:paraId="014F97CB" w14:textId="50DD68B2" w:rsidR="00C96D90" w:rsidRPr="009A50A8" w:rsidRDefault="00C96D90" w:rsidP="00C96D90">
      <w:pPr>
        <w:numPr>
          <w:ilvl w:val="0"/>
          <w:numId w:val="10"/>
        </w:numPr>
        <w:spacing w:line="360" w:lineRule="auto"/>
        <w:contextualSpacing/>
        <w:jc w:val="both"/>
        <w:rPr>
          <w:rFonts w:ascii="Verdana" w:hAnsi="Verdana"/>
          <w:b/>
          <w:bCs/>
          <w:sz w:val="20"/>
          <w:szCs w:val="20"/>
          <w:lang w:val="x-none"/>
        </w:rPr>
      </w:pPr>
      <w:r w:rsidRPr="009A50A8">
        <w:rPr>
          <w:rFonts w:ascii="Verdana" w:hAnsi="Verdana"/>
          <w:bCs/>
          <w:sz w:val="20"/>
          <w:szCs w:val="20"/>
        </w:rPr>
        <w:t xml:space="preserve">Termin realizacji </w:t>
      </w:r>
      <w:r w:rsidR="00D57397">
        <w:rPr>
          <w:rFonts w:ascii="Verdana" w:hAnsi="Verdana"/>
          <w:sz w:val="20"/>
          <w:szCs w:val="20"/>
        </w:rPr>
        <w:t>ETAPU</w:t>
      </w:r>
      <w:r w:rsidRPr="009A50A8">
        <w:rPr>
          <w:rFonts w:ascii="Verdana" w:hAnsi="Verdana"/>
          <w:bCs/>
          <w:sz w:val="20"/>
          <w:szCs w:val="20"/>
        </w:rPr>
        <w:t xml:space="preserve"> III</w:t>
      </w:r>
      <w:r w:rsidRPr="009A50A8">
        <w:rPr>
          <w:rFonts w:ascii="Verdana" w:hAnsi="Verdana"/>
          <w:b/>
          <w:bCs/>
          <w:sz w:val="20"/>
          <w:szCs w:val="20"/>
        </w:rPr>
        <w:t xml:space="preserve"> – </w:t>
      </w:r>
      <w:bookmarkStart w:id="0" w:name="_Hlk177460246"/>
      <w:r w:rsidR="009A50A8" w:rsidRPr="009A50A8">
        <w:rPr>
          <w:rFonts w:ascii="Verdana" w:hAnsi="Verdana"/>
          <w:sz w:val="20"/>
          <w:szCs w:val="20"/>
        </w:rPr>
        <w:t xml:space="preserve">sukcesywnie w okresie przygotowania i realizacji robót budowlanych </w:t>
      </w:r>
      <w:bookmarkEnd w:id="0"/>
      <w:r w:rsidR="009A50A8" w:rsidRPr="009A50A8">
        <w:rPr>
          <w:rFonts w:ascii="Verdana" w:hAnsi="Verdana"/>
          <w:sz w:val="20"/>
          <w:szCs w:val="20"/>
        </w:rPr>
        <w:t>jednak nie później</w:t>
      </w:r>
      <w:r w:rsidR="009A50A8" w:rsidRPr="009A50A8">
        <w:rPr>
          <w:rFonts w:ascii="Verdana" w:hAnsi="Verdana"/>
          <w:b/>
          <w:sz w:val="20"/>
          <w:szCs w:val="20"/>
        </w:rPr>
        <w:t xml:space="preserve"> niż </w:t>
      </w:r>
      <w:r w:rsidRPr="009A50A8">
        <w:rPr>
          <w:rFonts w:ascii="Verdana" w:hAnsi="Verdana"/>
          <w:b/>
          <w:bCs/>
          <w:sz w:val="20"/>
          <w:szCs w:val="20"/>
        </w:rPr>
        <w:t xml:space="preserve">do 18 miesięcy </w:t>
      </w:r>
      <w:r w:rsidRPr="009A50A8">
        <w:rPr>
          <w:rFonts w:ascii="Verdana" w:hAnsi="Verdana"/>
          <w:sz w:val="20"/>
          <w:szCs w:val="20"/>
        </w:rPr>
        <w:t xml:space="preserve">od daty podpisania umowy </w:t>
      </w:r>
      <w:r w:rsidRPr="009A50A8">
        <w:rPr>
          <w:rFonts w:ascii="Verdana" w:hAnsi="Verdana"/>
          <w:b/>
          <w:sz w:val="20"/>
          <w:szCs w:val="20"/>
        </w:rPr>
        <w:t xml:space="preserve">                                                  </w:t>
      </w:r>
    </w:p>
    <w:p w14:paraId="1D4E2172" w14:textId="77777777" w:rsidR="00E8727D" w:rsidRPr="009A50A8" w:rsidRDefault="00E8727D" w:rsidP="00E8727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965D792" w14:textId="77777777" w:rsidR="00E8727D" w:rsidRPr="00D57397" w:rsidRDefault="00E8727D" w:rsidP="00D57397">
      <w:pPr>
        <w:shd w:val="clear" w:color="auto" w:fill="FFFFFF"/>
        <w:tabs>
          <w:tab w:val="left" w:leader="dot" w:pos="7522"/>
        </w:tabs>
        <w:ind w:left="5"/>
        <w:jc w:val="both"/>
        <w:rPr>
          <w:rFonts w:ascii="Verdana" w:hAnsi="Verdana"/>
          <w:b/>
          <w:sz w:val="20"/>
          <w:szCs w:val="20"/>
        </w:rPr>
      </w:pPr>
      <w:r w:rsidRPr="00D57397">
        <w:rPr>
          <w:rFonts w:ascii="Verdana" w:hAnsi="Verdana"/>
          <w:b/>
          <w:sz w:val="20"/>
          <w:szCs w:val="20"/>
        </w:rPr>
        <w:t xml:space="preserve">Doświadczenie projektanta architekta, </w:t>
      </w:r>
      <w:r w:rsidRPr="00D57397">
        <w:rPr>
          <w:rFonts w:ascii="Verdana" w:hAnsi="Verdana"/>
          <w:b/>
          <w:bCs/>
          <w:sz w:val="20"/>
          <w:szCs w:val="20"/>
          <w:u w:val="single"/>
        </w:rPr>
        <w:t>skierowanego przez Wykonawcę do realizacji zamówienia</w:t>
      </w:r>
      <w:r w:rsidRPr="00D57397">
        <w:rPr>
          <w:rFonts w:ascii="Verdana" w:hAnsi="Verdana"/>
          <w:b/>
          <w:bCs/>
          <w:sz w:val="20"/>
          <w:szCs w:val="20"/>
        </w:rPr>
        <w:t xml:space="preserve"> – pełniącego funkcję kierownika zespołu projektowego:</w:t>
      </w:r>
      <w:r w:rsidRPr="00D57397">
        <w:rPr>
          <w:rFonts w:ascii="Verdana" w:hAnsi="Verdana"/>
          <w:b/>
          <w:sz w:val="20"/>
          <w:szCs w:val="20"/>
        </w:rPr>
        <w:t xml:space="preserve"> </w:t>
      </w:r>
    </w:p>
    <w:p w14:paraId="330BEEFB" w14:textId="77777777" w:rsidR="00E8727D" w:rsidRPr="009A50A8" w:rsidRDefault="00E8727D" w:rsidP="00E8727D">
      <w:pPr>
        <w:ind w:right="-47"/>
        <w:jc w:val="both"/>
        <w:rPr>
          <w:rFonts w:ascii="Verdana" w:hAnsi="Verdana"/>
          <w:sz w:val="20"/>
          <w:szCs w:val="20"/>
        </w:rPr>
      </w:pPr>
    </w:p>
    <w:p w14:paraId="6BDBDF15" w14:textId="77777777" w:rsidR="00E8727D" w:rsidRPr="009A50A8" w:rsidRDefault="00E8727D" w:rsidP="00E8727D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(Imię i Nazwisko)</w:t>
      </w:r>
      <w:r w:rsidRPr="009A50A8">
        <w:rPr>
          <w:rFonts w:ascii="Verdana" w:hAnsi="Verdana"/>
          <w:b/>
          <w:sz w:val="20"/>
          <w:szCs w:val="20"/>
        </w:rPr>
        <w:t xml:space="preserve"> - ……………………….…..: </w:t>
      </w:r>
    </w:p>
    <w:p w14:paraId="6D0A28E7" w14:textId="77777777" w:rsidR="00E8727D" w:rsidRPr="009A50A8" w:rsidRDefault="00E8727D" w:rsidP="00E8727D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 xml:space="preserve">- ilość realizacji zgodnych z wymaganiami Zamawiającego:  </w:t>
      </w:r>
      <w:r w:rsidRPr="009A50A8">
        <w:rPr>
          <w:rFonts w:ascii="Verdana" w:hAnsi="Verdana"/>
          <w:sz w:val="20"/>
          <w:szCs w:val="20"/>
        </w:rPr>
        <w:t xml:space="preserve">……..………. </w:t>
      </w:r>
      <w:r w:rsidRPr="009A50A8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39D024EC" w14:textId="77777777" w:rsidR="00E8727D" w:rsidRPr="009A50A8" w:rsidRDefault="00E8727D" w:rsidP="00E8727D">
      <w:pPr>
        <w:ind w:right="-47"/>
        <w:jc w:val="both"/>
        <w:rPr>
          <w:rFonts w:ascii="Verdana" w:hAnsi="Verdana"/>
          <w:sz w:val="20"/>
          <w:szCs w:val="20"/>
        </w:rPr>
      </w:pPr>
    </w:p>
    <w:p w14:paraId="01254715" w14:textId="77777777" w:rsidR="00E8727D" w:rsidRPr="009A50A8" w:rsidRDefault="00E8727D" w:rsidP="00E8727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 xml:space="preserve">Termin płatności: </w:t>
      </w:r>
      <w:r w:rsidRPr="009A50A8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249FD6" w14:textId="77777777" w:rsidR="00E8727D" w:rsidRPr="009A50A8" w:rsidRDefault="00E8727D" w:rsidP="00E8727D">
      <w:pPr>
        <w:jc w:val="both"/>
        <w:rPr>
          <w:rFonts w:ascii="Verdana" w:hAnsi="Verdana"/>
          <w:b/>
          <w:sz w:val="20"/>
          <w:szCs w:val="20"/>
        </w:rPr>
      </w:pPr>
    </w:p>
    <w:p w14:paraId="5EA45764" w14:textId="77777777" w:rsidR="00E8727D" w:rsidRPr="009A50A8" w:rsidRDefault="00E8727D" w:rsidP="00E8727D">
      <w:pPr>
        <w:rPr>
          <w:rFonts w:ascii="Verdana" w:hAnsi="Verdana"/>
          <w:b/>
          <w:sz w:val="20"/>
          <w:szCs w:val="20"/>
          <w:u w:val="single"/>
        </w:rPr>
      </w:pPr>
      <w:r w:rsidRPr="009A50A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1B98E2A" w14:textId="77777777" w:rsidR="00E8727D" w:rsidRPr="009A50A8" w:rsidRDefault="00E8727D" w:rsidP="00E8727D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9A50A8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9A50A8">
        <w:rPr>
          <w:rFonts w:ascii="Verdana" w:hAnsi="Verdana"/>
          <w:sz w:val="20"/>
          <w:szCs w:val="20"/>
        </w:rPr>
        <w:t xml:space="preserve"> </w:t>
      </w:r>
    </w:p>
    <w:p w14:paraId="268FBE3F" w14:textId="77777777" w:rsidR="00E8727D" w:rsidRPr="009A50A8" w:rsidRDefault="00E8727D" w:rsidP="00E8727D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  <w:lang w:eastAsia="ar-SA"/>
        </w:rPr>
        <w:t>Oświadczamy, że zapoznaliśmy się z postanowieniami umowy, określonymi w  SWZ</w:t>
      </w:r>
      <w:r w:rsidRPr="009A50A8">
        <w:rPr>
          <w:rFonts w:ascii="Verdana" w:hAnsi="Verdana"/>
          <w:sz w:val="20"/>
          <w:szCs w:val="20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9A50A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3823A52" w14:textId="77777777" w:rsidR="00E8727D" w:rsidRPr="009A50A8" w:rsidRDefault="00E8727D" w:rsidP="00E8727D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9A50A8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9A50A8">
        <w:rPr>
          <w:rFonts w:ascii="Verdana" w:hAnsi="Verdana"/>
          <w:b/>
          <w:sz w:val="20"/>
          <w:szCs w:val="20"/>
        </w:rPr>
        <w:t>*</w:t>
      </w:r>
    </w:p>
    <w:p w14:paraId="4D4793AE" w14:textId="77777777" w:rsidR="00E8727D" w:rsidRPr="009A50A8" w:rsidRDefault="00E8727D" w:rsidP="00E872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Wykaz osób, przeznaczonych do realizacji zamówienia w ramach kryteriów oceny ofert:</w:t>
      </w:r>
    </w:p>
    <w:p w14:paraId="4DF9527A" w14:textId="77777777" w:rsidR="00E8727D" w:rsidRPr="009A50A8" w:rsidRDefault="00E8727D" w:rsidP="00E8727D">
      <w:p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A50A8">
        <w:rPr>
          <w:rFonts w:ascii="Verdana" w:eastAsia="Calibri" w:hAnsi="Verdana"/>
          <w:b/>
          <w:sz w:val="20"/>
          <w:szCs w:val="20"/>
          <w:lang w:eastAsia="en-US"/>
        </w:rPr>
        <w:t xml:space="preserve">Wykaz doświadczenia projektanta architekta, </w:t>
      </w:r>
      <w:r w:rsidRPr="009A50A8">
        <w:rPr>
          <w:rFonts w:ascii="Verdana" w:eastAsia="Calibri" w:hAnsi="Verdana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9A50A8">
        <w:rPr>
          <w:rFonts w:ascii="Verdana" w:eastAsia="Calibri" w:hAnsi="Verdana"/>
          <w:b/>
          <w:sz w:val="20"/>
          <w:szCs w:val="20"/>
          <w:lang w:eastAsia="en-US"/>
        </w:rPr>
        <w:t xml:space="preserve"> – pełniącego funkcję kierownika zespołu projektowego:</w:t>
      </w:r>
      <w:r w:rsidRPr="009A50A8">
        <w:rPr>
          <w:rFonts w:ascii="Verdana" w:eastAsia="Calibri" w:hAnsi="Verdana"/>
          <w:sz w:val="20"/>
          <w:szCs w:val="20"/>
          <w:lang w:eastAsia="en-US"/>
        </w:rPr>
        <w:t xml:space="preserve"> Doświadczenie zawodowe projektanta architekta,</w:t>
      </w:r>
    </w:p>
    <w:p w14:paraId="70DDEB1C" w14:textId="77777777" w:rsidR="00E8727D" w:rsidRPr="009A50A8" w:rsidRDefault="00E8727D" w:rsidP="00E8727D">
      <w:pPr>
        <w:jc w:val="both"/>
        <w:rPr>
          <w:rFonts w:ascii="Verdana" w:eastAsia="Calibri" w:hAnsi="Verdana"/>
          <w:sz w:val="20"/>
          <w:szCs w:val="20"/>
          <w:lang w:eastAsia="en-US"/>
        </w:rPr>
      </w:pPr>
    </w:p>
    <w:tbl>
      <w:tblPr>
        <w:tblW w:w="921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59"/>
        <w:gridCol w:w="1418"/>
        <w:gridCol w:w="1559"/>
        <w:gridCol w:w="1272"/>
      </w:tblGrid>
      <w:tr w:rsidR="000B50A1" w:rsidRPr="009A50A8" w14:paraId="315D3491" w14:textId="77777777" w:rsidTr="003F69FD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17461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Imię i nazwisko osoby </w:t>
            </w:r>
          </w:p>
          <w:p w14:paraId="432A739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(projektanta architekta)</w:t>
            </w:r>
          </w:p>
          <w:p w14:paraId="4EA17D90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D402" w14:textId="42D10370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Tytuł projektu/ Pełna nazwa </w:t>
            </w:r>
            <w:r w:rsid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inwestycji </w:t>
            </w: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(informacje pozwalająca na weryfikacje przez Zamawiającego)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0A4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Opis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AE617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Wartość</w:t>
            </w:r>
          </w:p>
          <w:p w14:paraId="22A9BED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B510A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Zakres wykonywanej czynności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CE0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Zamawiający</w:t>
            </w:r>
          </w:p>
        </w:tc>
      </w:tr>
      <w:tr w:rsidR="000B50A1" w:rsidRPr="009A50A8" w14:paraId="5C00513E" w14:textId="77777777" w:rsidTr="003F69FD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7DE8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709284F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55C68A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52744DA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…………………</w:t>
            </w:r>
          </w:p>
          <w:p w14:paraId="3E8940E7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BB25D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BA59" w14:textId="5BF4AF4B" w:rsidR="00E8727D" w:rsidRDefault="003F69FD" w:rsidP="003F69F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Projekt </w:t>
            </w:r>
            <w:r w:rsidR="007F529B" w:rsidRPr="007F529B">
              <w:rPr>
                <w:rFonts w:ascii="Verdana" w:eastAsia="Calibri" w:hAnsi="Verdana"/>
                <w:bCs/>
                <w:sz w:val="16"/>
                <w:szCs w:val="16"/>
              </w:rPr>
              <w:t>dotyczący poprawy sprawności energetycznej budynku opracowany na podstawie audytu energetycznego</w:t>
            </w:r>
          </w:p>
          <w:p w14:paraId="7502CE9C" w14:textId="77777777" w:rsidR="00D57397" w:rsidRDefault="00D57397" w:rsidP="003F69F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66247F0" w14:textId="77777777" w:rsidR="00D57397" w:rsidRDefault="00D57397" w:rsidP="00D5739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7F4E663A" w14:textId="50A5508A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3B27BDB" w14:textId="7DB4AAF7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63FE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476BC40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A20A6D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1AD3370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257A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6F9B8B2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152F7CC7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59D29849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F2918FC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6B06E0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97A3E17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C4A3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0B50A1" w:rsidRPr="009A50A8" w14:paraId="485F6A14" w14:textId="77777777" w:rsidTr="003F69FD">
        <w:trPr>
          <w:trHeight w:val="41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A1ED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C8E2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A985" w14:textId="2DE1AEA4" w:rsidR="00D57397" w:rsidRDefault="007F529B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Projekt </w:t>
            </w:r>
            <w:r w:rsidRPr="007F529B">
              <w:rPr>
                <w:rFonts w:ascii="Verdana" w:eastAsia="Calibri" w:hAnsi="Verdana"/>
                <w:bCs/>
                <w:sz w:val="16"/>
                <w:szCs w:val="16"/>
              </w:rPr>
              <w:t>dotyczący poprawy sprawności energetycznej budynku opracowany na podstawie audytu energetycznego</w:t>
            </w:r>
            <w:r w:rsidR="00D57397"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  <w:p w14:paraId="00EDF7F6" w14:textId="77777777" w:rsid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44E4507" w14:textId="77777777" w:rsidR="00D57397" w:rsidRDefault="00D57397" w:rsidP="00D5739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09BAF1E9" w14:textId="77777777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33EFE3F" w14:textId="77777777" w:rsidR="00E8727D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  <w:p w14:paraId="19B5EE5A" w14:textId="32AC9A8B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B8D3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C107774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EC3804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D1CBCE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AF26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86FECD0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28DCE79E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3DAE5C22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51165FB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782420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B2BB2FB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EFA6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0B50A1" w:rsidRPr="009A50A8" w14:paraId="54B17409" w14:textId="77777777" w:rsidTr="003F69FD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52A4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1B1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B098" w14:textId="77D95C17" w:rsidR="00D57397" w:rsidRDefault="007F529B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Projekt </w:t>
            </w:r>
            <w:r w:rsidRPr="007F529B">
              <w:rPr>
                <w:rFonts w:ascii="Verdana" w:eastAsia="Calibri" w:hAnsi="Verdana"/>
                <w:bCs/>
                <w:sz w:val="16"/>
                <w:szCs w:val="16"/>
              </w:rPr>
              <w:t>dotyczący poprawy sprawności energetycznej budynku opracowany na podstawie audytu energetycznego</w:t>
            </w:r>
          </w:p>
          <w:p w14:paraId="55F869CB" w14:textId="77777777" w:rsid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5FF81E4" w14:textId="77777777" w:rsidR="00D57397" w:rsidRDefault="00D57397" w:rsidP="00D5739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2626C5F2" w14:textId="77777777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78F0E85" w14:textId="52C6EF97" w:rsidR="00E8727D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B8FD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CC1B65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E7D5884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9B96DCE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9B67E5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19A4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1EDA9AFF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4378EA20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10BA9E07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24D2232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4425C61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82CFF5F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E75B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  <w:tr w:rsidR="000B50A1" w:rsidRPr="009A50A8" w14:paraId="3572613B" w14:textId="77777777" w:rsidTr="007F529B">
        <w:trPr>
          <w:trHeight w:val="308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5F5A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D09F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11C6" w14:textId="68AEC4DB" w:rsidR="00D57397" w:rsidRDefault="007F529B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Projekt </w:t>
            </w:r>
            <w:r w:rsidRPr="007F529B">
              <w:rPr>
                <w:rFonts w:ascii="Verdana" w:eastAsia="Calibri" w:hAnsi="Verdana"/>
                <w:bCs/>
                <w:sz w:val="16"/>
                <w:szCs w:val="16"/>
              </w:rPr>
              <w:t>dotyczący poprawy sprawności energetycznej budynku opracowany na podstawie audytu energetycznego</w:t>
            </w:r>
          </w:p>
          <w:p w14:paraId="38C9FDA8" w14:textId="77777777" w:rsidR="007F529B" w:rsidRDefault="007F529B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681C0EE" w14:textId="77777777" w:rsidR="00D57397" w:rsidRDefault="00D57397" w:rsidP="00D5739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1AD348CC" w14:textId="77777777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016443F" w14:textId="2E15D7C6" w:rsidR="00E8727D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EACC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BF059A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EABD800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18A2F4C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AF0A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18CFD77F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788AD3D6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00EDBB7F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B3EA944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DF05D09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0494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  <w:tr w:rsidR="000B50A1" w:rsidRPr="009A50A8" w14:paraId="1C14CB21" w14:textId="77777777" w:rsidTr="003F69FD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E882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6F0F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86B3" w14:textId="3814D6D8" w:rsidR="00D57397" w:rsidRDefault="007F529B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Projekt </w:t>
            </w:r>
            <w:r w:rsidRPr="007F529B">
              <w:rPr>
                <w:rFonts w:ascii="Verdana" w:eastAsia="Calibri" w:hAnsi="Verdana"/>
                <w:bCs/>
                <w:sz w:val="16"/>
                <w:szCs w:val="16"/>
              </w:rPr>
              <w:t>dotyczący poprawy sprawności energetycznej budynku opracowany na podstawie audytu energetycznego</w:t>
            </w:r>
          </w:p>
          <w:p w14:paraId="4A686AAD" w14:textId="77777777" w:rsidR="00D57397" w:rsidRDefault="00D57397" w:rsidP="00D5739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22D14D2F" w14:textId="77777777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6A9D60F" w14:textId="32A16081" w:rsidR="00E8727D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CE60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44AF2F3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A56FEFC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82A6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E9DDC18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49114AA0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3768C806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9CE573C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0BF57676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CE424A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FE48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0B50A1" w:rsidRPr="009A50A8" w14:paraId="4434ECF0" w14:textId="77777777" w:rsidTr="003F69FD">
        <w:trPr>
          <w:trHeight w:val="154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16297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01E22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F087" w14:textId="1282FAE2" w:rsidR="00D57397" w:rsidRDefault="007F529B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Projekt </w:t>
            </w:r>
            <w:r w:rsidRPr="007F529B">
              <w:rPr>
                <w:rFonts w:ascii="Verdana" w:eastAsia="Calibri" w:hAnsi="Verdana"/>
                <w:bCs/>
                <w:sz w:val="16"/>
                <w:szCs w:val="16"/>
              </w:rPr>
              <w:t>dotyczący poprawy sprawności energetycznej budynku opracowany na podstawie audytu energetycznego</w:t>
            </w:r>
          </w:p>
          <w:p w14:paraId="5A152E67" w14:textId="77777777" w:rsidR="00D57397" w:rsidRDefault="00D57397" w:rsidP="00D5739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79A20A91" w14:textId="77777777" w:rsidR="00D57397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E55F4BF" w14:textId="37402743" w:rsidR="00E8727D" w:rsidRPr="00D57397" w:rsidRDefault="00D57397" w:rsidP="00D57397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F49D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DA711D6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D6420AD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D57397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D263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13EDE07B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27C99139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7AD4F692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57042816" w14:textId="77777777" w:rsidR="00E8727D" w:rsidRPr="00D57397" w:rsidRDefault="00E8727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D57397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5582C74E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EA15" w14:textId="77777777" w:rsidR="00E8727D" w:rsidRPr="00D57397" w:rsidRDefault="00E8727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</w:tbl>
    <w:p w14:paraId="3D728DB4" w14:textId="77777777" w:rsidR="00E8727D" w:rsidRPr="004B48C9" w:rsidRDefault="00E8727D" w:rsidP="00E8727D">
      <w:pPr>
        <w:widowControl w:val="0"/>
        <w:jc w:val="both"/>
        <w:rPr>
          <w:rFonts w:ascii="Verdana" w:hAnsi="Verdana"/>
          <w:b/>
          <w:sz w:val="16"/>
          <w:szCs w:val="16"/>
          <w:highlight w:val="yellow"/>
        </w:rPr>
      </w:pPr>
    </w:p>
    <w:p w14:paraId="6EB2F60C" w14:textId="77777777" w:rsidR="00E8727D" w:rsidRPr="004B48C9" w:rsidRDefault="00E8727D" w:rsidP="00E8727D">
      <w:pPr>
        <w:widowControl w:val="0"/>
        <w:jc w:val="both"/>
        <w:rPr>
          <w:rFonts w:ascii="Verdana" w:hAnsi="Verdana"/>
          <w:b/>
          <w:sz w:val="16"/>
          <w:szCs w:val="16"/>
          <w:highlight w:val="yellow"/>
        </w:rPr>
      </w:pPr>
      <w:r w:rsidRPr="004B48C9">
        <w:rPr>
          <w:rFonts w:ascii="Verdana" w:hAnsi="Verdana"/>
          <w:b/>
          <w:sz w:val="16"/>
          <w:szCs w:val="16"/>
          <w:highlight w:val="yellow"/>
        </w:rPr>
        <w:t>Prosimy o rzetelne wypełnianie tabeli, ponieważ:</w:t>
      </w:r>
    </w:p>
    <w:p w14:paraId="62962B62" w14:textId="77777777" w:rsidR="00E8727D" w:rsidRPr="004B48C9" w:rsidRDefault="00E8727D" w:rsidP="00E8727D">
      <w:pPr>
        <w:widowControl w:val="0"/>
        <w:numPr>
          <w:ilvl w:val="0"/>
          <w:numId w:val="6"/>
        </w:numPr>
        <w:jc w:val="both"/>
        <w:rPr>
          <w:rFonts w:ascii="Verdana" w:hAnsi="Verdana"/>
          <w:b/>
          <w:sz w:val="16"/>
          <w:szCs w:val="16"/>
          <w:highlight w:val="yellow"/>
        </w:rPr>
      </w:pPr>
      <w:r w:rsidRPr="004B48C9">
        <w:rPr>
          <w:rFonts w:ascii="Verdana" w:hAnsi="Verdana"/>
          <w:b/>
          <w:sz w:val="16"/>
          <w:szCs w:val="16"/>
          <w:highlight w:val="yellow"/>
        </w:rPr>
        <w:t>brak informacji pozwalającej na dokonanie oceny spowoduje, że punkty nie zostaną przyznane w danym kryterium</w:t>
      </w:r>
    </w:p>
    <w:p w14:paraId="360B46B6" w14:textId="77777777" w:rsidR="00E8727D" w:rsidRPr="004B48C9" w:rsidRDefault="00E8727D" w:rsidP="00E8727D">
      <w:pPr>
        <w:widowControl w:val="0"/>
        <w:numPr>
          <w:ilvl w:val="0"/>
          <w:numId w:val="6"/>
        </w:numPr>
        <w:jc w:val="both"/>
        <w:rPr>
          <w:rFonts w:ascii="Verdana" w:hAnsi="Verdana"/>
          <w:b/>
          <w:sz w:val="16"/>
          <w:szCs w:val="16"/>
          <w:highlight w:val="yellow"/>
        </w:rPr>
      </w:pPr>
      <w:r w:rsidRPr="004B48C9">
        <w:rPr>
          <w:rFonts w:ascii="Verdana" w:hAnsi="Verdana"/>
          <w:b/>
          <w:sz w:val="16"/>
          <w:szCs w:val="16"/>
          <w:highlight w:val="yellow"/>
        </w:rPr>
        <w:t xml:space="preserve">Zamawiający, na podstawie art. 109 ust.1 pkt 10 ustawy </w:t>
      </w:r>
      <w:proofErr w:type="spellStart"/>
      <w:r w:rsidRPr="004B48C9">
        <w:rPr>
          <w:rFonts w:ascii="Verdana" w:hAnsi="Verdana"/>
          <w:b/>
          <w:sz w:val="16"/>
          <w:szCs w:val="16"/>
          <w:highlight w:val="yellow"/>
        </w:rPr>
        <w:t>Pzp</w:t>
      </w:r>
      <w:proofErr w:type="spellEnd"/>
      <w:r w:rsidRPr="004B48C9">
        <w:rPr>
          <w:rFonts w:ascii="Verdana" w:hAnsi="Verdana"/>
          <w:b/>
          <w:sz w:val="16"/>
          <w:szCs w:val="16"/>
          <w:highlight w:val="yellow"/>
        </w:rPr>
        <w:t>, wykluczy - z postępowania o udzielenie zamówienia – Wykonawcę, który w wyniku lekkomyślności lub niedbalstwa przedstawił informacje wprowadzające w błąd, co mogło mieć istotny wpływ na decyzje podejmowane przez Zamawiającego w postępowaniu o udzielenie zamówienia.</w:t>
      </w:r>
    </w:p>
    <w:p w14:paraId="69A49479" w14:textId="77777777" w:rsidR="00E8727D" w:rsidRPr="009A50A8" w:rsidRDefault="00E8727D" w:rsidP="00E8727D">
      <w:p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</w:p>
    <w:p w14:paraId="69E0D66C" w14:textId="77777777" w:rsidR="00E8727D" w:rsidRPr="009A50A8" w:rsidRDefault="00E8727D" w:rsidP="00E8727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9A50A8">
        <w:rPr>
          <w:rFonts w:ascii="Verdana" w:hAnsi="Verdana"/>
          <w:bCs/>
          <w:iCs/>
          <w:sz w:val="20"/>
          <w:szCs w:val="20"/>
        </w:rPr>
        <w:t>Ośw</w:t>
      </w:r>
      <w:r w:rsidRPr="009A50A8">
        <w:rPr>
          <w:rFonts w:ascii="Verdana" w:hAnsi="Verdana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8EDFB9" w14:textId="77777777" w:rsidR="00E8727D" w:rsidRPr="00D57397" w:rsidRDefault="00E8727D" w:rsidP="00E8727D">
      <w:pPr>
        <w:pStyle w:val="Tekstprzypisudolnego"/>
        <w:jc w:val="both"/>
        <w:rPr>
          <w:rFonts w:ascii="Verdana" w:hAnsi="Verdana"/>
          <w:sz w:val="18"/>
          <w:szCs w:val="18"/>
        </w:rPr>
      </w:pPr>
      <w:r w:rsidRPr="009A50A8">
        <w:rPr>
          <w:rFonts w:ascii="Verdana" w:hAnsi="Verdana"/>
        </w:rPr>
        <w:t>*</w:t>
      </w:r>
      <w:r w:rsidRPr="00D57397">
        <w:rPr>
          <w:rFonts w:ascii="Verdana" w:hAnsi="Verdana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29AB07" w14:textId="77777777" w:rsidR="00E8727D" w:rsidRPr="00D57397" w:rsidRDefault="00E8727D" w:rsidP="00E8727D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  <w:r w:rsidRPr="00D57397">
        <w:rPr>
          <w:rFonts w:ascii="Verdana" w:hAnsi="Verdana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92F7E6" w14:textId="77777777" w:rsidR="00E8727D" w:rsidRPr="009A50A8" w:rsidRDefault="00E8727D" w:rsidP="00E8727D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4F3CE98D" w14:textId="5891E90E" w:rsidR="00E8727D" w:rsidRPr="009A50A8" w:rsidRDefault="00E8727D" w:rsidP="004B48C9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9A50A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9A50A8">
        <w:rPr>
          <w:rFonts w:ascii="Verdana" w:hAnsi="Verdana"/>
          <w:b/>
          <w:sz w:val="20"/>
          <w:szCs w:val="20"/>
        </w:rPr>
        <w:t>ppkt</w:t>
      </w:r>
      <w:proofErr w:type="spellEnd"/>
      <w:r w:rsidRPr="009A50A8">
        <w:rPr>
          <w:rFonts w:ascii="Verdana" w:hAnsi="Verdana"/>
          <w:b/>
          <w:sz w:val="20"/>
          <w:szCs w:val="20"/>
        </w:rPr>
        <w:t xml:space="preserve">  4 SWZ spełniamy osobiście/ powołujemy się na zasoby podmiotu trzeciego w następującym zakresie</w:t>
      </w:r>
      <w:r w:rsidRPr="009A50A8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9A50A8">
        <w:rPr>
          <w:rFonts w:ascii="Verdana" w:hAnsi="Verdana"/>
          <w:b/>
          <w:sz w:val="20"/>
          <w:szCs w:val="20"/>
        </w:rPr>
        <w:t xml:space="preserve"> …………………………………</w:t>
      </w:r>
    </w:p>
    <w:p w14:paraId="6ED8AC7F" w14:textId="77777777" w:rsidR="00E8727D" w:rsidRPr="009A50A8" w:rsidRDefault="00E8727D" w:rsidP="00E8727D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B50A1" w:rsidRPr="009A50A8" w14:paraId="5EA34649" w14:textId="77777777" w:rsidTr="00E872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5E8205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AEB34A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E20DD93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11304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0B50A1" w:rsidRPr="009A50A8" w14:paraId="2A249368" w14:textId="77777777" w:rsidTr="00E872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CC4373" w14:textId="77777777" w:rsidR="00E8727D" w:rsidRPr="009A50A8" w:rsidRDefault="00E8727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445FF5" w14:textId="77777777" w:rsidR="00E8727D" w:rsidRPr="009A50A8" w:rsidRDefault="00E872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1F0ED" w14:textId="77777777" w:rsidR="00E8727D" w:rsidRPr="009A50A8" w:rsidRDefault="00E872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37D86B" w14:textId="77777777" w:rsidR="00E8727D" w:rsidRPr="009A50A8" w:rsidRDefault="00E8727D" w:rsidP="00E8727D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9A50A8">
        <w:rPr>
          <w:rFonts w:ascii="Verdana" w:hAnsi="Verdana"/>
          <w:b/>
          <w:sz w:val="20"/>
          <w:szCs w:val="20"/>
        </w:rPr>
        <w:t xml:space="preserve">Oświadczenie, w przypadku </w:t>
      </w:r>
      <w:r w:rsidRPr="009A50A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9A50A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B50A1" w:rsidRPr="009A50A8" w14:paraId="47BB903C" w14:textId="77777777" w:rsidTr="00E872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1766054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5A6016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529A5" w14:textId="77777777" w:rsidR="00E8727D" w:rsidRPr="009A50A8" w:rsidRDefault="00E8727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0B50A1" w:rsidRPr="009A50A8" w14:paraId="75A1BFF0" w14:textId="77777777" w:rsidTr="00E872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9919DA" w14:textId="77777777" w:rsidR="00E8727D" w:rsidRPr="009A50A8" w:rsidRDefault="00E8727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8181AE" w14:textId="77777777" w:rsidR="00E8727D" w:rsidRPr="009A50A8" w:rsidRDefault="00E872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8E6FA" w14:textId="77777777" w:rsidR="00E8727D" w:rsidRPr="009A50A8" w:rsidRDefault="00E872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B50A1" w:rsidRPr="009A50A8" w14:paraId="2E182862" w14:textId="77777777" w:rsidTr="00E872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4D4017" w14:textId="77777777" w:rsidR="00E8727D" w:rsidRPr="009A50A8" w:rsidRDefault="00E8727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9A50A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A08D66" w14:textId="77777777" w:rsidR="00E8727D" w:rsidRPr="009A50A8" w:rsidRDefault="00E872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D29C4" w14:textId="77777777" w:rsidR="00E8727D" w:rsidRPr="009A50A8" w:rsidRDefault="00E8727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FD20BD2" w14:textId="77777777" w:rsidR="00E8727D" w:rsidRPr="009A50A8" w:rsidRDefault="00E8727D" w:rsidP="00E8727D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20"/>
          <w:szCs w:val="20"/>
          <w:lang w:eastAsia="zh-CN"/>
        </w:rPr>
      </w:pPr>
      <w:r w:rsidRPr="009A50A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81C576C" w14:textId="77777777" w:rsidR="00E8727D" w:rsidRPr="009A50A8" w:rsidRDefault="00E8727D" w:rsidP="00E8727D">
      <w:pPr>
        <w:pStyle w:val="Nagwek1"/>
        <w:numPr>
          <w:ilvl w:val="0"/>
          <w:numId w:val="8"/>
        </w:numPr>
        <w:tabs>
          <w:tab w:val="clear" w:pos="0"/>
          <w:tab w:val="num" w:pos="1080"/>
        </w:tabs>
        <w:spacing w:before="0" w:after="0"/>
        <w:ind w:left="1080" w:hanging="357"/>
        <w:rPr>
          <w:rFonts w:ascii="Verdana" w:hAnsi="Verdana"/>
          <w:sz w:val="20"/>
          <w:szCs w:val="20"/>
        </w:rPr>
      </w:pPr>
      <w:r w:rsidRPr="009A50A8">
        <w:rPr>
          <w:rFonts w:ascii="Verdana" w:hAnsi="Verdana" w:cs="Times New Roman"/>
          <w:sz w:val="20"/>
          <w:szCs w:val="20"/>
        </w:rPr>
        <w:lastRenderedPageBreak/>
        <w:tab/>
        <w:t>Imię i Nazwisko</w:t>
      </w:r>
      <w:r w:rsidRPr="009A50A8">
        <w:rPr>
          <w:rFonts w:ascii="Verdana" w:hAnsi="Verdana" w:cs="Times New Roman"/>
          <w:sz w:val="20"/>
          <w:szCs w:val="20"/>
        </w:rPr>
        <w:tab/>
      </w:r>
      <w:r w:rsidRPr="009A50A8">
        <w:rPr>
          <w:rFonts w:ascii="Verdana" w:hAnsi="Verdana" w:cs="Times New Roman"/>
          <w:sz w:val="20"/>
          <w:szCs w:val="20"/>
        </w:rPr>
        <w:tab/>
      </w:r>
      <w:r w:rsidRPr="009A50A8">
        <w:rPr>
          <w:rFonts w:ascii="Verdana" w:hAnsi="Verdana" w:cs="Times New Roman"/>
          <w:sz w:val="20"/>
          <w:szCs w:val="20"/>
        </w:rPr>
        <w:tab/>
      </w:r>
      <w:r w:rsidRPr="009A50A8">
        <w:rPr>
          <w:rFonts w:ascii="Verdana" w:hAnsi="Verdana" w:cs="Times New Roman"/>
          <w:sz w:val="20"/>
          <w:szCs w:val="20"/>
        </w:rPr>
        <w:tab/>
      </w:r>
      <w:r w:rsidRPr="009A50A8">
        <w:rPr>
          <w:rFonts w:ascii="Verdana" w:hAnsi="Verdana" w:cs="Times New Roman"/>
          <w:sz w:val="20"/>
          <w:szCs w:val="20"/>
        </w:rPr>
        <w:tab/>
      </w:r>
      <w:r w:rsidRPr="009A50A8">
        <w:rPr>
          <w:rFonts w:ascii="Verdana" w:hAnsi="Verdana" w:cs="Times New Roman"/>
          <w:sz w:val="20"/>
          <w:szCs w:val="20"/>
        </w:rPr>
        <w:tab/>
      </w:r>
      <w:r w:rsidRPr="009A50A8">
        <w:rPr>
          <w:rFonts w:ascii="Verdana" w:hAnsi="Verdana" w:cs="Times New Roman"/>
          <w:sz w:val="20"/>
          <w:szCs w:val="20"/>
        </w:rPr>
        <w:tab/>
      </w:r>
    </w:p>
    <w:p w14:paraId="2252A5E0" w14:textId="77777777" w:rsidR="00E8727D" w:rsidRPr="009A50A8" w:rsidRDefault="00E8727D" w:rsidP="00E8727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57B23B78" w14:textId="77777777" w:rsidR="00E8727D" w:rsidRPr="009A50A8" w:rsidRDefault="00E8727D" w:rsidP="00E8727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9A50A8">
        <w:rPr>
          <w:rFonts w:ascii="Verdana" w:hAnsi="Verdana"/>
          <w:sz w:val="20"/>
          <w:szCs w:val="20"/>
        </w:rPr>
        <w:tab/>
      </w:r>
      <w:r w:rsidRPr="009A50A8">
        <w:rPr>
          <w:rFonts w:ascii="Verdana" w:hAnsi="Verdana"/>
          <w:sz w:val="20"/>
          <w:szCs w:val="20"/>
        </w:rPr>
        <w:tab/>
        <w:t xml:space="preserve"> </w:t>
      </w:r>
    </w:p>
    <w:p w14:paraId="6BA0542A" w14:textId="77777777" w:rsidR="00E8727D" w:rsidRPr="009A50A8" w:rsidRDefault="00E8727D" w:rsidP="00E8727D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9A50A8">
        <w:rPr>
          <w:rFonts w:ascii="Verdana" w:hAnsi="Verdana"/>
          <w:sz w:val="20"/>
          <w:szCs w:val="20"/>
        </w:rPr>
        <w:t>ych</w:t>
      </w:r>
      <w:proofErr w:type="spellEnd"/>
      <w:r w:rsidRPr="009A50A8">
        <w:rPr>
          <w:rFonts w:ascii="Verdana" w:hAnsi="Verdana"/>
          <w:sz w:val="20"/>
          <w:szCs w:val="20"/>
        </w:rPr>
        <w:t>) dokumentu(ów) ……………………...........................…… które dołączamy do oferty.</w:t>
      </w:r>
    </w:p>
    <w:p w14:paraId="00C9CCD8" w14:textId="77777777" w:rsidR="00E8727D" w:rsidRPr="009A50A8" w:rsidRDefault="00E8727D" w:rsidP="00E8727D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załącznikami do niniejszej oferty są:</w:t>
      </w:r>
    </w:p>
    <w:p w14:paraId="58C41810" w14:textId="77777777" w:rsidR="00E8727D" w:rsidRPr="009A50A8" w:rsidRDefault="00E8727D" w:rsidP="00E8727D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5DC1459" w14:textId="77777777" w:rsidR="00E8727D" w:rsidRPr="009A50A8" w:rsidRDefault="00E8727D" w:rsidP="00E8727D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7058D46" w14:textId="77777777" w:rsidR="00E8727D" w:rsidRPr="009A50A8" w:rsidRDefault="00E8727D" w:rsidP="00E8727D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9A50A8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4B09827B" w14:textId="77777777" w:rsidR="00E8727D" w:rsidRPr="009A50A8" w:rsidRDefault="00E8727D" w:rsidP="00E8727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</w:p>
    <w:p w14:paraId="46DF9089" w14:textId="77777777" w:rsidR="00E8727D" w:rsidRPr="009A50A8" w:rsidRDefault="00E8727D" w:rsidP="00E8727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  <w:r w:rsidRPr="009A50A8">
        <w:rPr>
          <w:rFonts w:ascii="Verdana" w:hAnsi="Verdana"/>
          <w:bCs/>
          <w:i/>
          <w:iCs/>
          <w:sz w:val="20"/>
          <w:szCs w:val="20"/>
        </w:rPr>
        <w:t>Dokument należy sporządzić w postaci elektronicznej i podpisać kwalifikowanym</w:t>
      </w:r>
    </w:p>
    <w:p w14:paraId="09B8A82C" w14:textId="77777777" w:rsidR="00E8727D" w:rsidRPr="009A50A8" w:rsidRDefault="00E8727D" w:rsidP="00E8727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9A50A8">
        <w:rPr>
          <w:rFonts w:ascii="Verdana" w:hAnsi="Verdana"/>
          <w:bCs/>
          <w:i/>
          <w:iCs/>
          <w:sz w:val="20"/>
          <w:szCs w:val="20"/>
        </w:rPr>
        <w:t>podpisem elektronicznym lub podpisem zaufanym lub podpisem osobistym.</w:t>
      </w:r>
    </w:p>
    <w:p w14:paraId="0C184FA4" w14:textId="77777777" w:rsidR="00E8727D" w:rsidRPr="009A50A8" w:rsidRDefault="00E8727D" w:rsidP="00E8727D">
      <w:pPr>
        <w:rPr>
          <w:rFonts w:ascii="Verdana" w:hAnsi="Verdana"/>
          <w:sz w:val="20"/>
          <w:szCs w:val="20"/>
        </w:rPr>
      </w:pPr>
    </w:p>
    <w:p w14:paraId="567F374A" w14:textId="77777777" w:rsidR="00FE545C" w:rsidRPr="009A50A8" w:rsidRDefault="00FE545C" w:rsidP="00E8727D">
      <w:pPr>
        <w:rPr>
          <w:rFonts w:ascii="Verdana" w:hAnsi="Verdana"/>
          <w:sz w:val="20"/>
          <w:szCs w:val="20"/>
        </w:rPr>
      </w:pPr>
    </w:p>
    <w:sectPr w:rsidR="00FE545C" w:rsidRPr="009A50A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20FAA" w14:textId="77777777" w:rsidR="00B9168C" w:rsidRDefault="00B9168C">
      <w:r>
        <w:separator/>
      </w:r>
    </w:p>
  </w:endnote>
  <w:endnote w:type="continuationSeparator" w:id="0">
    <w:p w14:paraId="2A98BDDE" w14:textId="77777777" w:rsidR="00B9168C" w:rsidRDefault="00B9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C31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F0E7C" w14:textId="77777777" w:rsidR="00B9168C" w:rsidRDefault="00B9168C">
      <w:r>
        <w:separator/>
      </w:r>
    </w:p>
  </w:footnote>
  <w:footnote w:type="continuationSeparator" w:id="0">
    <w:p w14:paraId="7F567206" w14:textId="77777777" w:rsidR="00B9168C" w:rsidRDefault="00B9168C">
      <w:r>
        <w:continuationSeparator/>
      </w:r>
    </w:p>
  </w:footnote>
  <w:footnote w:id="1">
    <w:p w14:paraId="1BB40E23" w14:textId="77777777" w:rsidR="00E8727D" w:rsidRDefault="00E8727D" w:rsidP="00E8727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58F1A19" w14:textId="77777777" w:rsidR="00E8727D" w:rsidRDefault="00E8727D" w:rsidP="00E8727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65520" w14:textId="7F3CF100" w:rsidR="000B50A1" w:rsidRDefault="007F529B" w:rsidP="000B50A1">
    <w:pPr>
      <w:pStyle w:val="Nagwek"/>
    </w:pPr>
    <w:r>
      <w:rPr>
        <w:noProof/>
      </w:rPr>
      <w:pict w14:anchorId="14411C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style="width:453.75pt;height:64.5pt;visibility:visible;mso-wrap-style:square">
          <v:imagedata r:id="rId1" o:title=""/>
        </v:shape>
      </w:pict>
    </w:r>
  </w:p>
  <w:p w14:paraId="7F564683" w14:textId="683B64D7" w:rsidR="00F53146" w:rsidRPr="00046DB5" w:rsidRDefault="00F53146" w:rsidP="00046D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Symbo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E21D89"/>
    <w:multiLevelType w:val="hybridMultilevel"/>
    <w:tmpl w:val="5FC8DFC6"/>
    <w:lvl w:ilvl="0" w:tplc="B19EA9A2">
      <w:start w:val="1"/>
      <w:numFmt w:val="upp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14492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638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8253563">
    <w:abstractNumId w:val="3"/>
  </w:num>
  <w:num w:numId="4" w16cid:durableId="508911802">
    <w:abstractNumId w:val="7"/>
  </w:num>
  <w:num w:numId="5" w16cid:durableId="1519805410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0233704">
    <w:abstractNumId w:val="9"/>
  </w:num>
  <w:num w:numId="7" w16cid:durableId="1840384710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3285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08079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2392727">
    <w:abstractNumId w:val="6"/>
  </w:num>
  <w:num w:numId="11" w16cid:durableId="15285264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68C"/>
    <w:rsid w:val="00012286"/>
    <w:rsid w:val="00046DB5"/>
    <w:rsid w:val="000704FC"/>
    <w:rsid w:val="00071CCC"/>
    <w:rsid w:val="000B50A1"/>
    <w:rsid w:val="000B731D"/>
    <w:rsid w:val="000D6134"/>
    <w:rsid w:val="000E09C7"/>
    <w:rsid w:val="000F6589"/>
    <w:rsid w:val="00106636"/>
    <w:rsid w:val="00116EC6"/>
    <w:rsid w:val="00136552"/>
    <w:rsid w:val="001801DD"/>
    <w:rsid w:val="001D4612"/>
    <w:rsid w:val="00207E98"/>
    <w:rsid w:val="002540A6"/>
    <w:rsid w:val="002723B0"/>
    <w:rsid w:val="00315A4A"/>
    <w:rsid w:val="003F69FD"/>
    <w:rsid w:val="00416815"/>
    <w:rsid w:val="004317C5"/>
    <w:rsid w:val="00435003"/>
    <w:rsid w:val="004B48C9"/>
    <w:rsid w:val="004B7300"/>
    <w:rsid w:val="004C6753"/>
    <w:rsid w:val="004F5277"/>
    <w:rsid w:val="00595C87"/>
    <w:rsid w:val="005D2C65"/>
    <w:rsid w:val="005E6D94"/>
    <w:rsid w:val="005F7CA2"/>
    <w:rsid w:val="0063384F"/>
    <w:rsid w:val="00643C6F"/>
    <w:rsid w:val="00646202"/>
    <w:rsid w:val="0065290F"/>
    <w:rsid w:val="006815F6"/>
    <w:rsid w:val="00684C32"/>
    <w:rsid w:val="007748F0"/>
    <w:rsid w:val="007945FE"/>
    <w:rsid w:val="007A4321"/>
    <w:rsid w:val="007A47ED"/>
    <w:rsid w:val="007F529B"/>
    <w:rsid w:val="00833933"/>
    <w:rsid w:val="00853083"/>
    <w:rsid w:val="008B2F0C"/>
    <w:rsid w:val="008B4928"/>
    <w:rsid w:val="008D2AB8"/>
    <w:rsid w:val="008F1C66"/>
    <w:rsid w:val="009156A9"/>
    <w:rsid w:val="00970FE4"/>
    <w:rsid w:val="009A50A8"/>
    <w:rsid w:val="00A0022B"/>
    <w:rsid w:val="00A346FE"/>
    <w:rsid w:val="00A47B4D"/>
    <w:rsid w:val="00A83018"/>
    <w:rsid w:val="00AD4307"/>
    <w:rsid w:val="00B774DC"/>
    <w:rsid w:val="00B9168C"/>
    <w:rsid w:val="00C710F0"/>
    <w:rsid w:val="00C969A6"/>
    <w:rsid w:val="00C96D90"/>
    <w:rsid w:val="00CA7D36"/>
    <w:rsid w:val="00D24208"/>
    <w:rsid w:val="00D57397"/>
    <w:rsid w:val="00D60C38"/>
    <w:rsid w:val="00D64B87"/>
    <w:rsid w:val="00D66893"/>
    <w:rsid w:val="00D90ACB"/>
    <w:rsid w:val="00DC1500"/>
    <w:rsid w:val="00E44371"/>
    <w:rsid w:val="00E8727D"/>
    <w:rsid w:val="00E949B0"/>
    <w:rsid w:val="00EB01EB"/>
    <w:rsid w:val="00EC0BEA"/>
    <w:rsid w:val="00F00591"/>
    <w:rsid w:val="00F51688"/>
    <w:rsid w:val="00F53146"/>
    <w:rsid w:val="00F91018"/>
    <w:rsid w:val="00FA0F30"/>
    <w:rsid w:val="00FA51A4"/>
    <w:rsid w:val="00FD016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27CB96E5"/>
  <w15:chartTrackingRefBased/>
  <w15:docId w15:val="{70810F3E-4547-48CF-88D3-EC56B12E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55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8727D"/>
    <w:pPr>
      <w:suppressAutoHyphens/>
    </w:pPr>
    <w:rPr>
      <w:rFonts w:eastAsia="Calibri"/>
      <w:lang w:eastAsia="zh-CN"/>
    </w:rPr>
  </w:style>
  <w:style w:type="character" w:customStyle="1" w:styleId="NagwekZnak">
    <w:name w:val="Nagłówek Znak"/>
    <w:link w:val="Nagwek"/>
    <w:uiPriority w:val="99"/>
    <w:rsid w:val="000B50A1"/>
  </w:style>
  <w:style w:type="table" w:styleId="Tabela-Siatka">
    <w:name w:val="Table Grid"/>
    <w:basedOn w:val="Standardowy"/>
    <w:uiPriority w:val="59"/>
    <w:rsid w:val="007945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A47E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41576-3878-423B-A35A-82201A019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5</Pages>
  <Words>1034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14</cp:revision>
  <cp:lastPrinted>1899-12-31T23:00:00Z</cp:lastPrinted>
  <dcterms:created xsi:type="dcterms:W3CDTF">2025-04-22T10:37:00Z</dcterms:created>
  <dcterms:modified xsi:type="dcterms:W3CDTF">2025-05-05T10:12:00Z</dcterms:modified>
</cp:coreProperties>
</file>