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124B7" w14:textId="0F23C5A5" w:rsidR="00986737" w:rsidRPr="009432A1" w:rsidRDefault="00D20B4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20B41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20B41">
        <w:rPr>
          <w:rFonts w:ascii="Arial" w:hAnsi="Arial" w:cs="Arial"/>
          <w:sz w:val="24"/>
          <w:szCs w:val="24"/>
        </w:rPr>
        <w:t>2025-0</w:t>
      </w:r>
      <w:r w:rsidR="004931F1">
        <w:rPr>
          <w:rFonts w:ascii="Arial" w:hAnsi="Arial" w:cs="Arial"/>
          <w:sz w:val="24"/>
          <w:szCs w:val="24"/>
        </w:rPr>
        <w:t>5</w:t>
      </w:r>
      <w:r w:rsidRPr="00D20B41">
        <w:rPr>
          <w:rFonts w:ascii="Arial" w:hAnsi="Arial" w:cs="Arial"/>
          <w:sz w:val="24"/>
          <w:szCs w:val="24"/>
        </w:rPr>
        <w:t>-</w:t>
      </w:r>
      <w:r w:rsidR="004931F1">
        <w:rPr>
          <w:rFonts w:ascii="Arial" w:hAnsi="Arial" w:cs="Arial"/>
          <w:sz w:val="24"/>
          <w:szCs w:val="24"/>
        </w:rPr>
        <w:t>06</w:t>
      </w:r>
    </w:p>
    <w:p w14:paraId="1F1A6F14" w14:textId="394B8EB2" w:rsidR="00986737" w:rsidRPr="009432A1" w:rsidRDefault="00D20B4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0B4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42409A3" w14:textId="77777777" w:rsidR="00986737" w:rsidRPr="009432A1" w:rsidRDefault="00D20B4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20B41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20B41">
        <w:rPr>
          <w:rFonts w:ascii="Arial" w:hAnsi="Arial" w:cs="Arial"/>
          <w:sz w:val="24"/>
          <w:szCs w:val="24"/>
        </w:rPr>
        <w:t>66</w:t>
      </w:r>
    </w:p>
    <w:p w14:paraId="059294F9" w14:textId="77777777" w:rsidR="00986737" w:rsidRPr="009432A1" w:rsidRDefault="00D20B41" w:rsidP="00986737">
      <w:pPr>
        <w:rPr>
          <w:rFonts w:ascii="Arial" w:hAnsi="Arial" w:cs="Arial"/>
          <w:sz w:val="24"/>
          <w:szCs w:val="24"/>
        </w:rPr>
      </w:pPr>
      <w:r w:rsidRPr="00D20B41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20B41">
        <w:rPr>
          <w:rFonts w:ascii="Arial" w:hAnsi="Arial" w:cs="Arial"/>
          <w:sz w:val="24"/>
          <w:szCs w:val="24"/>
        </w:rPr>
        <w:t>Kraków</w:t>
      </w:r>
    </w:p>
    <w:p w14:paraId="6369D75E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7812DA" w14:textId="6864245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4D27AFD" w14:textId="111EFD23" w:rsidR="00B50D89" w:rsidRPr="00B50D89" w:rsidRDefault="00B50D89" w:rsidP="00986737">
      <w:pPr>
        <w:spacing w:after="600"/>
        <w:jc w:val="both"/>
        <w:rPr>
          <w:bCs/>
          <w:sz w:val="24"/>
          <w:szCs w:val="24"/>
        </w:rPr>
      </w:pPr>
      <w:r w:rsidRPr="00B50D89">
        <w:rPr>
          <w:rFonts w:ascii="Arial" w:hAnsi="Arial" w:cs="Arial"/>
          <w:bCs/>
          <w:sz w:val="24"/>
          <w:szCs w:val="24"/>
        </w:rPr>
        <w:t>SZP-271-7/25-</w:t>
      </w:r>
      <w:r w:rsidR="000409D3">
        <w:rPr>
          <w:rFonts w:ascii="Arial" w:hAnsi="Arial" w:cs="Arial"/>
          <w:bCs/>
          <w:sz w:val="24"/>
          <w:szCs w:val="24"/>
        </w:rPr>
        <w:t>3</w:t>
      </w:r>
      <w:r w:rsidR="00234AED">
        <w:rPr>
          <w:rFonts w:ascii="Arial" w:hAnsi="Arial" w:cs="Arial"/>
          <w:bCs/>
          <w:sz w:val="24"/>
          <w:szCs w:val="24"/>
        </w:rPr>
        <w:t>81</w:t>
      </w:r>
      <w:r w:rsidR="000409D3">
        <w:rPr>
          <w:rFonts w:ascii="Arial" w:hAnsi="Arial" w:cs="Arial"/>
          <w:bCs/>
          <w:sz w:val="24"/>
          <w:szCs w:val="24"/>
        </w:rPr>
        <w:t>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0D6651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83002" w14:textId="54EF5559" w:rsidR="00986737" w:rsidRPr="00CF7835" w:rsidRDefault="004931F1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 xml:space="preserve">KOREKTA </w:t>
            </w:r>
            <w:r w:rsidR="00986737"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 w:rsidR="00986737"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</w:t>
            </w:r>
          </w:p>
        </w:tc>
      </w:tr>
    </w:tbl>
    <w:p w14:paraId="0BF1DFB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1FD1E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A8156FF" w14:textId="77777777" w:rsidTr="005A632E">
        <w:tc>
          <w:tcPr>
            <w:tcW w:w="2269" w:type="dxa"/>
            <w:shd w:val="clear" w:color="auto" w:fill="auto"/>
          </w:tcPr>
          <w:p w14:paraId="34C3AE9B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0E528A" w14:textId="77777777" w:rsidR="00986737" w:rsidRPr="004E4B64" w:rsidRDefault="00D20B4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B41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0B41" w:rsidRPr="004E4B64" w14:paraId="2BF25B0D" w14:textId="77777777" w:rsidTr="0042738E">
        <w:tc>
          <w:tcPr>
            <w:tcW w:w="2269" w:type="dxa"/>
            <w:shd w:val="clear" w:color="auto" w:fill="auto"/>
          </w:tcPr>
          <w:p w14:paraId="1EF32677" w14:textId="77777777" w:rsidR="00D20B41" w:rsidRPr="004E4B64" w:rsidRDefault="00D20B41" w:rsidP="004273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17750D" w14:textId="77777777" w:rsidR="00D20B41" w:rsidRPr="004E4B64" w:rsidRDefault="00D20B41" w:rsidP="00427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B41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0B9BC7C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C200DCD" w14:textId="163CFDB9" w:rsidR="00A80738" w:rsidRPr="00BB547B" w:rsidRDefault="00D665F5" w:rsidP="004931F1">
      <w:pPr>
        <w:spacing w:after="60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Zamawiający, </w:t>
      </w:r>
      <w:r w:rsidR="004931F1">
        <w:rPr>
          <w:rFonts w:ascii="Arial" w:hAnsi="Arial" w:cs="Arial"/>
          <w:sz w:val="24"/>
          <w:szCs w:val="24"/>
        </w:rPr>
        <w:t xml:space="preserve"> w piśmie </w:t>
      </w:r>
      <w:r w:rsidR="004931F1" w:rsidRPr="00B50D89">
        <w:rPr>
          <w:rFonts w:ascii="Arial" w:hAnsi="Arial" w:cs="Arial"/>
          <w:bCs/>
          <w:sz w:val="24"/>
          <w:szCs w:val="24"/>
        </w:rPr>
        <w:t>SZP-271-7/25-</w:t>
      </w:r>
      <w:r w:rsidR="004931F1">
        <w:rPr>
          <w:rFonts w:ascii="Arial" w:hAnsi="Arial" w:cs="Arial"/>
          <w:bCs/>
          <w:sz w:val="24"/>
          <w:szCs w:val="24"/>
        </w:rPr>
        <w:t>349.UG</w:t>
      </w:r>
      <w:r w:rsidR="004931F1">
        <w:rPr>
          <w:rFonts w:ascii="Arial" w:hAnsi="Arial" w:cs="Arial"/>
          <w:bCs/>
          <w:sz w:val="24"/>
          <w:szCs w:val="24"/>
        </w:rPr>
        <w:t xml:space="preserve"> z dnia 23 kwietnia 2025r. „Informacja z otwarcia ofert” podał: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BB547B" w14:paraId="603D7417" w14:textId="77777777" w:rsidTr="00B50D89">
        <w:tc>
          <w:tcPr>
            <w:tcW w:w="1276" w:type="dxa"/>
            <w:shd w:val="clear" w:color="auto" w:fill="F2F2F2"/>
            <w:vAlign w:val="center"/>
          </w:tcPr>
          <w:p w14:paraId="24BE4FF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40E45C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229843C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466D0AA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20B41" w:rsidRPr="00BB547B" w14:paraId="3F17BD45" w14:textId="77777777" w:rsidTr="00B50D89">
        <w:tc>
          <w:tcPr>
            <w:tcW w:w="1276" w:type="dxa"/>
            <w:shd w:val="clear" w:color="auto" w:fill="auto"/>
            <w:vAlign w:val="center"/>
          </w:tcPr>
          <w:p w14:paraId="752F4C86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7B168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007DBF06" w14:textId="77777777" w:rsidR="00D20B41" w:rsidRPr="00986737" w:rsidRDefault="00D20B41" w:rsidP="004273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 xml:space="preserve">CSL </w:t>
            </w:r>
            <w:proofErr w:type="spellStart"/>
            <w:r w:rsidRPr="00D20B41">
              <w:rPr>
                <w:rFonts w:ascii="Arial" w:hAnsi="Arial" w:cs="Arial"/>
                <w:sz w:val="24"/>
                <w:szCs w:val="24"/>
              </w:rPr>
              <w:t>Behring</w:t>
            </w:r>
            <w:proofErr w:type="spellEnd"/>
            <w:r w:rsidRPr="00D20B4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315ED4B" w14:textId="77777777" w:rsidR="00D20B41" w:rsidRPr="00986737" w:rsidRDefault="00D20B41" w:rsidP="0042738E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3D4538" w14:textId="77777777" w:rsidR="00D20B41" w:rsidRPr="00986737" w:rsidRDefault="00D20B41" w:rsidP="004273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9534CE" w14:textId="77777777" w:rsidR="00D20B41" w:rsidRPr="00986737" w:rsidRDefault="00D20B41" w:rsidP="004273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5 400.00 zł</w:t>
            </w:r>
          </w:p>
        </w:tc>
      </w:tr>
    </w:tbl>
    <w:p w14:paraId="6E23EC25" w14:textId="7D631486" w:rsidR="004931F1" w:rsidRDefault="004931F1" w:rsidP="004931F1">
      <w:pPr>
        <w:pStyle w:val="Tekstpodstawowy"/>
        <w:spacing w:before="600" w:after="480"/>
        <w:ind w:firstLine="425"/>
        <w:jc w:val="left"/>
        <w:rPr>
          <w:rFonts w:ascii="Arial" w:hAnsi="Arial" w:cs="Arial"/>
          <w:iCs/>
          <w:szCs w:val="24"/>
        </w:rPr>
      </w:pPr>
      <w:r w:rsidRPr="004931F1">
        <w:rPr>
          <w:rFonts w:ascii="Arial" w:hAnsi="Arial" w:cs="Arial"/>
          <w:iCs/>
          <w:szCs w:val="24"/>
        </w:rPr>
        <w:t>Podczas gdy 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4931F1" w:rsidRPr="00986737" w14:paraId="2057EDB5" w14:textId="77777777" w:rsidTr="0044574A">
        <w:tc>
          <w:tcPr>
            <w:tcW w:w="1276" w:type="dxa"/>
            <w:shd w:val="clear" w:color="auto" w:fill="F2F2F2"/>
            <w:vAlign w:val="center"/>
          </w:tcPr>
          <w:p w14:paraId="62BCB33A" w14:textId="77777777" w:rsidR="004931F1" w:rsidRPr="00986737" w:rsidRDefault="004931F1" w:rsidP="0044574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C34A9CF" w14:textId="77777777" w:rsidR="004931F1" w:rsidRPr="00986737" w:rsidRDefault="004931F1" w:rsidP="0044574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0B636011" w14:textId="77777777" w:rsidR="004931F1" w:rsidRPr="00986737" w:rsidRDefault="004931F1" w:rsidP="0044574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7E691502" w14:textId="77777777" w:rsidR="004931F1" w:rsidRPr="00986737" w:rsidRDefault="004931F1" w:rsidP="0044574A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931F1" w:rsidRPr="00986737" w14:paraId="57641D29" w14:textId="77777777" w:rsidTr="0044574A">
        <w:tc>
          <w:tcPr>
            <w:tcW w:w="1276" w:type="dxa"/>
            <w:shd w:val="clear" w:color="auto" w:fill="auto"/>
            <w:vAlign w:val="center"/>
          </w:tcPr>
          <w:p w14:paraId="6846F585" w14:textId="77777777" w:rsidR="004931F1" w:rsidRPr="00986737" w:rsidRDefault="004931F1" w:rsidP="004457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45D513" w14:textId="77777777" w:rsidR="004931F1" w:rsidRPr="00986737" w:rsidRDefault="004931F1" w:rsidP="004457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630BE0A3" w14:textId="77777777" w:rsidR="004931F1" w:rsidRPr="00986737" w:rsidRDefault="004931F1" w:rsidP="0044574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 xml:space="preserve">CSL </w:t>
            </w:r>
            <w:proofErr w:type="spellStart"/>
            <w:r w:rsidRPr="00D20B41">
              <w:rPr>
                <w:rFonts w:ascii="Arial" w:hAnsi="Arial" w:cs="Arial"/>
                <w:sz w:val="24"/>
                <w:szCs w:val="24"/>
              </w:rPr>
              <w:t>Behring</w:t>
            </w:r>
            <w:proofErr w:type="spellEnd"/>
            <w:r w:rsidRPr="00D20B4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9B5C9E5" w14:textId="77777777" w:rsidR="004931F1" w:rsidRPr="00986737" w:rsidRDefault="004931F1" w:rsidP="0044574A">
            <w:pPr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0F399F" w14:textId="77777777" w:rsidR="004931F1" w:rsidRPr="00986737" w:rsidRDefault="004931F1" w:rsidP="0044574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226407" w14:textId="0942C070" w:rsidR="004931F1" w:rsidRPr="00986737" w:rsidRDefault="004931F1" w:rsidP="004457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B41">
              <w:rPr>
                <w:rFonts w:ascii="Arial" w:hAnsi="Arial" w:cs="Arial"/>
                <w:sz w:val="24"/>
                <w:szCs w:val="24"/>
              </w:rPr>
              <w:t>54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0B41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D20B41">
              <w:rPr>
                <w:rFonts w:ascii="Arial" w:hAnsi="Arial" w:cs="Arial"/>
                <w:sz w:val="24"/>
                <w:szCs w:val="24"/>
              </w:rPr>
              <w:t>0.00 zł</w:t>
            </w:r>
          </w:p>
        </w:tc>
      </w:tr>
    </w:tbl>
    <w:p w14:paraId="68A0572C" w14:textId="22F17BB4" w:rsidR="00C236D3" w:rsidRPr="00BB547B" w:rsidRDefault="00A80738" w:rsidP="004931F1">
      <w:pPr>
        <w:pStyle w:val="Tekstpodstawowy"/>
        <w:spacing w:before="600" w:after="480"/>
        <w:ind w:firstLine="425"/>
        <w:jc w:val="right"/>
        <w:rPr>
          <w:rFonts w:ascii="Arial" w:hAnsi="Arial" w:cs="Arial"/>
          <w:sz w:val="22"/>
          <w:szCs w:val="22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D20B41" w:rsidRPr="00D20B41">
        <w:rPr>
          <w:rFonts w:ascii="Arial" w:hAnsi="Arial" w:cs="Arial"/>
          <w:szCs w:val="24"/>
        </w:rPr>
        <w:t xml:space="preserve">  </w:t>
      </w:r>
      <w:bookmarkEnd w:id="0"/>
    </w:p>
    <w:sectPr w:rsidR="00C236D3" w:rsidRPr="00BB547B" w:rsidSect="004931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57B3F" w14:textId="77777777" w:rsidR="00FE51B0" w:rsidRDefault="00FE51B0">
      <w:r>
        <w:separator/>
      </w:r>
    </w:p>
  </w:endnote>
  <w:endnote w:type="continuationSeparator" w:id="0">
    <w:p w14:paraId="207154F9" w14:textId="77777777" w:rsidR="00FE51B0" w:rsidRDefault="00FE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55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E35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554C8" w14:textId="528C1ED2" w:rsidR="00986737" w:rsidRPr="00986737" w:rsidRDefault="00D034D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9105A9" wp14:editId="7E09A1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EE699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226AE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B9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ACD06" w14:textId="77777777" w:rsidR="009F189D" w:rsidRDefault="009F189D">
    <w:pPr>
      <w:pStyle w:val="Stopka"/>
      <w:tabs>
        <w:tab w:val="clear" w:pos="4536"/>
      </w:tabs>
      <w:jc w:val="center"/>
    </w:pPr>
  </w:p>
  <w:p w14:paraId="00C824D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47D8E" w14:textId="77777777" w:rsidR="00FE51B0" w:rsidRDefault="00FE51B0">
      <w:r>
        <w:separator/>
      </w:r>
    </w:p>
  </w:footnote>
  <w:footnote w:type="continuationSeparator" w:id="0">
    <w:p w14:paraId="18C66E76" w14:textId="77777777" w:rsidR="00FE51B0" w:rsidRDefault="00FE5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4699E" w14:textId="77777777" w:rsidR="00D20B41" w:rsidRDefault="00D20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A38D" w14:textId="77777777" w:rsidR="00D20B41" w:rsidRDefault="00D20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7BBDA" w14:textId="77777777" w:rsidR="00D20B41" w:rsidRDefault="00D20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C7B"/>
    <w:rsid w:val="00007727"/>
    <w:rsid w:val="00017720"/>
    <w:rsid w:val="00035488"/>
    <w:rsid w:val="00036C7B"/>
    <w:rsid w:val="000409D3"/>
    <w:rsid w:val="000D7F25"/>
    <w:rsid w:val="000E00E5"/>
    <w:rsid w:val="00173B20"/>
    <w:rsid w:val="001C69FF"/>
    <w:rsid w:val="0023318D"/>
    <w:rsid w:val="00234AED"/>
    <w:rsid w:val="002375F6"/>
    <w:rsid w:val="003D72FD"/>
    <w:rsid w:val="00423179"/>
    <w:rsid w:val="00490DC0"/>
    <w:rsid w:val="004931F1"/>
    <w:rsid w:val="00493F8C"/>
    <w:rsid w:val="004C7E9B"/>
    <w:rsid w:val="005614F2"/>
    <w:rsid w:val="00577BC6"/>
    <w:rsid w:val="005948C1"/>
    <w:rsid w:val="005A632E"/>
    <w:rsid w:val="00632B77"/>
    <w:rsid w:val="0069085C"/>
    <w:rsid w:val="006B27ED"/>
    <w:rsid w:val="00843263"/>
    <w:rsid w:val="00861E75"/>
    <w:rsid w:val="00890119"/>
    <w:rsid w:val="00986737"/>
    <w:rsid w:val="009D0FE1"/>
    <w:rsid w:val="009D19BD"/>
    <w:rsid w:val="009E0C7B"/>
    <w:rsid w:val="009F189D"/>
    <w:rsid w:val="00A80738"/>
    <w:rsid w:val="00B13C10"/>
    <w:rsid w:val="00B50D89"/>
    <w:rsid w:val="00BB547B"/>
    <w:rsid w:val="00C236D3"/>
    <w:rsid w:val="00C659E2"/>
    <w:rsid w:val="00C82837"/>
    <w:rsid w:val="00CA3D66"/>
    <w:rsid w:val="00CB0802"/>
    <w:rsid w:val="00D034D4"/>
    <w:rsid w:val="00D20B41"/>
    <w:rsid w:val="00D665F5"/>
    <w:rsid w:val="00D7128F"/>
    <w:rsid w:val="00EA3476"/>
    <w:rsid w:val="00F16C60"/>
    <w:rsid w:val="00F95C33"/>
    <w:rsid w:val="00FC7F5E"/>
    <w:rsid w:val="00FD4C26"/>
    <w:rsid w:val="00FE51B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29B05"/>
  <w15:chartTrackingRefBased/>
  <w15:docId w15:val="{872040B6-1DA0-4A12-A076-282BD54D0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2025-05-06T08:30:00Z</dcterms:created>
  <dcterms:modified xsi:type="dcterms:W3CDTF">2025-05-06T08:43:00Z</dcterms:modified>
</cp:coreProperties>
</file>