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944B1" w14:textId="7B3F9209" w:rsidR="008A1028" w:rsidRPr="007A15E8" w:rsidRDefault="008A1028" w:rsidP="008A1028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FC3F77">
        <w:rPr>
          <w:rFonts w:ascii="Verdana" w:hAnsi="Verdana"/>
          <w:sz w:val="18"/>
          <w:szCs w:val="18"/>
        </w:rPr>
        <w:t>Kraków dnia: 2025-06-</w:t>
      </w:r>
      <w:r w:rsidR="00FC3F77">
        <w:rPr>
          <w:rFonts w:ascii="Verdana" w:hAnsi="Verdana"/>
          <w:sz w:val="18"/>
          <w:szCs w:val="18"/>
        </w:rPr>
        <w:t>18</w:t>
      </w:r>
      <w:bookmarkStart w:id="1" w:name="_GoBack"/>
      <w:bookmarkEnd w:id="1"/>
    </w:p>
    <w:p w14:paraId="21AD31AA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</w:p>
    <w:p w14:paraId="0C5707CD" w14:textId="77777777" w:rsidR="008A1028" w:rsidRPr="007A15E8" w:rsidRDefault="008A1028" w:rsidP="008A1028">
      <w:pPr>
        <w:rPr>
          <w:rFonts w:ascii="Verdana" w:hAnsi="Verdana"/>
          <w:b/>
          <w:bCs/>
          <w:sz w:val="18"/>
          <w:szCs w:val="18"/>
        </w:rPr>
      </w:pPr>
      <w:r w:rsidRPr="007A15E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D2EA11" w14:textId="77777777" w:rsidR="008A1028" w:rsidRPr="007A15E8" w:rsidRDefault="008A1028" w:rsidP="008A1028">
      <w:pPr>
        <w:rPr>
          <w:rFonts w:ascii="Verdana" w:hAnsi="Verdana"/>
          <w:b/>
          <w:bCs/>
          <w:sz w:val="18"/>
          <w:szCs w:val="18"/>
        </w:rPr>
      </w:pPr>
      <w:r w:rsidRPr="007A15E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6A3032" w14:textId="77777777" w:rsidR="008A1028" w:rsidRPr="007A15E8" w:rsidRDefault="008A1028" w:rsidP="008A1028">
      <w:pPr>
        <w:rPr>
          <w:rFonts w:ascii="Verdana" w:hAnsi="Verdana"/>
          <w:b/>
          <w:bCs/>
          <w:sz w:val="18"/>
          <w:szCs w:val="18"/>
        </w:rPr>
      </w:pPr>
      <w:r w:rsidRPr="007A15E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BC7B379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  <w:r w:rsidRPr="007A15E8">
        <w:rPr>
          <w:rFonts w:ascii="Verdana" w:hAnsi="Verdana"/>
          <w:sz w:val="18"/>
          <w:szCs w:val="18"/>
        </w:rPr>
        <w:t>Al. Mickiewicza 30</w:t>
      </w:r>
    </w:p>
    <w:p w14:paraId="673D1A79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  <w:r w:rsidRPr="007A15E8">
        <w:rPr>
          <w:rFonts w:ascii="Verdana" w:hAnsi="Verdana"/>
          <w:sz w:val="18"/>
          <w:szCs w:val="18"/>
        </w:rPr>
        <w:t>30-059 Kraków</w:t>
      </w:r>
    </w:p>
    <w:p w14:paraId="2E2D74FE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  <w:r w:rsidRPr="007A15E8">
        <w:rPr>
          <w:rFonts w:ascii="Verdana" w:hAnsi="Verdana"/>
          <w:sz w:val="18"/>
          <w:szCs w:val="18"/>
        </w:rPr>
        <w:t>Pismo:</w:t>
      </w:r>
      <w:r w:rsidRPr="007A15E8">
        <w:rPr>
          <w:rFonts w:ascii="Verdana" w:hAnsi="Verdana"/>
          <w:b/>
          <w:bCs/>
          <w:sz w:val="18"/>
          <w:szCs w:val="18"/>
        </w:rPr>
        <w:t xml:space="preserve"> </w:t>
      </w:r>
      <w:r w:rsidRPr="007A15E8">
        <w:rPr>
          <w:rFonts w:ascii="Verdana" w:hAnsi="Verdana"/>
          <w:bCs/>
          <w:sz w:val="18"/>
          <w:szCs w:val="18"/>
        </w:rPr>
        <w:t>DE-dzp.272-141/25</w:t>
      </w:r>
    </w:p>
    <w:p w14:paraId="20EDF05E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</w:p>
    <w:p w14:paraId="632B138C" w14:textId="77777777" w:rsidR="008A1028" w:rsidRPr="007A15E8" w:rsidRDefault="008A1028" w:rsidP="008A1028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7A15E8">
        <w:rPr>
          <w:rFonts w:ascii="Verdana" w:hAnsi="Verdana"/>
          <w:b/>
          <w:sz w:val="18"/>
          <w:szCs w:val="18"/>
        </w:rPr>
        <w:t>WYKONAWCY</w:t>
      </w:r>
    </w:p>
    <w:p w14:paraId="0699D40E" w14:textId="77777777" w:rsidR="008A1028" w:rsidRPr="007A15E8" w:rsidRDefault="008A1028" w:rsidP="008A1028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7A15E8">
        <w:rPr>
          <w:rFonts w:ascii="Verdana" w:hAnsi="Verdana"/>
          <w:sz w:val="18"/>
          <w:szCs w:val="18"/>
        </w:rPr>
        <w:t>ubiegający się o zamówienie</w:t>
      </w:r>
    </w:p>
    <w:p w14:paraId="5668C9AB" w14:textId="77777777" w:rsidR="008A1028" w:rsidRDefault="008A1028" w:rsidP="008A1028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0D0D81E3" w14:textId="32F6967E" w:rsidR="008A1028" w:rsidRPr="007A15E8" w:rsidRDefault="008A1028" w:rsidP="008A1028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5A3C8FFE" w14:textId="77777777" w:rsidR="008A1028" w:rsidRDefault="008A1028" w:rsidP="008A1028">
      <w:pPr>
        <w:jc w:val="center"/>
        <w:rPr>
          <w:rFonts w:ascii="Verdana" w:hAnsi="Verdana"/>
          <w:b/>
          <w:sz w:val="18"/>
          <w:szCs w:val="18"/>
        </w:rPr>
      </w:pPr>
      <w:r w:rsidRPr="007A15E8">
        <w:rPr>
          <w:rFonts w:ascii="Verdana" w:hAnsi="Verdana"/>
          <w:b/>
          <w:sz w:val="18"/>
          <w:szCs w:val="18"/>
        </w:rPr>
        <w:t>o wyborze najkorzystniejszej oferty</w:t>
      </w:r>
    </w:p>
    <w:p w14:paraId="606CFBC2" w14:textId="77777777" w:rsidR="008A1028" w:rsidRPr="00CF2156" w:rsidRDefault="008A1028" w:rsidP="008A1028">
      <w:pPr>
        <w:jc w:val="center"/>
        <w:rPr>
          <w:rFonts w:ascii="Verdana" w:hAnsi="Verdana"/>
          <w:b/>
          <w:color w:val="FF0000"/>
          <w:sz w:val="18"/>
          <w:szCs w:val="18"/>
        </w:rPr>
      </w:pPr>
      <w:r w:rsidRPr="00CF2156">
        <w:rPr>
          <w:rFonts w:ascii="Verdana" w:hAnsi="Verdana"/>
          <w:b/>
          <w:color w:val="FF0000"/>
          <w:sz w:val="18"/>
          <w:szCs w:val="18"/>
        </w:rPr>
        <w:t>Czynności powtórzone</w:t>
      </w:r>
    </w:p>
    <w:p w14:paraId="50031E50" w14:textId="77777777" w:rsidR="008A1028" w:rsidRPr="007A15E8" w:rsidRDefault="008A1028" w:rsidP="008A1028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A1028" w:rsidRPr="007A15E8" w14:paraId="2743944B" w14:textId="77777777" w:rsidTr="00D45F80">
        <w:trPr>
          <w:trHeight w:val="638"/>
        </w:trPr>
        <w:tc>
          <w:tcPr>
            <w:tcW w:w="959" w:type="dxa"/>
            <w:shd w:val="clear" w:color="auto" w:fill="auto"/>
          </w:tcPr>
          <w:p w14:paraId="22AEBEED" w14:textId="77777777" w:rsidR="008A1028" w:rsidRPr="007A15E8" w:rsidRDefault="008A1028" w:rsidP="00D45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A15E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DF581A" w14:textId="77777777" w:rsidR="008A1028" w:rsidRPr="007A15E8" w:rsidRDefault="008A1028" w:rsidP="00D45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A15E8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7A15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5E8">
              <w:rPr>
                <w:rFonts w:ascii="Verdana" w:hAnsi="Verdana"/>
                <w:sz w:val="18"/>
                <w:szCs w:val="18"/>
              </w:rPr>
              <w:t>pn.</w:t>
            </w:r>
            <w:r w:rsidRPr="007A15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A15E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A15E8">
              <w:rPr>
                <w:rFonts w:ascii="Verdana" w:hAnsi="Verdana"/>
                <w:b/>
                <w:bCs/>
                <w:sz w:val="18"/>
                <w:szCs w:val="18"/>
              </w:rPr>
              <w:t>dostawa zestawu laboratoryjnego - stół antywibracyjny malowany i waga analityczna dla WIMIC - DE-dzp.272-141/25</w:t>
            </w:r>
            <w:r w:rsidRPr="007A15E8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669CD996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</w:p>
    <w:p w14:paraId="6A9A6077" w14:textId="77777777" w:rsidR="00777222" w:rsidRDefault="00777222" w:rsidP="00777222">
      <w:pPr>
        <w:pStyle w:val="Zwykytekst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011890">
        <w:rPr>
          <w:rFonts w:ascii="Verdana" w:eastAsia="Calibri" w:hAnsi="Verdana" w:cs="Arial"/>
          <w:sz w:val="18"/>
          <w:szCs w:val="18"/>
          <w:lang w:eastAsia="en-US"/>
        </w:rPr>
        <w:t>W dniu 13/05/2025 r. w odpowiedzi na zastrzeżenie Wykonawcy co do wyniku postepowania Zamawiający wrócił do czynności oceny merytorycznej ofert. W dniu 13.05.2025 r. Zamawiający wezwał Wykonawców do uzupełnienia braków w ofercie. W wyniku wyjaśnień Zamawiający dokonał nowej oceny ofert</w:t>
      </w:r>
    </w:p>
    <w:p w14:paraId="3AC7A533" w14:textId="77777777" w:rsidR="00777222" w:rsidRDefault="00777222" w:rsidP="008A1028">
      <w:pPr>
        <w:rPr>
          <w:rFonts w:ascii="Verdana" w:hAnsi="Verdana"/>
          <w:sz w:val="18"/>
          <w:szCs w:val="18"/>
        </w:rPr>
      </w:pPr>
    </w:p>
    <w:p w14:paraId="2A542F41" w14:textId="1CD537BA" w:rsidR="008A1028" w:rsidRDefault="00777222" w:rsidP="008A102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</w:t>
      </w:r>
      <w:r w:rsidR="008A1028" w:rsidRPr="007A15E8">
        <w:rPr>
          <w:rFonts w:ascii="Verdana" w:hAnsi="Verdana"/>
          <w:sz w:val="18"/>
          <w:szCs w:val="18"/>
        </w:rPr>
        <w:t xml:space="preserve">ziałając na podstawie art. 253 ust. 1 </w:t>
      </w:r>
      <w:r w:rsidR="008A1028">
        <w:rPr>
          <w:rFonts w:ascii="Verdana" w:hAnsi="Verdana"/>
          <w:sz w:val="18"/>
          <w:szCs w:val="18"/>
        </w:rPr>
        <w:t xml:space="preserve"> i 2</w:t>
      </w:r>
      <w:r w:rsidR="008A1028" w:rsidRPr="007A15E8"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 w:rsidR="008A1028" w:rsidRPr="007A15E8">
        <w:rPr>
          <w:rFonts w:ascii="Verdana" w:hAnsi="Verdana"/>
          <w:sz w:val="18"/>
          <w:szCs w:val="18"/>
        </w:rPr>
        <w:t>t.j</w:t>
      </w:r>
      <w:proofErr w:type="spellEnd"/>
      <w:r w:rsidR="008A1028" w:rsidRPr="007A15E8">
        <w:rPr>
          <w:rFonts w:ascii="Verdana" w:hAnsi="Verdana"/>
          <w:sz w:val="18"/>
          <w:szCs w:val="18"/>
        </w:rPr>
        <w:t xml:space="preserve">. ze zm.), zwanej dalej „ustawą </w:t>
      </w:r>
      <w:proofErr w:type="spellStart"/>
      <w:r w:rsidR="008A1028" w:rsidRPr="007A15E8">
        <w:rPr>
          <w:rFonts w:ascii="Verdana" w:hAnsi="Verdana"/>
          <w:sz w:val="18"/>
          <w:szCs w:val="18"/>
        </w:rPr>
        <w:t>Pzp</w:t>
      </w:r>
      <w:proofErr w:type="spellEnd"/>
      <w:r w:rsidR="008A1028" w:rsidRPr="007A15E8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7AA58955" w14:textId="77777777" w:rsidR="008A1028" w:rsidRPr="007A15E8" w:rsidRDefault="008A1028" w:rsidP="008A1028">
      <w:pPr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1028" w:rsidRPr="007A15E8" w14:paraId="44A90551" w14:textId="77777777" w:rsidTr="00D45F80">
        <w:trPr>
          <w:cantSplit/>
        </w:trPr>
        <w:tc>
          <w:tcPr>
            <w:tcW w:w="10150" w:type="dxa"/>
          </w:tcPr>
          <w:p w14:paraId="3B926EFA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RADWAG Wagi Elektroniczne Witold Lewandowski</w:t>
            </w:r>
          </w:p>
          <w:p w14:paraId="7BB83247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 xml:space="preserve">Toruńska 5 </w:t>
            </w:r>
          </w:p>
          <w:p w14:paraId="646DB63E" w14:textId="77777777" w:rsidR="008A1028" w:rsidRDefault="008A1028" w:rsidP="00D45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A15E8">
              <w:rPr>
                <w:rFonts w:ascii="Verdana" w:hAnsi="Verdana"/>
                <w:bCs/>
                <w:sz w:val="18"/>
                <w:szCs w:val="18"/>
              </w:rPr>
              <w:t>26-600 Radom</w:t>
            </w:r>
            <w:r w:rsidRPr="007A15E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FF54A74" w14:textId="77777777" w:rsidR="008A1028" w:rsidRPr="007A15E8" w:rsidRDefault="008A1028" w:rsidP="00D45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A15E8">
              <w:rPr>
                <w:rFonts w:ascii="Verdana" w:hAnsi="Verdana"/>
                <w:sz w:val="18"/>
                <w:szCs w:val="18"/>
              </w:rPr>
              <w:t>na:</w:t>
            </w:r>
          </w:p>
          <w:p w14:paraId="60362D7D" w14:textId="77777777" w:rsidR="008A1028" w:rsidRPr="007A15E8" w:rsidRDefault="008A1028" w:rsidP="00D45F8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A15E8">
              <w:rPr>
                <w:rFonts w:ascii="Verdana" w:hAnsi="Verdana"/>
                <w:sz w:val="18"/>
                <w:szCs w:val="18"/>
              </w:rPr>
              <w:t xml:space="preserve">dostawa zestawu laboratoryjnego - stół antywibracyjny malowany i waga analityczna dla WIMIC - DE-dzp.272-141/25 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6 776,69</w:t>
            </w:r>
            <w:r w:rsidRPr="007A15E8">
              <w:rPr>
                <w:rFonts w:ascii="Verdana" w:hAnsi="Verdana"/>
                <w:b/>
                <w:sz w:val="18"/>
                <w:szCs w:val="18"/>
              </w:rPr>
              <w:t xml:space="preserve"> zł</w:t>
            </w:r>
            <w:r w:rsidRPr="007A15E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97BFD16" w14:textId="77777777" w:rsidR="008A1028" w:rsidRPr="007A15E8" w:rsidRDefault="008A1028" w:rsidP="00D45F80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7A15E8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7A15E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33DC37A" w14:textId="77777777" w:rsidR="008A1028" w:rsidRDefault="008A1028" w:rsidP="008A1028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1380EB00" w14:textId="77777777" w:rsidR="008A1028" w:rsidRPr="007A15E8" w:rsidRDefault="008A1028" w:rsidP="008A1028">
      <w:pPr>
        <w:jc w:val="both"/>
        <w:rPr>
          <w:rFonts w:ascii="Verdana" w:hAnsi="Verdana"/>
          <w:color w:val="000000"/>
          <w:sz w:val="18"/>
          <w:szCs w:val="18"/>
        </w:rPr>
      </w:pPr>
      <w:r w:rsidRPr="007A15E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A1028" w:rsidRPr="007A15E8" w14:paraId="1DD7D00F" w14:textId="77777777" w:rsidTr="00D45F80">
        <w:trPr>
          <w:trHeight w:val="510"/>
        </w:trPr>
        <w:tc>
          <w:tcPr>
            <w:tcW w:w="595" w:type="pct"/>
            <w:vAlign w:val="center"/>
          </w:tcPr>
          <w:p w14:paraId="53C42402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6A645BB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53CDEB14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DC0376F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21B56A4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tr w:rsidR="008A1028" w:rsidRPr="007A15E8" w14:paraId="1133501B" w14:textId="77777777" w:rsidTr="00D45F80">
        <w:tc>
          <w:tcPr>
            <w:tcW w:w="595" w:type="pct"/>
            <w:vAlign w:val="center"/>
          </w:tcPr>
          <w:p w14:paraId="7B559A4D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E0D676C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RADWAG Wagi Elektroniczne Witold Lewandowski</w:t>
            </w:r>
          </w:p>
          <w:p w14:paraId="03455FFF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 xml:space="preserve">Toruńska 5 </w:t>
            </w:r>
          </w:p>
          <w:p w14:paraId="1780713C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952" w:type="pct"/>
            <w:vAlign w:val="center"/>
          </w:tcPr>
          <w:p w14:paraId="3584DC19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60.00</w:t>
            </w:r>
          </w:p>
        </w:tc>
        <w:tc>
          <w:tcPr>
            <w:tcW w:w="952" w:type="pct"/>
            <w:vAlign w:val="center"/>
          </w:tcPr>
          <w:p w14:paraId="44FC78A2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4ACB89E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100.00</w:t>
            </w:r>
          </w:p>
        </w:tc>
      </w:tr>
      <w:tr w:rsidR="008A1028" w:rsidRPr="007A15E8" w14:paraId="17685D9B" w14:textId="77777777" w:rsidTr="00D45F80">
        <w:tc>
          <w:tcPr>
            <w:tcW w:w="595" w:type="pct"/>
            <w:vAlign w:val="center"/>
          </w:tcPr>
          <w:p w14:paraId="7894D2F4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06DCEDC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A-</w:t>
            </w:r>
            <w:proofErr w:type="spellStart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Biotech</w:t>
            </w:r>
            <w:proofErr w:type="spellEnd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0FA576E9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Muchoborska</w:t>
            </w:r>
            <w:proofErr w:type="spellEnd"/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 xml:space="preserve"> 18 </w:t>
            </w:r>
          </w:p>
          <w:p w14:paraId="59CF89D5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53-234 Wrocław</w:t>
            </w:r>
          </w:p>
        </w:tc>
        <w:tc>
          <w:tcPr>
            <w:tcW w:w="952" w:type="pct"/>
            <w:vAlign w:val="center"/>
          </w:tcPr>
          <w:p w14:paraId="09E796C6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40.40</w:t>
            </w:r>
          </w:p>
        </w:tc>
        <w:tc>
          <w:tcPr>
            <w:tcW w:w="952" w:type="pct"/>
            <w:vAlign w:val="center"/>
          </w:tcPr>
          <w:p w14:paraId="148FD265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C872376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80.40</w:t>
            </w:r>
          </w:p>
        </w:tc>
      </w:tr>
      <w:tr w:rsidR="008A1028" w:rsidRPr="007A15E8" w14:paraId="3C321070" w14:textId="77777777" w:rsidTr="00D45F80">
        <w:tc>
          <w:tcPr>
            <w:tcW w:w="595" w:type="pct"/>
            <w:vAlign w:val="center"/>
          </w:tcPr>
          <w:p w14:paraId="19DBC0FA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1E86FD1B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MERAZET Spółka Akcyjna</w:t>
            </w:r>
          </w:p>
          <w:p w14:paraId="3BA8B6D2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J.Krauthofera</w:t>
            </w:r>
            <w:proofErr w:type="spellEnd"/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 xml:space="preserve"> 36 </w:t>
            </w:r>
          </w:p>
          <w:p w14:paraId="527A711A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bCs/>
                <w:sz w:val="18"/>
                <w:szCs w:val="18"/>
              </w:rPr>
              <w:t>60-203 Poznań</w:t>
            </w:r>
          </w:p>
        </w:tc>
        <w:tc>
          <w:tcPr>
            <w:tcW w:w="952" w:type="pct"/>
            <w:vAlign w:val="center"/>
          </w:tcPr>
          <w:p w14:paraId="3E51D1FB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30.33</w:t>
            </w:r>
          </w:p>
        </w:tc>
        <w:tc>
          <w:tcPr>
            <w:tcW w:w="952" w:type="pct"/>
            <w:vAlign w:val="center"/>
          </w:tcPr>
          <w:p w14:paraId="63F1545C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C3E46E2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70.33</w:t>
            </w:r>
          </w:p>
        </w:tc>
      </w:tr>
      <w:tr w:rsidR="008A1028" w:rsidRPr="007A15E8" w14:paraId="1DBF8744" w14:textId="77777777" w:rsidTr="00D45F80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6556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8D7B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Th.Geyer</w:t>
            </w:r>
            <w:proofErr w:type="spellEnd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Sp.z</w:t>
            </w:r>
            <w:proofErr w:type="spellEnd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 xml:space="preserve">  o.o.</w:t>
            </w:r>
          </w:p>
          <w:p w14:paraId="0FE1571E" w14:textId="77777777" w:rsidR="008A1028" w:rsidRPr="00C07C55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07C55">
              <w:rPr>
                <w:rFonts w:ascii="Verdana" w:hAnsi="Verdana" w:cs="Times New Roman"/>
                <w:b/>
                <w:sz w:val="18"/>
                <w:szCs w:val="18"/>
              </w:rPr>
              <w:t xml:space="preserve">Czeska 22a </w:t>
            </w:r>
          </w:p>
          <w:p w14:paraId="52D7CC8D" w14:textId="77777777" w:rsidR="008A1028" w:rsidRPr="00C07C55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07C55">
              <w:rPr>
                <w:rFonts w:ascii="Verdana" w:hAnsi="Verdana" w:cs="Times New Roman"/>
                <w:b/>
                <w:sz w:val="18"/>
                <w:szCs w:val="18"/>
              </w:rPr>
              <w:t>03-902 Warszawa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F25F9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98C0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C8AD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A1028" w:rsidRPr="007A15E8" w14:paraId="7619FBB8" w14:textId="77777777" w:rsidTr="00D45F80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FD44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F112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Danlab</w:t>
            </w:r>
            <w:proofErr w:type="spellEnd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Katryńska</w:t>
            </w:r>
            <w:proofErr w:type="spellEnd"/>
          </w:p>
          <w:p w14:paraId="1C811170" w14:textId="77777777" w:rsidR="008A1028" w:rsidRPr="00C07C55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07C55">
              <w:rPr>
                <w:rFonts w:ascii="Verdana" w:hAnsi="Verdana" w:cs="Times New Roman"/>
                <w:b/>
                <w:sz w:val="18"/>
                <w:szCs w:val="18"/>
              </w:rPr>
              <w:t xml:space="preserve">Handlowa 6D </w:t>
            </w:r>
          </w:p>
          <w:p w14:paraId="1E86BD9F" w14:textId="77777777" w:rsidR="008A1028" w:rsidRPr="00C07C55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07C55">
              <w:rPr>
                <w:rFonts w:ascii="Verdana" w:hAnsi="Verdana" w:cs="Times New Roman"/>
                <w:b/>
                <w:sz w:val="18"/>
                <w:szCs w:val="18"/>
              </w:rPr>
              <w:t>15-399 Białystok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3EA0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4D00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6E0C7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  <w:tr w:rsidR="008A1028" w:rsidRPr="007A15E8" w14:paraId="28174064" w14:textId="77777777" w:rsidTr="00D45F80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C258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9797" w14:textId="77777777" w:rsidR="008A1028" w:rsidRPr="007A15E8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>Equimed</w:t>
            </w:r>
            <w:proofErr w:type="spellEnd"/>
            <w:r w:rsidRPr="007A15E8">
              <w:rPr>
                <w:rFonts w:ascii="Verdana" w:hAnsi="Verdana" w:cs="Times New Roman"/>
                <w:b/>
                <w:sz w:val="18"/>
                <w:szCs w:val="18"/>
              </w:rPr>
              <w:t xml:space="preserve"> Prosta Spółka Akcyjna</w:t>
            </w:r>
          </w:p>
          <w:p w14:paraId="43EA4BBB" w14:textId="77777777" w:rsidR="008A1028" w:rsidRPr="00C07C55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07C55">
              <w:rPr>
                <w:rFonts w:ascii="Verdana" w:hAnsi="Verdana" w:cs="Times New Roman"/>
                <w:b/>
                <w:sz w:val="18"/>
                <w:szCs w:val="18"/>
              </w:rPr>
              <w:t xml:space="preserve">Prądnicka 46 </w:t>
            </w:r>
          </w:p>
          <w:p w14:paraId="0E68108A" w14:textId="77777777" w:rsidR="008A1028" w:rsidRPr="00C07C55" w:rsidRDefault="008A1028" w:rsidP="00D45F8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07C55">
              <w:rPr>
                <w:rFonts w:ascii="Verdana" w:hAnsi="Verdana" w:cs="Times New Roman"/>
                <w:b/>
                <w:sz w:val="18"/>
                <w:szCs w:val="18"/>
              </w:rPr>
              <w:t>31-202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3C2C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4D1B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FEF2" w14:textId="77777777" w:rsidR="008A1028" w:rsidRPr="007A15E8" w:rsidRDefault="008A1028" w:rsidP="00D45F8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A15E8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1F0DF1D4" w14:textId="77777777" w:rsidR="008A1028" w:rsidRDefault="008A1028" w:rsidP="008A1028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75032003" w14:textId="77777777" w:rsidR="008A1028" w:rsidRDefault="008A1028" w:rsidP="008A1028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3F016AB" w14:textId="77777777" w:rsidR="008A1028" w:rsidRPr="007A15E8" w:rsidRDefault="008A1028" w:rsidP="008A1028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5362F40B" w14:textId="77777777" w:rsidR="008A1028" w:rsidRPr="007A15E8" w:rsidRDefault="008A1028" w:rsidP="008A1028">
      <w:pPr>
        <w:tabs>
          <w:tab w:val="left" w:pos="8820"/>
        </w:tabs>
        <w:rPr>
          <w:rFonts w:ascii="Verdana" w:hAnsi="Verdana"/>
          <w:bCs/>
          <w:sz w:val="18"/>
          <w:szCs w:val="18"/>
        </w:rPr>
      </w:pPr>
    </w:p>
    <w:p w14:paraId="16391FCB" w14:textId="77777777" w:rsidR="008A1028" w:rsidRDefault="008A1028" w:rsidP="008A1028">
      <w:pPr>
        <w:jc w:val="right"/>
        <w:rPr>
          <w:rFonts w:ascii="Verdana" w:hAnsi="Verdana"/>
          <w:sz w:val="18"/>
          <w:szCs w:val="18"/>
        </w:rPr>
      </w:pPr>
    </w:p>
    <w:p w14:paraId="28856166" w14:textId="77777777" w:rsidR="008A1028" w:rsidRDefault="008A1028" w:rsidP="008A1028">
      <w:pPr>
        <w:jc w:val="right"/>
        <w:rPr>
          <w:rFonts w:ascii="Verdana" w:hAnsi="Verdana"/>
          <w:sz w:val="18"/>
          <w:szCs w:val="18"/>
        </w:rPr>
      </w:pPr>
    </w:p>
    <w:p w14:paraId="06EEA2D8" w14:textId="4FE7EC58" w:rsidR="00FB7F50" w:rsidRPr="00AA0F2B" w:rsidRDefault="00450D7A" w:rsidP="00AA0F2B">
      <w:pPr>
        <w:jc w:val="right"/>
        <w:rPr>
          <w:rFonts w:ascii="Verdana" w:hAnsi="Verdana"/>
          <w:sz w:val="18"/>
          <w:szCs w:val="18"/>
        </w:rPr>
      </w:pPr>
      <w:r w:rsidRPr="00AA0F2B">
        <w:rPr>
          <w:rFonts w:ascii="Verdana" w:hAnsi="Verdana"/>
          <w:sz w:val="18"/>
          <w:szCs w:val="18"/>
        </w:rPr>
        <w:lastRenderedPageBreak/>
        <w:t>Kraków</w:t>
      </w:r>
      <w:r w:rsidR="00FB7F50" w:rsidRPr="00AA0F2B">
        <w:rPr>
          <w:rFonts w:ascii="Verdana" w:hAnsi="Verdana"/>
          <w:sz w:val="18"/>
          <w:szCs w:val="18"/>
        </w:rPr>
        <w:t xml:space="preserve"> dnia: </w:t>
      </w:r>
      <w:r w:rsidRPr="00AA0F2B">
        <w:rPr>
          <w:rFonts w:ascii="Verdana" w:hAnsi="Verdana"/>
          <w:sz w:val="18"/>
          <w:szCs w:val="18"/>
        </w:rPr>
        <w:t>2025-05-06</w:t>
      </w:r>
    </w:p>
    <w:p w14:paraId="0BE9DDA3" w14:textId="77777777" w:rsidR="00FB7F50" w:rsidRPr="00AA0F2B" w:rsidRDefault="00FB7F50" w:rsidP="00AA0F2B">
      <w:pPr>
        <w:rPr>
          <w:rFonts w:ascii="Verdana" w:hAnsi="Verdana"/>
          <w:sz w:val="18"/>
          <w:szCs w:val="18"/>
        </w:rPr>
      </w:pPr>
    </w:p>
    <w:p w14:paraId="25E86D4A" w14:textId="77777777" w:rsidR="00450D7A" w:rsidRPr="00AA0F2B" w:rsidRDefault="00450D7A" w:rsidP="00AA0F2B">
      <w:pPr>
        <w:rPr>
          <w:rFonts w:ascii="Verdana" w:hAnsi="Verdana"/>
          <w:b/>
          <w:bCs/>
          <w:sz w:val="18"/>
          <w:szCs w:val="18"/>
        </w:rPr>
      </w:pPr>
      <w:r w:rsidRPr="00AA0F2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B576C3" w14:textId="77777777" w:rsidR="00450D7A" w:rsidRPr="00AA0F2B" w:rsidRDefault="00450D7A" w:rsidP="00AA0F2B">
      <w:pPr>
        <w:rPr>
          <w:rFonts w:ascii="Verdana" w:hAnsi="Verdana"/>
          <w:b/>
          <w:bCs/>
          <w:sz w:val="18"/>
          <w:szCs w:val="18"/>
        </w:rPr>
      </w:pPr>
      <w:r w:rsidRPr="00AA0F2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C9A109A" w14:textId="77777777" w:rsidR="00FB7F50" w:rsidRPr="00AA0F2B" w:rsidRDefault="00450D7A" w:rsidP="00AA0F2B">
      <w:pPr>
        <w:rPr>
          <w:rFonts w:ascii="Verdana" w:hAnsi="Verdana"/>
          <w:b/>
          <w:bCs/>
          <w:sz w:val="18"/>
          <w:szCs w:val="18"/>
        </w:rPr>
      </w:pPr>
      <w:r w:rsidRPr="00AA0F2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D7B9DCB" w14:textId="77777777" w:rsidR="00FB7F50" w:rsidRPr="00AA0F2B" w:rsidRDefault="00450D7A" w:rsidP="00AA0F2B">
      <w:pPr>
        <w:rPr>
          <w:rFonts w:ascii="Verdana" w:hAnsi="Verdana"/>
          <w:sz w:val="18"/>
          <w:szCs w:val="18"/>
        </w:rPr>
      </w:pPr>
      <w:r w:rsidRPr="00AA0F2B">
        <w:rPr>
          <w:rFonts w:ascii="Verdana" w:hAnsi="Verdana"/>
          <w:sz w:val="18"/>
          <w:szCs w:val="18"/>
        </w:rPr>
        <w:t>Al. Mickiewicza</w:t>
      </w:r>
      <w:r w:rsidR="00FB7F50" w:rsidRPr="00AA0F2B">
        <w:rPr>
          <w:rFonts w:ascii="Verdana" w:hAnsi="Verdana"/>
          <w:sz w:val="18"/>
          <w:szCs w:val="18"/>
        </w:rPr>
        <w:t xml:space="preserve"> </w:t>
      </w:r>
      <w:r w:rsidRPr="00AA0F2B">
        <w:rPr>
          <w:rFonts w:ascii="Verdana" w:hAnsi="Verdana"/>
          <w:sz w:val="18"/>
          <w:szCs w:val="18"/>
        </w:rPr>
        <w:t>30</w:t>
      </w:r>
    </w:p>
    <w:p w14:paraId="7A6130E9" w14:textId="77777777" w:rsidR="00FB7F50" w:rsidRPr="00AA0F2B" w:rsidRDefault="00450D7A" w:rsidP="00AA0F2B">
      <w:pPr>
        <w:rPr>
          <w:rFonts w:ascii="Verdana" w:hAnsi="Verdana"/>
          <w:sz w:val="18"/>
          <w:szCs w:val="18"/>
        </w:rPr>
      </w:pPr>
      <w:r w:rsidRPr="00AA0F2B">
        <w:rPr>
          <w:rFonts w:ascii="Verdana" w:hAnsi="Verdana"/>
          <w:sz w:val="18"/>
          <w:szCs w:val="18"/>
        </w:rPr>
        <w:t>30-059</w:t>
      </w:r>
      <w:r w:rsidR="00FB7F50" w:rsidRPr="00AA0F2B">
        <w:rPr>
          <w:rFonts w:ascii="Verdana" w:hAnsi="Verdana"/>
          <w:sz w:val="18"/>
          <w:szCs w:val="18"/>
        </w:rPr>
        <w:t xml:space="preserve"> </w:t>
      </w:r>
      <w:r w:rsidRPr="00AA0F2B">
        <w:rPr>
          <w:rFonts w:ascii="Verdana" w:hAnsi="Verdana"/>
          <w:sz w:val="18"/>
          <w:szCs w:val="18"/>
        </w:rPr>
        <w:t>Kraków</w:t>
      </w:r>
    </w:p>
    <w:p w14:paraId="7D9E5560" w14:textId="77777777" w:rsidR="008642B3" w:rsidRPr="00AA0F2B" w:rsidRDefault="00A17CDB" w:rsidP="00AA0F2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AA0F2B">
        <w:rPr>
          <w:rFonts w:ascii="Verdana" w:hAnsi="Verdana"/>
          <w:sz w:val="18"/>
          <w:szCs w:val="18"/>
        </w:rPr>
        <w:t>OGŁOSZENIE</w:t>
      </w:r>
    </w:p>
    <w:p w14:paraId="3E3E3218" w14:textId="77777777" w:rsidR="008642B3" w:rsidRDefault="008642B3" w:rsidP="00AA0F2B">
      <w:pPr>
        <w:jc w:val="center"/>
        <w:rPr>
          <w:rFonts w:ascii="Verdana" w:hAnsi="Verdana"/>
          <w:b/>
          <w:sz w:val="18"/>
          <w:szCs w:val="18"/>
        </w:rPr>
      </w:pPr>
      <w:r w:rsidRPr="00AA0F2B">
        <w:rPr>
          <w:rFonts w:ascii="Verdana" w:hAnsi="Verdana"/>
          <w:b/>
          <w:sz w:val="18"/>
          <w:szCs w:val="18"/>
        </w:rPr>
        <w:t xml:space="preserve">o </w:t>
      </w:r>
      <w:r w:rsidR="0054734E" w:rsidRPr="00AA0F2B">
        <w:rPr>
          <w:rFonts w:ascii="Verdana" w:hAnsi="Verdana"/>
          <w:b/>
          <w:sz w:val="18"/>
          <w:szCs w:val="18"/>
        </w:rPr>
        <w:t>wyborze najkorzystniejszej oferty</w:t>
      </w:r>
    </w:p>
    <w:p w14:paraId="5E29D38B" w14:textId="77777777" w:rsidR="00AA0F2B" w:rsidRPr="00AA0F2B" w:rsidRDefault="00AA0F2B" w:rsidP="00AA0F2B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450D7A" w:rsidRPr="00AA0F2B" w14:paraId="15CB695F" w14:textId="77777777" w:rsidTr="00CE4C2A">
        <w:trPr>
          <w:trHeight w:val="638"/>
        </w:trPr>
        <w:tc>
          <w:tcPr>
            <w:tcW w:w="959" w:type="dxa"/>
            <w:shd w:val="clear" w:color="auto" w:fill="auto"/>
          </w:tcPr>
          <w:p w14:paraId="7314A40C" w14:textId="77777777" w:rsidR="00450D7A" w:rsidRPr="00AA0F2B" w:rsidRDefault="00450D7A" w:rsidP="00AA0F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A0F2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E65EAF" w14:textId="540637C3" w:rsidR="00450D7A" w:rsidRPr="00AA0F2B" w:rsidRDefault="00450D7A" w:rsidP="00AA0F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A0F2B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AA0F2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A0F2B">
              <w:rPr>
                <w:rFonts w:ascii="Verdana" w:hAnsi="Verdana"/>
                <w:sz w:val="18"/>
                <w:szCs w:val="18"/>
              </w:rPr>
              <w:t>pn.</w:t>
            </w:r>
            <w:r w:rsidRPr="00AA0F2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A0F2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A0F2B">
              <w:rPr>
                <w:rFonts w:ascii="Verdana" w:hAnsi="Verdana"/>
                <w:b/>
                <w:bCs/>
                <w:sz w:val="18"/>
                <w:szCs w:val="18"/>
              </w:rPr>
              <w:t>dostawa zestawu laboratoryjnego - stół antywibracyjny malowany i waga analityczna dla WIMIC - DE-dzp.272-141/25</w:t>
            </w:r>
            <w:r w:rsidRPr="00AA0F2B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328B38A2" w14:textId="77777777" w:rsidR="00AA0F2B" w:rsidRDefault="00AA0F2B" w:rsidP="00AA0F2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3796167D" w14:textId="05A553C4" w:rsidR="008642B3" w:rsidRDefault="00C65E53" w:rsidP="00AA0F2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AA0F2B">
        <w:rPr>
          <w:rFonts w:ascii="Verdana" w:hAnsi="Verdana"/>
          <w:sz w:val="18"/>
          <w:szCs w:val="18"/>
        </w:rPr>
        <w:t xml:space="preserve">Zamawiający, działając na podstawie art. 253 </w:t>
      </w:r>
      <w:r w:rsidR="00A17CDB" w:rsidRPr="00AA0F2B">
        <w:rPr>
          <w:rFonts w:ascii="Verdana" w:hAnsi="Verdana"/>
          <w:sz w:val="18"/>
          <w:szCs w:val="18"/>
        </w:rPr>
        <w:t xml:space="preserve">ust. 1 pkt. 1 i </w:t>
      </w:r>
      <w:r w:rsidRPr="00AA0F2B">
        <w:rPr>
          <w:rFonts w:ascii="Verdana" w:hAnsi="Verdana"/>
          <w:sz w:val="18"/>
          <w:szCs w:val="18"/>
        </w:rPr>
        <w:t xml:space="preserve">ust. </w:t>
      </w:r>
      <w:r w:rsidR="00A17CDB" w:rsidRPr="00AA0F2B">
        <w:rPr>
          <w:rFonts w:ascii="Verdana" w:hAnsi="Verdana"/>
          <w:sz w:val="18"/>
          <w:szCs w:val="18"/>
        </w:rPr>
        <w:t>2</w:t>
      </w:r>
      <w:r w:rsidRPr="00AA0F2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A0F2B">
        <w:rPr>
          <w:rFonts w:ascii="Verdana" w:hAnsi="Verdana"/>
          <w:sz w:val="18"/>
          <w:szCs w:val="18"/>
        </w:rPr>
        <w:t xml:space="preserve"> </w:t>
      </w:r>
      <w:r w:rsidR="00CC1A8E" w:rsidRPr="00AA0F2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AA0F2B">
        <w:rPr>
          <w:rFonts w:ascii="Verdana" w:hAnsi="Verdana"/>
          <w:sz w:val="18"/>
          <w:szCs w:val="18"/>
        </w:rPr>
        <w:t>t.j</w:t>
      </w:r>
      <w:proofErr w:type="spellEnd"/>
      <w:r w:rsidR="00CC1A8E" w:rsidRPr="00AA0F2B">
        <w:rPr>
          <w:rFonts w:ascii="Verdana" w:hAnsi="Verdana"/>
          <w:sz w:val="18"/>
          <w:szCs w:val="18"/>
        </w:rPr>
        <w:t xml:space="preserve">. ze zm.) </w:t>
      </w:r>
      <w:r w:rsidRPr="00AA0F2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A0F2B">
        <w:rPr>
          <w:rFonts w:ascii="Verdana" w:hAnsi="Verdana"/>
          <w:sz w:val="18"/>
          <w:szCs w:val="18"/>
        </w:rPr>
        <w:t>Pzp</w:t>
      </w:r>
      <w:proofErr w:type="spellEnd"/>
      <w:r w:rsidRPr="00AA0F2B">
        <w:rPr>
          <w:rFonts w:ascii="Verdana" w:hAnsi="Verdana"/>
          <w:sz w:val="18"/>
          <w:szCs w:val="18"/>
        </w:rPr>
        <w:t>”</w:t>
      </w:r>
      <w:r w:rsidR="00D26ED6" w:rsidRPr="00AA0F2B">
        <w:rPr>
          <w:rFonts w:ascii="Verdana" w:hAnsi="Verdana"/>
          <w:sz w:val="18"/>
          <w:szCs w:val="18"/>
        </w:rPr>
        <w:t xml:space="preserve">, </w:t>
      </w:r>
      <w:r w:rsidRPr="00AA0F2B">
        <w:rPr>
          <w:rFonts w:ascii="Verdana" w:hAnsi="Verdana"/>
          <w:sz w:val="18"/>
          <w:szCs w:val="18"/>
        </w:rPr>
        <w:t>informuje</w:t>
      </w:r>
      <w:r w:rsidR="00D26ED6" w:rsidRPr="00AA0F2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A0F2B">
        <w:rPr>
          <w:rFonts w:ascii="Verdana" w:hAnsi="Verdana"/>
          <w:sz w:val="18"/>
          <w:szCs w:val="18"/>
        </w:rPr>
        <w:t>najkorzystniejsz</w:t>
      </w:r>
      <w:r w:rsidR="00D26ED6" w:rsidRPr="00AA0F2B">
        <w:rPr>
          <w:rFonts w:ascii="Verdana" w:hAnsi="Verdana"/>
          <w:sz w:val="18"/>
          <w:szCs w:val="18"/>
        </w:rPr>
        <w:t xml:space="preserve">a wybrana została </w:t>
      </w:r>
      <w:r w:rsidR="00756CDA" w:rsidRPr="00AA0F2B">
        <w:rPr>
          <w:rFonts w:ascii="Verdana" w:hAnsi="Verdana"/>
          <w:sz w:val="18"/>
          <w:szCs w:val="18"/>
        </w:rPr>
        <w:t>ofer</w:t>
      </w:r>
      <w:r w:rsidR="00D26ED6" w:rsidRPr="00AA0F2B">
        <w:rPr>
          <w:rFonts w:ascii="Verdana" w:hAnsi="Verdana"/>
          <w:sz w:val="18"/>
          <w:szCs w:val="18"/>
        </w:rPr>
        <w:t>t</w:t>
      </w:r>
      <w:r w:rsidR="009F0E5C" w:rsidRPr="00AA0F2B">
        <w:rPr>
          <w:rFonts w:ascii="Verdana" w:hAnsi="Verdana"/>
          <w:sz w:val="18"/>
          <w:szCs w:val="18"/>
        </w:rPr>
        <w:t>a</w:t>
      </w:r>
      <w:r w:rsidR="00D26ED6" w:rsidRPr="00AA0F2B">
        <w:rPr>
          <w:rFonts w:ascii="Verdana" w:hAnsi="Verdana"/>
          <w:sz w:val="18"/>
          <w:szCs w:val="18"/>
        </w:rPr>
        <w:t>:</w:t>
      </w:r>
    </w:p>
    <w:p w14:paraId="35B28206" w14:textId="77777777" w:rsidR="00AA0F2B" w:rsidRPr="00AA0F2B" w:rsidRDefault="00AA0F2B" w:rsidP="00AA0F2B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50D7A" w:rsidRPr="00AA0F2B" w14:paraId="5B5A637E" w14:textId="77777777" w:rsidTr="00CE4C2A">
        <w:trPr>
          <w:cantSplit/>
        </w:trPr>
        <w:tc>
          <w:tcPr>
            <w:tcW w:w="10150" w:type="dxa"/>
          </w:tcPr>
          <w:p w14:paraId="13E97D00" w14:textId="77777777" w:rsidR="00450D7A" w:rsidRPr="00AA0F2B" w:rsidRDefault="00450D7A" w:rsidP="00AA0F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A0F2B">
              <w:rPr>
                <w:rFonts w:ascii="Verdana" w:hAnsi="Verdana"/>
                <w:b/>
                <w:sz w:val="18"/>
                <w:szCs w:val="18"/>
              </w:rPr>
              <w:t>Th.Geyer</w:t>
            </w:r>
            <w:proofErr w:type="spellEnd"/>
            <w:r w:rsidRPr="00AA0F2B">
              <w:rPr>
                <w:rFonts w:ascii="Verdana" w:hAnsi="Verdana"/>
                <w:b/>
                <w:sz w:val="18"/>
                <w:szCs w:val="18"/>
              </w:rPr>
              <w:t xml:space="preserve"> Polska </w:t>
            </w:r>
            <w:proofErr w:type="spellStart"/>
            <w:r w:rsidRPr="00AA0F2B">
              <w:rPr>
                <w:rFonts w:ascii="Verdana" w:hAnsi="Verdana"/>
                <w:b/>
                <w:sz w:val="18"/>
                <w:szCs w:val="18"/>
              </w:rPr>
              <w:t>Sp.z</w:t>
            </w:r>
            <w:proofErr w:type="spellEnd"/>
            <w:r w:rsidRPr="00AA0F2B">
              <w:rPr>
                <w:rFonts w:ascii="Verdana" w:hAnsi="Verdana"/>
                <w:b/>
                <w:sz w:val="18"/>
                <w:szCs w:val="18"/>
              </w:rPr>
              <w:t xml:space="preserve">  o.o.</w:t>
            </w:r>
          </w:p>
          <w:p w14:paraId="7F6D1654" w14:textId="77777777" w:rsidR="00450D7A" w:rsidRPr="00AA0F2B" w:rsidRDefault="00450D7A" w:rsidP="00AA0F2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A0F2B">
              <w:rPr>
                <w:rFonts w:ascii="Verdana" w:hAnsi="Verdana"/>
                <w:bCs/>
                <w:sz w:val="18"/>
                <w:szCs w:val="18"/>
              </w:rPr>
              <w:t xml:space="preserve">Czeska 22a </w:t>
            </w:r>
          </w:p>
          <w:p w14:paraId="16FE909A" w14:textId="77777777" w:rsidR="00450D7A" w:rsidRPr="00AA0F2B" w:rsidRDefault="00450D7A" w:rsidP="00AA0F2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A0F2B">
              <w:rPr>
                <w:rFonts w:ascii="Verdana" w:hAnsi="Verdana"/>
                <w:bCs/>
                <w:sz w:val="18"/>
                <w:szCs w:val="18"/>
              </w:rPr>
              <w:t>03-902 Warszawa</w:t>
            </w:r>
          </w:p>
          <w:p w14:paraId="3EFE0FA1" w14:textId="77777777" w:rsidR="00450D7A" w:rsidRPr="00AA0F2B" w:rsidRDefault="00450D7A" w:rsidP="00AA0F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A0F2B">
              <w:rPr>
                <w:rFonts w:ascii="Verdana" w:hAnsi="Verdana"/>
                <w:sz w:val="18"/>
                <w:szCs w:val="18"/>
              </w:rPr>
              <w:t>na:</w:t>
            </w:r>
          </w:p>
          <w:p w14:paraId="33AA695B" w14:textId="77777777" w:rsidR="00450D7A" w:rsidRPr="00AA0F2B" w:rsidRDefault="00450D7A" w:rsidP="00AA0F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A0F2B">
              <w:rPr>
                <w:rFonts w:ascii="Verdana" w:hAnsi="Verdana"/>
                <w:sz w:val="18"/>
                <w:szCs w:val="18"/>
              </w:rPr>
              <w:t xml:space="preserve">dostawa zestawu laboratoryjnego - stół antywibracyjny malowany i waga analityczna dla WIMIC - DE-dzp.272-141/25 </w:t>
            </w:r>
          </w:p>
          <w:p w14:paraId="2B98A80B" w14:textId="77777777" w:rsidR="00450D7A" w:rsidRPr="00AA0F2B" w:rsidRDefault="00450D7A" w:rsidP="00AA0F2B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A0F2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AA0F2B">
              <w:rPr>
                <w:rFonts w:ascii="Verdana" w:hAnsi="Verdana"/>
                <w:b/>
                <w:sz w:val="18"/>
                <w:szCs w:val="18"/>
              </w:rPr>
              <w:t>6 350.49 zł</w:t>
            </w:r>
            <w:r w:rsidRPr="00AA0F2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A737BA0" w14:textId="77777777" w:rsidR="00450D7A" w:rsidRPr="00AA0F2B" w:rsidRDefault="00450D7A" w:rsidP="00AA0F2B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AA0F2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A0F2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A0F2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A0F2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827A096" w14:textId="77777777" w:rsidR="00AA0F2B" w:rsidRDefault="00AA0F2B" w:rsidP="00AA0F2B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35A7C5B8" w14:textId="1C32E92A" w:rsidR="003A0AFC" w:rsidRPr="00AA0F2B" w:rsidRDefault="00915B9E" w:rsidP="00AA0F2B">
      <w:pPr>
        <w:jc w:val="both"/>
        <w:rPr>
          <w:rFonts w:ascii="Verdana" w:hAnsi="Verdana"/>
          <w:color w:val="000000"/>
          <w:sz w:val="18"/>
          <w:szCs w:val="18"/>
        </w:rPr>
      </w:pPr>
      <w:r w:rsidRPr="00AA0F2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A0F2B" w:rsidRPr="00AA0F2B" w14:paraId="2BF91A9C" w14:textId="77777777" w:rsidTr="00AA0F2B">
        <w:trPr>
          <w:trHeight w:val="510"/>
        </w:trPr>
        <w:tc>
          <w:tcPr>
            <w:tcW w:w="595" w:type="pct"/>
            <w:vAlign w:val="center"/>
          </w:tcPr>
          <w:p w14:paraId="005901BC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AA0F2B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1A42D42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2694460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B70E16D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5795E182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A0F2B" w:rsidRPr="00AA0F2B" w14:paraId="04A9FD7C" w14:textId="77777777" w:rsidTr="00AA0F2B">
        <w:tc>
          <w:tcPr>
            <w:tcW w:w="595" w:type="pct"/>
            <w:vAlign w:val="center"/>
          </w:tcPr>
          <w:p w14:paraId="0E7E991C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29C470C2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Th.Geyer</w:t>
            </w:r>
            <w:proofErr w:type="spellEnd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 xml:space="preserve"> Polska </w:t>
            </w:r>
            <w:proofErr w:type="spellStart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Sp.z</w:t>
            </w:r>
            <w:proofErr w:type="spellEnd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 xml:space="preserve">  o.o.</w:t>
            </w:r>
          </w:p>
          <w:p w14:paraId="7026950C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 xml:space="preserve">Czeska 22a </w:t>
            </w:r>
          </w:p>
          <w:p w14:paraId="1330CDA5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03-902 Warszawa</w:t>
            </w:r>
          </w:p>
        </w:tc>
        <w:tc>
          <w:tcPr>
            <w:tcW w:w="952" w:type="pct"/>
            <w:vAlign w:val="center"/>
          </w:tcPr>
          <w:p w14:paraId="524DF627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3E90D63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DD1CCC8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A0F2B" w:rsidRPr="00AA0F2B" w14:paraId="1C310E45" w14:textId="77777777" w:rsidTr="00AA0F2B">
        <w:tc>
          <w:tcPr>
            <w:tcW w:w="595" w:type="pct"/>
            <w:vAlign w:val="center"/>
          </w:tcPr>
          <w:p w14:paraId="086E35F2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7184BBA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RADWAG Wagi Elektroniczne Witold Lewandowski</w:t>
            </w:r>
          </w:p>
          <w:p w14:paraId="4A1DC4A2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 xml:space="preserve">Toruńska 5 </w:t>
            </w:r>
          </w:p>
          <w:p w14:paraId="730D5F2E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952" w:type="pct"/>
            <w:vAlign w:val="center"/>
          </w:tcPr>
          <w:p w14:paraId="630949DD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56,23</w:t>
            </w:r>
          </w:p>
        </w:tc>
        <w:tc>
          <w:tcPr>
            <w:tcW w:w="952" w:type="pct"/>
            <w:vAlign w:val="center"/>
          </w:tcPr>
          <w:p w14:paraId="7663A1B0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CA8361F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96,23</w:t>
            </w:r>
          </w:p>
        </w:tc>
      </w:tr>
      <w:tr w:rsidR="00AA0F2B" w:rsidRPr="00AA0F2B" w14:paraId="191084B7" w14:textId="77777777" w:rsidTr="00AA0F2B">
        <w:tc>
          <w:tcPr>
            <w:tcW w:w="595" w:type="pct"/>
            <w:vAlign w:val="center"/>
          </w:tcPr>
          <w:p w14:paraId="20FD30BB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2C432A3C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Danlab</w:t>
            </w:r>
            <w:proofErr w:type="spellEnd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 xml:space="preserve"> Danuta </w:t>
            </w:r>
            <w:proofErr w:type="spellStart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Katryńska</w:t>
            </w:r>
            <w:proofErr w:type="spellEnd"/>
          </w:p>
          <w:p w14:paraId="27B81165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 xml:space="preserve">Handlowa 6D </w:t>
            </w:r>
          </w:p>
          <w:p w14:paraId="5B80221C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15-399 Białystok</w:t>
            </w:r>
          </w:p>
        </w:tc>
        <w:tc>
          <w:tcPr>
            <w:tcW w:w="952" w:type="pct"/>
            <w:vAlign w:val="center"/>
          </w:tcPr>
          <w:p w14:paraId="5DA984E1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46,03</w:t>
            </w:r>
          </w:p>
        </w:tc>
        <w:tc>
          <w:tcPr>
            <w:tcW w:w="952" w:type="pct"/>
            <w:vAlign w:val="center"/>
          </w:tcPr>
          <w:p w14:paraId="4B5B9D7B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D34AE53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86,03</w:t>
            </w:r>
          </w:p>
        </w:tc>
      </w:tr>
      <w:tr w:rsidR="00AA0F2B" w:rsidRPr="00AA0F2B" w14:paraId="3CF61CB9" w14:textId="77777777" w:rsidTr="00AA0F2B">
        <w:tc>
          <w:tcPr>
            <w:tcW w:w="595" w:type="pct"/>
            <w:vAlign w:val="center"/>
          </w:tcPr>
          <w:p w14:paraId="29C01CF3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4A236028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A-</w:t>
            </w:r>
            <w:proofErr w:type="spellStart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Biotech</w:t>
            </w:r>
            <w:proofErr w:type="spellEnd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4A2CBC1E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Muchoborska</w:t>
            </w:r>
            <w:proofErr w:type="spellEnd"/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 xml:space="preserve"> 18 </w:t>
            </w:r>
          </w:p>
          <w:p w14:paraId="31399FB8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53-234 Wrocław</w:t>
            </w:r>
          </w:p>
        </w:tc>
        <w:tc>
          <w:tcPr>
            <w:tcW w:w="952" w:type="pct"/>
            <w:vAlign w:val="center"/>
          </w:tcPr>
          <w:p w14:paraId="0AB12100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37,86</w:t>
            </w:r>
          </w:p>
        </w:tc>
        <w:tc>
          <w:tcPr>
            <w:tcW w:w="952" w:type="pct"/>
            <w:vAlign w:val="center"/>
          </w:tcPr>
          <w:p w14:paraId="484BB798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BE9A1EF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77,86</w:t>
            </w:r>
          </w:p>
        </w:tc>
      </w:tr>
      <w:tr w:rsidR="00AA0F2B" w:rsidRPr="00AA0F2B" w14:paraId="0A9CF7EE" w14:textId="77777777" w:rsidTr="00AA0F2B">
        <w:tc>
          <w:tcPr>
            <w:tcW w:w="595" w:type="pct"/>
            <w:vAlign w:val="center"/>
          </w:tcPr>
          <w:p w14:paraId="48B8C950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740FCF50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MERAZET Spółka Akcyjna</w:t>
            </w:r>
          </w:p>
          <w:p w14:paraId="1D911452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J.Krauthofera</w:t>
            </w:r>
            <w:proofErr w:type="spellEnd"/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 xml:space="preserve"> 36 </w:t>
            </w:r>
          </w:p>
          <w:p w14:paraId="61C542C3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60-203 Poznań</w:t>
            </w:r>
          </w:p>
        </w:tc>
        <w:tc>
          <w:tcPr>
            <w:tcW w:w="952" w:type="pct"/>
            <w:vAlign w:val="center"/>
          </w:tcPr>
          <w:p w14:paraId="679F1CC9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28,42</w:t>
            </w:r>
          </w:p>
        </w:tc>
        <w:tc>
          <w:tcPr>
            <w:tcW w:w="952" w:type="pct"/>
            <w:vAlign w:val="center"/>
          </w:tcPr>
          <w:p w14:paraId="5E204514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181C631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68,42</w:t>
            </w:r>
          </w:p>
        </w:tc>
      </w:tr>
      <w:tr w:rsidR="00AA0F2B" w:rsidRPr="00AA0F2B" w14:paraId="6264AB1D" w14:textId="77777777" w:rsidTr="00AA0F2B">
        <w:tc>
          <w:tcPr>
            <w:tcW w:w="595" w:type="pct"/>
            <w:vAlign w:val="center"/>
          </w:tcPr>
          <w:p w14:paraId="42E02CCB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D233E97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>Equimed</w:t>
            </w:r>
            <w:proofErr w:type="spellEnd"/>
            <w:r w:rsidRPr="00AA0F2B">
              <w:rPr>
                <w:rFonts w:ascii="Verdana" w:hAnsi="Verdana" w:cs="Times New Roman"/>
                <w:b/>
                <w:sz w:val="18"/>
                <w:szCs w:val="18"/>
              </w:rPr>
              <w:t xml:space="preserve"> Prosta Spółka Akcyjna</w:t>
            </w:r>
          </w:p>
          <w:p w14:paraId="3C24EE56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 xml:space="preserve">Prądnicka 46 </w:t>
            </w:r>
          </w:p>
          <w:p w14:paraId="6FD83E05" w14:textId="77777777" w:rsidR="00AA0F2B" w:rsidRPr="00AA0F2B" w:rsidRDefault="00AA0F2B" w:rsidP="00AA0F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bCs/>
                <w:sz w:val="18"/>
                <w:szCs w:val="18"/>
              </w:rPr>
              <w:t>31-202 Kraków</w:t>
            </w:r>
          </w:p>
        </w:tc>
        <w:tc>
          <w:tcPr>
            <w:tcW w:w="952" w:type="pct"/>
            <w:vAlign w:val="center"/>
          </w:tcPr>
          <w:p w14:paraId="55D02B6B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43,88</w:t>
            </w:r>
          </w:p>
        </w:tc>
        <w:tc>
          <w:tcPr>
            <w:tcW w:w="952" w:type="pct"/>
            <w:vAlign w:val="center"/>
          </w:tcPr>
          <w:p w14:paraId="2E1E8D66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3,33</w:t>
            </w:r>
          </w:p>
        </w:tc>
        <w:tc>
          <w:tcPr>
            <w:tcW w:w="715" w:type="pct"/>
            <w:vAlign w:val="center"/>
          </w:tcPr>
          <w:p w14:paraId="74E077E6" w14:textId="77777777" w:rsidR="00AA0F2B" w:rsidRPr="00AA0F2B" w:rsidRDefault="00AA0F2B" w:rsidP="00AA0F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A0F2B">
              <w:rPr>
                <w:rFonts w:ascii="Verdana" w:hAnsi="Verdana" w:cs="Times New Roman"/>
                <w:sz w:val="18"/>
                <w:szCs w:val="18"/>
              </w:rPr>
              <w:t xml:space="preserve">  47,21</w:t>
            </w:r>
          </w:p>
        </w:tc>
      </w:tr>
    </w:tbl>
    <w:p w14:paraId="4B055B6A" w14:textId="77777777" w:rsidR="00E85D70" w:rsidRPr="00AA0F2B" w:rsidRDefault="00E85D70" w:rsidP="00AA0F2B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790D038" w14:textId="77777777" w:rsidR="00F960D7" w:rsidRPr="00AA0F2B" w:rsidRDefault="00F960D7" w:rsidP="00AA0F2B">
      <w:pPr>
        <w:jc w:val="both"/>
        <w:rPr>
          <w:rFonts w:ascii="Verdana" w:hAnsi="Verdana"/>
          <w:sz w:val="18"/>
          <w:szCs w:val="18"/>
        </w:rPr>
      </w:pPr>
    </w:p>
    <w:bookmarkEnd w:id="0"/>
    <w:p w14:paraId="7990BE98" w14:textId="77777777" w:rsidR="00F960D7" w:rsidRPr="00AA0F2B" w:rsidRDefault="00F960D7" w:rsidP="00AA0F2B">
      <w:pPr>
        <w:jc w:val="both"/>
        <w:rPr>
          <w:rFonts w:ascii="Verdana" w:hAnsi="Verdana"/>
          <w:bCs/>
          <w:sz w:val="18"/>
          <w:szCs w:val="18"/>
        </w:rPr>
      </w:pPr>
    </w:p>
    <w:sectPr w:rsidR="00F960D7" w:rsidRPr="00AA0F2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1BCB1A" w14:textId="77777777" w:rsidR="00D32604" w:rsidRDefault="00D32604">
      <w:r>
        <w:separator/>
      </w:r>
    </w:p>
  </w:endnote>
  <w:endnote w:type="continuationSeparator" w:id="0">
    <w:p w14:paraId="50F35FC9" w14:textId="77777777" w:rsidR="00D32604" w:rsidRDefault="00D32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4F8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841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DAFB2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2E2D4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2FC9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AD95DB" w14:textId="77777777" w:rsidR="00D32604" w:rsidRDefault="00D32604">
      <w:r>
        <w:separator/>
      </w:r>
    </w:p>
  </w:footnote>
  <w:footnote w:type="continuationSeparator" w:id="0">
    <w:p w14:paraId="6F2F846F" w14:textId="77777777" w:rsidR="00D32604" w:rsidRDefault="00D32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B18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9277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7021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60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0D7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7222"/>
    <w:rsid w:val="007E2ACC"/>
    <w:rsid w:val="007E68C5"/>
    <w:rsid w:val="00832144"/>
    <w:rsid w:val="008567C7"/>
    <w:rsid w:val="008642B3"/>
    <w:rsid w:val="008A102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0F2B"/>
    <w:rsid w:val="00B32D12"/>
    <w:rsid w:val="00B464D3"/>
    <w:rsid w:val="00B8185B"/>
    <w:rsid w:val="00BD2174"/>
    <w:rsid w:val="00C14627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2604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C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ED709D"/>
  <w15:chartTrackingRefBased/>
  <w15:docId w15:val="{4386DFE6-DAA7-4DE5-A631-33D4E410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7722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511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Bożena Karkowska</cp:lastModifiedBy>
  <cp:revision>3</cp:revision>
  <cp:lastPrinted>2025-05-06T07:16:00Z</cp:lastPrinted>
  <dcterms:created xsi:type="dcterms:W3CDTF">2025-06-06T10:16:00Z</dcterms:created>
  <dcterms:modified xsi:type="dcterms:W3CDTF">2025-06-18T08:18:00Z</dcterms:modified>
</cp:coreProperties>
</file>