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3D1AE" w14:textId="0C9C9258" w:rsidR="00FB7F50" w:rsidRPr="002245BE" w:rsidRDefault="00A91F2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91F2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91F2C">
        <w:rPr>
          <w:sz w:val="22"/>
          <w:szCs w:val="22"/>
        </w:rPr>
        <w:t>2025-</w:t>
      </w:r>
      <w:r w:rsidR="00B97A7D">
        <w:rPr>
          <w:sz w:val="22"/>
          <w:szCs w:val="22"/>
        </w:rPr>
        <w:t>05-06</w:t>
      </w:r>
    </w:p>
    <w:p w14:paraId="1F2FD86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98DB93E" w14:textId="77777777" w:rsidR="00A91F2C" w:rsidRPr="00A91F2C" w:rsidRDefault="00A91F2C" w:rsidP="00FB7F50">
      <w:pPr>
        <w:spacing w:after="40"/>
        <w:rPr>
          <w:b/>
          <w:bCs/>
          <w:sz w:val="22"/>
          <w:szCs w:val="22"/>
        </w:rPr>
      </w:pPr>
      <w:r w:rsidRPr="00A91F2C">
        <w:rPr>
          <w:b/>
          <w:bCs/>
          <w:sz w:val="22"/>
          <w:szCs w:val="22"/>
        </w:rPr>
        <w:t>Akademia Górniczo - Hutnicza</w:t>
      </w:r>
    </w:p>
    <w:p w14:paraId="1D08407D" w14:textId="77777777" w:rsidR="00A91F2C" w:rsidRPr="00A91F2C" w:rsidRDefault="00A91F2C" w:rsidP="00FB7F50">
      <w:pPr>
        <w:spacing w:after="40"/>
        <w:rPr>
          <w:b/>
          <w:bCs/>
          <w:sz w:val="22"/>
          <w:szCs w:val="22"/>
        </w:rPr>
      </w:pPr>
      <w:r w:rsidRPr="00A91F2C">
        <w:rPr>
          <w:b/>
          <w:bCs/>
          <w:sz w:val="22"/>
          <w:szCs w:val="22"/>
        </w:rPr>
        <w:t>im. Stanisława Staszica w Krakowie</w:t>
      </w:r>
    </w:p>
    <w:p w14:paraId="609EC164" w14:textId="77777777" w:rsidR="00FB7F50" w:rsidRPr="002245BE" w:rsidRDefault="00A91F2C" w:rsidP="00FB7F50">
      <w:pPr>
        <w:spacing w:after="40"/>
        <w:rPr>
          <w:b/>
          <w:bCs/>
          <w:sz w:val="22"/>
          <w:szCs w:val="22"/>
        </w:rPr>
      </w:pPr>
      <w:r w:rsidRPr="00A91F2C">
        <w:rPr>
          <w:b/>
          <w:bCs/>
          <w:sz w:val="22"/>
          <w:szCs w:val="22"/>
        </w:rPr>
        <w:t>Dział Zamówień Publicznych</w:t>
      </w:r>
    </w:p>
    <w:p w14:paraId="456E0C31" w14:textId="77777777" w:rsidR="00FB7F50" w:rsidRPr="002245BE" w:rsidRDefault="00A91F2C" w:rsidP="00FB7F50">
      <w:pPr>
        <w:rPr>
          <w:sz w:val="22"/>
          <w:szCs w:val="22"/>
        </w:rPr>
      </w:pPr>
      <w:r w:rsidRPr="00A91F2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91F2C">
        <w:rPr>
          <w:sz w:val="22"/>
          <w:szCs w:val="22"/>
        </w:rPr>
        <w:t>30</w:t>
      </w:r>
    </w:p>
    <w:p w14:paraId="29D69F1A" w14:textId="77777777" w:rsidR="00FB7F50" w:rsidRPr="002245BE" w:rsidRDefault="00A91F2C" w:rsidP="00FB7F50">
      <w:pPr>
        <w:rPr>
          <w:sz w:val="22"/>
          <w:szCs w:val="22"/>
        </w:rPr>
      </w:pPr>
      <w:r w:rsidRPr="00A91F2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91F2C">
        <w:rPr>
          <w:sz w:val="22"/>
          <w:szCs w:val="22"/>
        </w:rPr>
        <w:t>Kraków</w:t>
      </w:r>
    </w:p>
    <w:p w14:paraId="29A2601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54E372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91F2C" w:rsidRPr="00607F9B" w14:paraId="778C6B08" w14:textId="77777777" w:rsidTr="00FC43C3">
        <w:trPr>
          <w:trHeight w:val="638"/>
        </w:trPr>
        <w:tc>
          <w:tcPr>
            <w:tcW w:w="959" w:type="dxa"/>
            <w:shd w:val="clear" w:color="auto" w:fill="auto"/>
          </w:tcPr>
          <w:p w14:paraId="34A71F0D" w14:textId="77777777" w:rsidR="00A91F2C" w:rsidRPr="00607F9B" w:rsidRDefault="00A91F2C" w:rsidP="00FC43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A5EF291" w14:textId="77777777" w:rsidR="00A91F2C" w:rsidRPr="00607F9B" w:rsidRDefault="00A91F2C" w:rsidP="00FC43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91F2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91F2C">
              <w:rPr>
                <w:b/>
                <w:bCs/>
                <w:sz w:val="22"/>
                <w:szCs w:val="22"/>
              </w:rPr>
              <w:t>Dedykowane stanowiska komputerowe 3 szt. - DE-dzp.272-194/25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91F2C">
              <w:rPr>
                <w:b/>
                <w:sz w:val="22"/>
                <w:szCs w:val="22"/>
              </w:rPr>
              <w:t>DE-dzp.272-194/25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0F3013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91F2C" w14:paraId="5A6BE91C" w14:textId="77777777" w:rsidTr="00FC43C3">
        <w:trPr>
          <w:cantSplit/>
        </w:trPr>
        <w:tc>
          <w:tcPr>
            <w:tcW w:w="10150" w:type="dxa"/>
          </w:tcPr>
          <w:p w14:paraId="6583CB17" w14:textId="77777777" w:rsidR="00A91F2C" w:rsidRPr="00D26ED6" w:rsidRDefault="00A91F2C" w:rsidP="00FC43C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91F2C">
              <w:rPr>
                <w:b/>
                <w:sz w:val="22"/>
                <w:szCs w:val="22"/>
              </w:rPr>
              <w:t>PROGRESS Systemy Komputerowe Sp. z o.o.</w:t>
            </w:r>
          </w:p>
          <w:p w14:paraId="0C131F34" w14:textId="77777777" w:rsidR="00A91F2C" w:rsidRPr="009F0E5C" w:rsidRDefault="00A91F2C" w:rsidP="00FC43C3">
            <w:pPr>
              <w:jc w:val="both"/>
              <w:rPr>
                <w:bCs/>
                <w:sz w:val="22"/>
                <w:szCs w:val="22"/>
              </w:rPr>
            </w:pPr>
            <w:r w:rsidRPr="00A91F2C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1F2C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4A0CC4E" w14:textId="77777777" w:rsidR="00A91F2C" w:rsidRPr="009F0E5C" w:rsidRDefault="00A91F2C" w:rsidP="00FC43C3">
            <w:pPr>
              <w:jc w:val="both"/>
              <w:rPr>
                <w:bCs/>
                <w:sz w:val="22"/>
                <w:szCs w:val="22"/>
              </w:rPr>
            </w:pPr>
            <w:r w:rsidRPr="00A91F2C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1F2C">
              <w:rPr>
                <w:bCs/>
                <w:sz w:val="22"/>
                <w:szCs w:val="22"/>
              </w:rPr>
              <w:t>Kraków</w:t>
            </w:r>
          </w:p>
          <w:p w14:paraId="37CAB1F1" w14:textId="77777777" w:rsidR="00A91F2C" w:rsidRPr="00D26ED6" w:rsidRDefault="00A91F2C" w:rsidP="00FC43C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1929B6" w14:textId="77777777" w:rsidR="00A91F2C" w:rsidRDefault="00A91F2C" w:rsidP="00FC43C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91F2C">
              <w:rPr>
                <w:sz w:val="22"/>
                <w:szCs w:val="22"/>
              </w:rPr>
              <w:t>Dedykowane stanowiska komputerowe 3 szt. - DE-dzp.272-194/25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E62300A" w14:textId="77777777" w:rsidR="00A91F2C" w:rsidRPr="00D26ED6" w:rsidRDefault="00A91F2C" w:rsidP="00FC43C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91F2C">
              <w:rPr>
                <w:b/>
                <w:sz w:val="22"/>
                <w:szCs w:val="22"/>
              </w:rPr>
              <w:t>107 225.25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7D9D276" w14:textId="77777777" w:rsidR="00A91F2C" w:rsidRDefault="00A91F2C" w:rsidP="00FC43C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8DAB4C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701"/>
        <w:gridCol w:w="1842"/>
        <w:gridCol w:w="2127"/>
      </w:tblGrid>
      <w:tr w:rsidR="00890527" w:rsidRPr="008567C7" w14:paraId="4027F4DF" w14:textId="77777777" w:rsidTr="00890527">
        <w:trPr>
          <w:trHeight w:val="510"/>
        </w:trPr>
        <w:tc>
          <w:tcPr>
            <w:tcW w:w="709" w:type="dxa"/>
            <w:vAlign w:val="center"/>
          </w:tcPr>
          <w:p w14:paraId="79554B4B" w14:textId="77777777" w:rsidR="00890527" w:rsidRPr="008567C7" w:rsidRDefault="008905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58366DC3" w14:textId="77777777" w:rsidR="00890527" w:rsidRPr="008567C7" w:rsidRDefault="008905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3B1DB2DF" w14:textId="77777777" w:rsidR="00890527" w:rsidRPr="008567C7" w:rsidRDefault="0089052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1F2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14:paraId="7D63F777" w14:textId="77777777" w:rsidR="00890527" w:rsidRPr="008567C7" w:rsidRDefault="0089052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1F2C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2127" w:type="dxa"/>
            <w:vAlign w:val="center"/>
          </w:tcPr>
          <w:p w14:paraId="7FF6F528" w14:textId="77777777" w:rsidR="00890527" w:rsidRPr="008567C7" w:rsidRDefault="008905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90527" w:rsidRPr="008567C7" w14:paraId="29E1EF65" w14:textId="77777777" w:rsidTr="00890527">
        <w:tc>
          <w:tcPr>
            <w:tcW w:w="709" w:type="dxa"/>
            <w:vAlign w:val="center"/>
          </w:tcPr>
          <w:p w14:paraId="57E9D3DF" w14:textId="77777777" w:rsidR="00890527" w:rsidRPr="008567C7" w:rsidRDefault="00890527" w:rsidP="00FC43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F2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4071E914" w14:textId="77777777" w:rsidR="00890527" w:rsidRPr="002B6761" w:rsidRDefault="00890527" w:rsidP="00FC43C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1F2C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6D0780A6" w14:textId="77777777" w:rsidR="00890527" w:rsidRPr="008567C7" w:rsidRDefault="00890527" w:rsidP="00FC43C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1F2C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1F2C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3DF5F15" w14:textId="77777777" w:rsidR="00890527" w:rsidRPr="001B7815" w:rsidRDefault="00890527" w:rsidP="00FC43C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1F2C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1F2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3B4F8F5B" w14:textId="77777777" w:rsidR="00890527" w:rsidRPr="008567C7" w:rsidRDefault="00890527" w:rsidP="00FC43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F2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14:paraId="763B7105" w14:textId="77777777" w:rsidR="00890527" w:rsidRPr="008567C7" w:rsidRDefault="00890527" w:rsidP="00FC43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F2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2E2DB0BC" w14:textId="77777777" w:rsidR="00890527" w:rsidRPr="008567C7" w:rsidRDefault="00890527" w:rsidP="00FC43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F2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BA9BA0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9526B3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9E7300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A959E" w14:textId="77777777" w:rsidR="004C23B9" w:rsidRDefault="004C23B9">
      <w:r>
        <w:separator/>
      </w:r>
    </w:p>
  </w:endnote>
  <w:endnote w:type="continuationSeparator" w:id="0">
    <w:p w14:paraId="3BCC5825" w14:textId="77777777" w:rsidR="004C23B9" w:rsidRDefault="004C2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3AAF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4234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11A5C7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B5B37C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5889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2F7A9" w14:textId="77777777" w:rsidR="004C23B9" w:rsidRDefault="004C23B9">
      <w:r>
        <w:separator/>
      </w:r>
    </w:p>
  </w:footnote>
  <w:footnote w:type="continuationSeparator" w:id="0">
    <w:p w14:paraId="67894B41" w14:textId="77777777" w:rsidR="004C23B9" w:rsidRDefault="004C2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B11E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1A98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1E88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23B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50979"/>
    <w:rsid w:val="003A0AFC"/>
    <w:rsid w:val="003D611C"/>
    <w:rsid w:val="003E6BED"/>
    <w:rsid w:val="00431C0B"/>
    <w:rsid w:val="00437CAD"/>
    <w:rsid w:val="004657DA"/>
    <w:rsid w:val="004B2665"/>
    <w:rsid w:val="004C23B9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0527"/>
    <w:rsid w:val="008A6C10"/>
    <w:rsid w:val="008E5102"/>
    <w:rsid w:val="00915B9E"/>
    <w:rsid w:val="00952256"/>
    <w:rsid w:val="0097748A"/>
    <w:rsid w:val="009F0E5C"/>
    <w:rsid w:val="00A029B8"/>
    <w:rsid w:val="00A17CDB"/>
    <w:rsid w:val="00A91F2C"/>
    <w:rsid w:val="00AA02AC"/>
    <w:rsid w:val="00B32D12"/>
    <w:rsid w:val="00B464D3"/>
    <w:rsid w:val="00B8185B"/>
    <w:rsid w:val="00B97A7D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2BAA8E"/>
  <w15:chartTrackingRefBased/>
  <w15:docId w15:val="{5BDD060C-AA28-4DEC-BAA1-9E5560B48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2025-04-29T05:13:00Z</dcterms:created>
  <dcterms:modified xsi:type="dcterms:W3CDTF">2025-05-05T08:36:00Z</dcterms:modified>
</cp:coreProperties>
</file>