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E8FC7" w14:textId="77777777" w:rsidR="00986737" w:rsidRPr="009432A1" w:rsidRDefault="00C54A43" w:rsidP="00E6571F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54A43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54A43">
        <w:rPr>
          <w:rFonts w:ascii="Arial" w:hAnsi="Arial" w:cs="Arial"/>
          <w:sz w:val="24"/>
          <w:szCs w:val="24"/>
        </w:rPr>
        <w:t>2025-05-06</w:t>
      </w:r>
    </w:p>
    <w:p w14:paraId="1A9E9D43" w14:textId="77777777" w:rsidR="00986737" w:rsidRPr="009432A1" w:rsidRDefault="00C54A4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54A4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203D041" w14:textId="77777777" w:rsidR="00986737" w:rsidRPr="009432A1" w:rsidRDefault="00C54A43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C54A43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54A43">
        <w:rPr>
          <w:rFonts w:ascii="Arial" w:hAnsi="Arial" w:cs="Arial"/>
          <w:sz w:val="24"/>
          <w:szCs w:val="24"/>
        </w:rPr>
        <w:t>66</w:t>
      </w:r>
    </w:p>
    <w:p w14:paraId="7759414D" w14:textId="77777777" w:rsidR="00986737" w:rsidRPr="009432A1" w:rsidRDefault="00C54A43" w:rsidP="00986737">
      <w:pPr>
        <w:rPr>
          <w:rFonts w:ascii="Arial" w:hAnsi="Arial" w:cs="Arial"/>
          <w:sz w:val="24"/>
          <w:szCs w:val="24"/>
        </w:rPr>
      </w:pPr>
      <w:r w:rsidRPr="00C54A43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54A43">
        <w:rPr>
          <w:rFonts w:ascii="Arial" w:hAnsi="Arial" w:cs="Arial"/>
          <w:sz w:val="24"/>
          <w:szCs w:val="24"/>
        </w:rPr>
        <w:t>Kraków</w:t>
      </w:r>
    </w:p>
    <w:p w14:paraId="362B1232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D65DF4F" w14:textId="10AAAB15" w:rsidR="00986737" w:rsidRDefault="00986737" w:rsidP="004F77D3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E71FBD9" w14:textId="5734F1BF" w:rsidR="00481B02" w:rsidRPr="004F77D3" w:rsidRDefault="00481B02" w:rsidP="00E6571F">
      <w:pPr>
        <w:spacing w:after="360"/>
        <w:jc w:val="both"/>
        <w:rPr>
          <w:bCs/>
        </w:rPr>
      </w:pPr>
      <w:r w:rsidRPr="004F77D3">
        <w:rPr>
          <w:rFonts w:ascii="Arial" w:hAnsi="Arial" w:cs="Arial"/>
          <w:bCs/>
        </w:rPr>
        <w:t>SZP-271-21/25-361.MM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5485D89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3496B1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DD32652" w14:textId="77777777" w:rsidR="00986737" w:rsidRPr="00382A4A" w:rsidRDefault="00986737" w:rsidP="00E6571F">
      <w:pPr>
        <w:pStyle w:val="Nagwek"/>
        <w:tabs>
          <w:tab w:val="clear" w:pos="4536"/>
        </w:tabs>
        <w:spacing w:after="12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871EF3C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F55B542" w14:textId="77777777" w:rsidTr="005A632E">
        <w:tc>
          <w:tcPr>
            <w:tcW w:w="2269" w:type="dxa"/>
            <w:shd w:val="clear" w:color="auto" w:fill="auto"/>
          </w:tcPr>
          <w:p w14:paraId="65F3834C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00E4C8" w14:textId="77777777" w:rsidR="00986737" w:rsidRPr="004E4B64" w:rsidRDefault="00C54A4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4A43">
              <w:rPr>
                <w:rFonts w:ascii="Arial" w:hAnsi="Arial" w:cs="Arial"/>
                <w:bCs/>
                <w:sz w:val="24"/>
                <w:szCs w:val="24"/>
              </w:rPr>
              <w:t xml:space="preserve">Dostawa materiałów </w:t>
            </w:r>
            <w:proofErr w:type="spellStart"/>
            <w:r w:rsidRPr="00C54A43">
              <w:rPr>
                <w:rFonts w:ascii="Arial" w:hAnsi="Arial" w:cs="Arial"/>
                <w:bCs/>
                <w:sz w:val="24"/>
                <w:szCs w:val="24"/>
              </w:rPr>
              <w:t>szewnych</w:t>
            </w:r>
            <w:proofErr w:type="spellEnd"/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54A43" w:rsidRPr="004E4B64" w14:paraId="15536C07" w14:textId="77777777" w:rsidTr="00944225">
        <w:tc>
          <w:tcPr>
            <w:tcW w:w="2269" w:type="dxa"/>
            <w:shd w:val="clear" w:color="auto" w:fill="auto"/>
          </w:tcPr>
          <w:p w14:paraId="36176E55" w14:textId="77777777" w:rsidR="00C54A43" w:rsidRPr="004E4B64" w:rsidRDefault="00C54A43" w:rsidP="009442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F0860D" w14:textId="77777777" w:rsidR="00C54A43" w:rsidRPr="004E4B64" w:rsidRDefault="00C54A43" w:rsidP="009442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4A43">
              <w:rPr>
                <w:rFonts w:ascii="Arial" w:hAnsi="Arial" w:cs="Arial"/>
                <w:bCs/>
                <w:sz w:val="24"/>
                <w:szCs w:val="24"/>
              </w:rPr>
              <w:t>SZP-271-21/25</w:t>
            </w:r>
          </w:p>
        </w:tc>
      </w:tr>
    </w:tbl>
    <w:p w14:paraId="3C641113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5EFD925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54A43" w:rsidRPr="00C54A43">
        <w:rPr>
          <w:rFonts w:ascii="Arial" w:hAnsi="Arial" w:cs="Arial"/>
          <w:sz w:val="24"/>
          <w:szCs w:val="24"/>
        </w:rPr>
        <w:t>(</w:t>
      </w:r>
      <w:proofErr w:type="spellStart"/>
      <w:r w:rsidR="00C54A43" w:rsidRPr="00C54A43">
        <w:rPr>
          <w:rFonts w:ascii="Arial" w:hAnsi="Arial" w:cs="Arial"/>
          <w:sz w:val="24"/>
          <w:szCs w:val="24"/>
        </w:rPr>
        <w:t>t.j</w:t>
      </w:r>
      <w:proofErr w:type="spellEnd"/>
      <w:r w:rsidR="00C54A43" w:rsidRPr="00C54A43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D6A5914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54A43" w:rsidRPr="00C54A43">
        <w:rPr>
          <w:rFonts w:ascii="Arial" w:hAnsi="Arial" w:cs="Arial"/>
          <w:sz w:val="24"/>
          <w:szCs w:val="24"/>
        </w:rPr>
        <w:t>05/05/2025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54A43" w:rsidRPr="00C54A43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252"/>
        <w:gridCol w:w="2268"/>
      </w:tblGrid>
      <w:tr w:rsidR="006B27ED" w:rsidRPr="00BB547B" w14:paraId="5C9E3435" w14:textId="77777777" w:rsidTr="00E6571F">
        <w:tc>
          <w:tcPr>
            <w:tcW w:w="1276" w:type="dxa"/>
            <w:shd w:val="clear" w:color="auto" w:fill="F2F2F2"/>
            <w:vAlign w:val="center"/>
          </w:tcPr>
          <w:p w14:paraId="33E818A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A07787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3BA56258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52BAA023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54A43" w:rsidRPr="00BB547B" w14:paraId="49D17584" w14:textId="77777777" w:rsidTr="00E6571F">
        <w:tc>
          <w:tcPr>
            <w:tcW w:w="1276" w:type="dxa"/>
            <w:shd w:val="clear" w:color="auto" w:fill="auto"/>
            <w:vAlign w:val="center"/>
          </w:tcPr>
          <w:p w14:paraId="3C45B8C2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CDCCB5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47331A9D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0E90D13B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B76FE4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4C6527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36 741.60 zł</w:t>
            </w:r>
          </w:p>
        </w:tc>
      </w:tr>
      <w:tr w:rsidR="00C54A43" w:rsidRPr="00BB547B" w14:paraId="3AF442E3" w14:textId="77777777" w:rsidTr="00E6571F">
        <w:tc>
          <w:tcPr>
            <w:tcW w:w="1276" w:type="dxa"/>
            <w:shd w:val="clear" w:color="auto" w:fill="auto"/>
            <w:vAlign w:val="center"/>
          </w:tcPr>
          <w:p w14:paraId="0396159C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C7AE2E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1A71F082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20245DE1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32527D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933F67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15 940.80 zł</w:t>
            </w:r>
          </w:p>
        </w:tc>
      </w:tr>
      <w:tr w:rsidR="00C54A43" w:rsidRPr="00BB547B" w14:paraId="491E2B99" w14:textId="77777777" w:rsidTr="00E6571F">
        <w:tc>
          <w:tcPr>
            <w:tcW w:w="1276" w:type="dxa"/>
            <w:shd w:val="clear" w:color="auto" w:fill="auto"/>
            <w:vAlign w:val="center"/>
          </w:tcPr>
          <w:p w14:paraId="47B6CA98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86F1AD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35F24620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 xml:space="preserve">Beryl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2A791005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rtm. Witolda Pileckiego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59/151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6853DB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65A957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54 129.60 zł</w:t>
            </w:r>
          </w:p>
        </w:tc>
      </w:tr>
      <w:tr w:rsidR="00C54A43" w:rsidRPr="00BB547B" w14:paraId="3B5B7665" w14:textId="77777777" w:rsidTr="00E6571F">
        <w:tc>
          <w:tcPr>
            <w:tcW w:w="1276" w:type="dxa"/>
            <w:shd w:val="clear" w:color="auto" w:fill="auto"/>
            <w:vAlign w:val="center"/>
          </w:tcPr>
          <w:p w14:paraId="257B6C61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F994AA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14:paraId="23C905EA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71F4B8C6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616ACE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4B49D0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136 672.78 zł</w:t>
            </w:r>
          </w:p>
        </w:tc>
      </w:tr>
      <w:tr w:rsidR="00C54A43" w:rsidRPr="00BB547B" w14:paraId="614EF662" w14:textId="77777777" w:rsidTr="00E6571F">
        <w:tc>
          <w:tcPr>
            <w:tcW w:w="1276" w:type="dxa"/>
            <w:shd w:val="clear" w:color="auto" w:fill="auto"/>
            <w:vAlign w:val="center"/>
          </w:tcPr>
          <w:p w14:paraId="3ED9E59F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4AD1F0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14:paraId="7964C178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295F1E44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18F257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lastRenderedPageBreak/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515D310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lastRenderedPageBreak/>
              <w:t>316 754.98 zł</w:t>
            </w:r>
          </w:p>
        </w:tc>
      </w:tr>
      <w:tr w:rsidR="00C54A43" w:rsidRPr="00BB547B" w14:paraId="2B94100B" w14:textId="77777777" w:rsidTr="00E6571F">
        <w:tc>
          <w:tcPr>
            <w:tcW w:w="1276" w:type="dxa"/>
            <w:shd w:val="clear" w:color="auto" w:fill="auto"/>
            <w:vAlign w:val="center"/>
          </w:tcPr>
          <w:p w14:paraId="2D4F0B42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6FADE8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252" w:type="dxa"/>
            <w:shd w:val="clear" w:color="auto" w:fill="auto"/>
          </w:tcPr>
          <w:p w14:paraId="736F6955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1428C9BC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CFDB7A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023E1A3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126 032.25 zł</w:t>
            </w:r>
          </w:p>
        </w:tc>
      </w:tr>
      <w:tr w:rsidR="00C54A43" w:rsidRPr="00BB547B" w14:paraId="4435A88E" w14:textId="77777777" w:rsidTr="00E6571F">
        <w:tc>
          <w:tcPr>
            <w:tcW w:w="1276" w:type="dxa"/>
            <w:shd w:val="clear" w:color="auto" w:fill="auto"/>
            <w:vAlign w:val="center"/>
          </w:tcPr>
          <w:p w14:paraId="6A384A23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81203F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14:paraId="50BECA35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42602B5F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6CA65D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937293C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2 938.90 zł</w:t>
            </w:r>
          </w:p>
        </w:tc>
      </w:tr>
      <w:tr w:rsidR="00C54A43" w:rsidRPr="00BB547B" w14:paraId="5FA5EC62" w14:textId="77777777" w:rsidTr="00E6571F">
        <w:tc>
          <w:tcPr>
            <w:tcW w:w="1276" w:type="dxa"/>
            <w:shd w:val="clear" w:color="auto" w:fill="auto"/>
            <w:vAlign w:val="center"/>
          </w:tcPr>
          <w:p w14:paraId="59902D8B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302529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</w:tcPr>
          <w:p w14:paraId="510E4C71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YAVO Sp. z o. o.</w:t>
            </w:r>
          </w:p>
          <w:p w14:paraId="2C976DE2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Bawełniana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5F40FB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97-400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Bełchatów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94CBAC6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24 434.52 zł</w:t>
            </w:r>
          </w:p>
        </w:tc>
      </w:tr>
      <w:tr w:rsidR="00C54A43" w:rsidRPr="00BB547B" w14:paraId="2C337FD4" w14:textId="77777777" w:rsidTr="00E6571F">
        <w:tc>
          <w:tcPr>
            <w:tcW w:w="1276" w:type="dxa"/>
            <w:shd w:val="clear" w:color="auto" w:fill="auto"/>
            <w:vAlign w:val="center"/>
          </w:tcPr>
          <w:p w14:paraId="7B6A5D1D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8328DB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252" w:type="dxa"/>
            <w:shd w:val="clear" w:color="auto" w:fill="auto"/>
          </w:tcPr>
          <w:p w14:paraId="54C33532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YAVO Sp. z o. o.</w:t>
            </w:r>
          </w:p>
          <w:p w14:paraId="5FDC9E9F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Bawełniana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BE2356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97-400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Bełchatów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5E7175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134 954.04 zł</w:t>
            </w:r>
          </w:p>
        </w:tc>
      </w:tr>
      <w:tr w:rsidR="00C54A43" w:rsidRPr="00BB547B" w14:paraId="1A14B2BC" w14:textId="77777777" w:rsidTr="00E6571F">
        <w:tc>
          <w:tcPr>
            <w:tcW w:w="1276" w:type="dxa"/>
            <w:shd w:val="clear" w:color="auto" w:fill="auto"/>
            <w:vAlign w:val="center"/>
          </w:tcPr>
          <w:p w14:paraId="4EBBB843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98D0CA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</w:tcPr>
          <w:p w14:paraId="0B8E7ED2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74A402EC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110042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43CCCD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202 457.23 zł</w:t>
            </w:r>
          </w:p>
        </w:tc>
      </w:tr>
      <w:tr w:rsidR="00C54A43" w:rsidRPr="00BB547B" w14:paraId="240A046F" w14:textId="77777777" w:rsidTr="00E6571F">
        <w:tc>
          <w:tcPr>
            <w:tcW w:w="1276" w:type="dxa"/>
            <w:shd w:val="clear" w:color="auto" w:fill="auto"/>
            <w:vAlign w:val="center"/>
          </w:tcPr>
          <w:p w14:paraId="27199D1B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ACE13D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</w:tcPr>
          <w:p w14:paraId="2F499F21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366A70C8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75808C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D1572C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43 266.93 zł</w:t>
            </w:r>
          </w:p>
        </w:tc>
      </w:tr>
      <w:tr w:rsidR="00C54A43" w:rsidRPr="00BB547B" w14:paraId="46627011" w14:textId="77777777" w:rsidTr="00E6571F">
        <w:tc>
          <w:tcPr>
            <w:tcW w:w="1276" w:type="dxa"/>
            <w:shd w:val="clear" w:color="auto" w:fill="auto"/>
            <w:vAlign w:val="center"/>
          </w:tcPr>
          <w:p w14:paraId="2F58DACF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CF11C9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68EA3D02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SoftMedica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7D3372A1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Zamknięta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C182D3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30-554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C4A7B3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1 555.20 zł</w:t>
            </w:r>
          </w:p>
        </w:tc>
      </w:tr>
      <w:tr w:rsidR="00C54A43" w:rsidRPr="00BB547B" w14:paraId="2AE612C8" w14:textId="77777777" w:rsidTr="00E6571F">
        <w:tc>
          <w:tcPr>
            <w:tcW w:w="1276" w:type="dxa"/>
            <w:shd w:val="clear" w:color="auto" w:fill="auto"/>
            <w:vAlign w:val="center"/>
          </w:tcPr>
          <w:p w14:paraId="4972278C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640ADD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</w:tcPr>
          <w:p w14:paraId="0801946F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SoftMedica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3FA81920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Zamknięta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D8C04F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30-554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566ED1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17 709.84 zł</w:t>
            </w:r>
          </w:p>
        </w:tc>
      </w:tr>
      <w:tr w:rsidR="00C54A43" w:rsidRPr="00BB547B" w14:paraId="04FD55DE" w14:textId="77777777" w:rsidTr="00E6571F">
        <w:tc>
          <w:tcPr>
            <w:tcW w:w="1276" w:type="dxa"/>
            <w:shd w:val="clear" w:color="auto" w:fill="auto"/>
            <w:vAlign w:val="center"/>
          </w:tcPr>
          <w:p w14:paraId="576B47BD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AC09A2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14:paraId="67FA5BDF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SoftMedica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0AA379EB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Zamknięta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88E22C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30-554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59757E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249 279.12 zł</w:t>
            </w:r>
          </w:p>
        </w:tc>
      </w:tr>
      <w:tr w:rsidR="00C54A43" w:rsidRPr="00BB547B" w14:paraId="2B8D3C5F" w14:textId="77777777" w:rsidTr="00E6571F">
        <w:tc>
          <w:tcPr>
            <w:tcW w:w="1276" w:type="dxa"/>
            <w:shd w:val="clear" w:color="auto" w:fill="auto"/>
            <w:vAlign w:val="center"/>
          </w:tcPr>
          <w:p w14:paraId="05D3D921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3D724C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</w:tcPr>
          <w:p w14:paraId="6F56A6FF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SoftMedica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6A517939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Zamknięta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A471D2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30-554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9AF77A2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197 599.83 zł</w:t>
            </w:r>
          </w:p>
        </w:tc>
      </w:tr>
      <w:tr w:rsidR="00C54A43" w:rsidRPr="00BB547B" w14:paraId="2DBBF812" w14:textId="77777777" w:rsidTr="00E6571F">
        <w:tc>
          <w:tcPr>
            <w:tcW w:w="1276" w:type="dxa"/>
            <w:shd w:val="clear" w:color="auto" w:fill="auto"/>
            <w:vAlign w:val="center"/>
          </w:tcPr>
          <w:p w14:paraId="6451DD07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99518D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2" w:type="dxa"/>
            <w:shd w:val="clear" w:color="auto" w:fill="auto"/>
          </w:tcPr>
          <w:p w14:paraId="1BDA594E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SoftMedica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22A0B8F7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Zamknięta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E494FB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30-554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E340BF7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21 772.80 zł</w:t>
            </w:r>
          </w:p>
        </w:tc>
      </w:tr>
      <w:tr w:rsidR="00C54A43" w:rsidRPr="00BB547B" w14:paraId="53590ABF" w14:textId="77777777" w:rsidTr="00E6571F">
        <w:tc>
          <w:tcPr>
            <w:tcW w:w="1276" w:type="dxa"/>
            <w:shd w:val="clear" w:color="auto" w:fill="auto"/>
            <w:vAlign w:val="center"/>
          </w:tcPr>
          <w:p w14:paraId="1F288F67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12131E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252" w:type="dxa"/>
            <w:shd w:val="clear" w:color="auto" w:fill="auto"/>
          </w:tcPr>
          <w:p w14:paraId="3A7468A6" w14:textId="77777777" w:rsidR="00C54A43" w:rsidRPr="00986737" w:rsidRDefault="00C54A43" w:rsidP="009442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SoftMedica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C54A43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C54A43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1EDF80CC" w14:textId="77777777" w:rsidR="00C54A43" w:rsidRPr="00986737" w:rsidRDefault="00C54A43" w:rsidP="00944225">
            <w:pPr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Zamknięta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5CD970" w14:textId="77777777" w:rsidR="00C54A43" w:rsidRPr="00986737" w:rsidRDefault="00C54A43" w:rsidP="009442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30-554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A4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0E9AE5" w14:textId="77777777" w:rsidR="00C54A43" w:rsidRPr="00986737" w:rsidRDefault="00C54A43" w:rsidP="009442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A43">
              <w:rPr>
                <w:rFonts w:ascii="Arial" w:hAnsi="Arial" w:cs="Arial"/>
                <w:sz w:val="24"/>
                <w:szCs w:val="24"/>
              </w:rPr>
              <w:t>102 110.54 zł</w:t>
            </w:r>
          </w:p>
        </w:tc>
      </w:tr>
    </w:tbl>
    <w:p w14:paraId="471652D5" w14:textId="15ABAAFF" w:rsidR="00C236D3" w:rsidRPr="00E6571F" w:rsidRDefault="00A80738" w:rsidP="00E6571F">
      <w:pPr>
        <w:pStyle w:val="Tekstpodstawowy"/>
        <w:spacing w:before="120" w:after="24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r w:rsidR="00C54A43" w:rsidRPr="00C54A43">
        <w:rPr>
          <w:rFonts w:ascii="Arial" w:hAnsi="Arial" w:cs="Arial"/>
          <w:szCs w:val="24"/>
        </w:rPr>
        <w:t xml:space="preserve">  </w:t>
      </w:r>
      <w:bookmarkEnd w:id="0"/>
    </w:p>
    <w:sectPr w:rsidR="00C236D3" w:rsidRPr="00E6571F" w:rsidSect="00E657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AA59F" w14:textId="77777777" w:rsidR="00232BAA" w:rsidRDefault="00232BAA">
      <w:r>
        <w:separator/>
      </w:r>
    </w:p>
  </w:endnote>
  <w:endnote w:type="continuationSeparator" w:id="0">
    <w:p w14:paraId="75D93D56" w14:textId="77777777" w:rsidR="00232BAA" w:rsidRDefault="00232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844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42FE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D013E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BA0D23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C0580E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A4A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4B3268" w14:textId="77777777" w:rsidR="009F189D" w:rsidRDefault="009F189D">
    <w:pPr>
      <w:pStyle w:val="Stopka"/>
      <w:tabs>
        <w:tab w:val="clear" w:pos="4536"/>
      </w:tabs>
      <w:jc w:val="center"/>
    </w:pPr>
  </w:p>
  <w:p w14:paraId="7CD98D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999A1" w14:textId="77777777" w:rsidR="00232BAA" w:rsidRDefault="00232BAA">
      <w:r>
        <w:separator/>
      </w:r>
    </w:p>
  </w:footnote>
  <w:footnote w:type="continuationSeparator" w:id="0">
    <w:p w14:paraId="74FFDCBD" w14:textId="77777777" w:rsidR="00232BAA" w:rsidRDefault="00232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7F155" w14:textId="77777777" w:rsidR="00C54A43" w:rsidRDefault="00C54A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A3782" w14:textId="77777777" w:rsidR="00C54A43" w:rsidRDefault="00C54A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54C8C" w14:textId="77777777" w:rsidR="00C54A43" w:rsidRDefault="00C54A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BAA"/>
    <w:rsid w:val="00007727"/>
    <w:rsid w:val="00017720"/>
    <w:rsid w:val="00035488"/>
    <w:rsid w:val="000D7F25"/>
    <w:rsid w:val="000E00E5"/>
    <w:rsid w:val="00173B20"/>
    <w:rsid w:val="001C69FF"/>
    <w:rsid w:val="00232BAA"/>
    <w:rsid w:val="0023318D"/>
    <w:rsid w:val="003D72FD"/>
    <w:rsid w:val="00423179"/>
    <w:rsid w:val="00481B02"/>
    <w:rsid w:val="00490DC0"/>
    <w:rsid w:val="00493F8C"/>
    <w:rsid w:val="004C7E9B"/>
    <w:rsid w:val="004F77D3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54A43"/>
    <w:rsid w:val="00C659E2"/>
    <w:rsid w:val="00C82837"/>
    <w:rsid w:val="00CA3D66"/>
    <w:rsid w:val="00CB0802"/>
    <w:rsid w:val="00D665F5"/>
    <w:rsid w:val="00D7128F"/>
    <w:rsid w:val="00E6571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C7B4F4"/>
  <w15:chartTrackingRefBased/>
  <w15:docId w15:val="{FB1629CA-C863-47F8-A3DF-96AD8F407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344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2025-05-06T05:21:00Z</dcterms:created>
  <dcterms:modified xsi:type="dcterms:W3CDTF">2025-05-06T05:32:00Z</dcterms:modified>
</cp:coreProperties>
</file>