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4EC14FF0" w:rsidR="004922B3" w:rsidRDefault="00EC282F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EC282F">
        <w:rPr>
          <w:b/>
          <w:bCs/>
          <w:iCs/>
          <w:color w:val="000000"/>
        </w:rPr>
        <w:t>dostawa wirówki laboratoryjnej dla WIMIC - DE-dzp.272-239/25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765F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282F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329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2025-04-28T11:08:00Z</dcterms:created>
  <dcterms:modified xsi:type="dcterms:W3CDTF">2025-04-28T11:08:00Z</dcterms:modified>
</cp:coreProperties>
</file>