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545BD" w14:textId="77777777" w:rsidR="003C333D" w:rsidRDefault="003C333D" w:rsidP="003C333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23A13F73" w14:textId="77777777" w:rsidR="003C333D" w:rsidRDefault="003C333D" w:rsidP="003C333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C0BE5CE" w14:textId="77777777" w:rsidR="003C333D" w:rsidRDefault="003C333D" w:rsidP="003C333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F7C1787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69F9473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330EC3BD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877F9D5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DB847DC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1A9707A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C4CE2F2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CAB23AB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C845B72" w14:textId="77777777" w:rsidR="003C333D" w:rsidRDefault="003C333D" w:rsidP="003C333D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CB4F5DD" w14:textId="77777777" w:rsidR="003C333D" w:rsidRDefault="003C333D" w:rsidP="003C333D">
      <w:pPr>
        <w:rPr>
          <w:rFonts w:ascii="Verdana" w:hAnsi="Verdana"/>
          <w:sz w:val="20"/>
          <w:szCs w:val="20"/>
        </w:rPr>
      </w:pPr>
    </w:p>
    <w:p w14:paraId="1548E3C6" w14:textId="77777777" w:rsidR="003C333D" w:rsidRDefault="003C333D" w:rsidP="003C333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856D728" w14:textId="77777777" w:rsidR="003C333D" w:rsidRDefault="003C333D" w:rsidP="003C333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688E429" w14:textId="77777777" w:rsidR="003C333D" w:rsidRDefault="003C333D" w:rsidP="003C333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CA5CF6F" w14:textId="77777777" w:rsidR="003C333D" w:rsidRDefault="003C333D" w:rsidP="003C333D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013CDA9" w14:textId="77777777" w:rsidR="003C333D" w:rsidRDefault="003C333D" w:rsidP="003C333D">
      <w:pPr>
        <w:ind w:firstLine="3969"/>
        <w:rPr>
          <w:rFonts w:ascii="Verdana" w:hAnsi="Verdana"/>
          <w:b/>
          <w:sz w:val="20"/>
          <w:szCs w:val="20"/>
        </w:rPr>
      </w:pPr>
    </w:p>
    <w:p w14:paraId="02C59B73" w14:textId="61F4986C" w:rsidR="003C333D" w:rsidRDefault="003C333D" w:rsidP="003C333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>dostawa wirówki laboratoryjnej dla WIMIC</w:t>
      </w:r>
      <w:r>
        <w:rPr>
          <w:rFonts w:ascii="Verdana" w:hAnsi="Verdana"/>
          <w:b/>
          <w:sz w:val="20"/>
          <w:szCs w:val="20"/>
        </w:rPr>
        <w:t xml:space="preserve"> - DE-dzp.272-</w:t>
      </w:r>
      <w:r>
        <w:rPr>
          <w:rFonts w:ascii="Verdana" w:hAnsi="Verdana"/>
          <w:b/>
          <w:sz w:val="20"/>
          <w:szCs w:val="20"/>
        </w:rPr>
        <w:t>239</w:t>
      </w:r>
      <w:r>
        <w:rPr>
          <w:rFonts w:ascii="Verdana" w:hAnsi="Verdana"/>
          <w:b/>
          <w:sz w:val="20"/>
          <w:szCs w:val="20"/>
        </w:rPr>
        <w:t xml:space="preserve">/25,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3C333D" w14:paraId="6E351C1C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3017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9E6CDBC" w14:textId="294966AC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C</w:t>
            </w:r>
            <w:r>
              <w:rPr>
                <w:rFonts w:ascii="Verdana" w:hAnsi="Verdana"/>
                <w:b/>
                <w:shadow/>
                <w:sz w:val="20"/>
                <w:szCs w:val="20"/>
              </w:rPr>
              <w:t>ena netto  [PLN]</w:t>
            </w:r>
          </w:p>
          <w:p w14:paraId="466F5494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7CD8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521E4475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3C333D" w14:paraId="5493DA80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55B0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1DD7E9A0" w14:textId="646F6A42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C</w:t>
            </w:r>
            <w:r>
              <w:rPr>
                <w:rFonts w:ascii="Verdana" w:hAnsi="Verdana"/>
                <w:b/>
                <w:shadow/>
                <w:sz w:val="20"/>
                <w:szCs w:val="20"/>
              </w:rPr>
              <w:t>ena brutto  [PLN]</w:t>
            </w:r>
          </w:p>
          <w:p w14:paraId="7F2A6ACD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5D9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2C8B48C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58C339F9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3C333D" w14:paraId="60FD8CC8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408F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6DE3828A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4C13EB1B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821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A54C45A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3C333D" w14:paraId="3A0CB476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B78F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21A4E02A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4D385E6F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A47D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63212EC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3C333D" w14:paraId="628D4322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65E55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  <w:p w14:paraId="1473ECB6" w14:textId="2BDDC21D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AD6D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EA607FD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</w:tc>
      </w:tr>
      <w:tr w:rsidR="003C333D" w14:paraId="50985A41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6177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</w:p>
          <w:p w14:paraId="46890492" w14:textId="0A4C4C25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35ED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24FE7341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……….. miesięcy</w:t>
            </w:r>
          </w:p>
        </w:tc>
      </w:tr>
      <w:tr w:rsidR="003C333D" w14:paraId="7078C920" w14:textId="77777777" w:rsidTr="003C333D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610D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38573013" w14:textId="2238987F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sz w:val="20"/>
                <w:szCs w:val="20"/>
              </w:rPr>
              <w:t xml:space="preserve">Producent/model </w:t>
            </w:r>
            <w:r>
              <w:rPr>
                <w:rFonts w:ascii="Verdana" w:hAnsi="Verdana"/>
                <w:b/>
                <w:shadow/>
                <w:sz w:val="20"/>
                <w:szCs w:val="20"/>
              </w:rPr>
              <w:t>wirówki</w:t>
            </w:r>
          </w:p>
          <w:p w14:paraId="03DC2897" w14:textId="77777777" w:rsidR="003C333D" w:rsidRDefault="003C333D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DA9C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E885D87" w14:textId="77777777" w:rsidR="003C333D" w:rsidRDefault="003C333D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………………………………../………………………………..</w:t>
            </w:r>
          </w:p>
        </w:tc>
      </w:tr>
    </w:tbl>
    <w:p w14:paraId="13C34628" w14:textId="77777777" w:rsidR="003C333D" w:rsidRDefault="003C333D" w:rsidP="003C333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56719B7" w14:textId="77777777" w:rsidR="003C333D" w:rsidRDefault="003C333D" w:rsidP="003C333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1F524944" w14:textId="77777777" w:rsidR="003C333D" w:rsidRDefault="003C333D" w:rsidP="003C333D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2D169A1" w14:textId="77777777" w:rsidR="003C333D" w:rsidRDefault="003C333D" w:rsidP="003C333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6CE1A9C" w14:textId="77777777" w:rsidR="003C333D" w:rsidRDefault="003C333D" w:rsidP="003C333D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BDF9356" w14:textId="77777777" w:rsidR="003C333D" w:rsidRDefault="003C333D" w:rsidP="003C333D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B241AB7" w14:textId="77777777" w:rsidR="003C333D" w:rsidRDefault="003C333D" w:rsidP="003C333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321BB78" w14:textId="77777777" w:rsidR="003C333D" w:rsidRDefault="003C333D" w:rsidP="003C33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021AE08" w14:textId="77777777" w:rsidR="003C333D" w:rsidRDefault="003C333D" w:rsidP="003C333D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1E2EA9" w14:textId="77777777" w:rsidR="003C333D" w:rsidRDefault="003C333D" w:rsidP="003C333D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F10DB7" w14:textId="77777777" w:rsidR="003C333D" w:rsidRDefault="003C333D" w:rsidP="003C333D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A81D4A" w14:textId="77777777" w:rsidR="003C333D" w:rsidRDefault="003C333D" w:rsidP="003C333D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788ABB" w14:textId="77777777" w:rsidR="003C333D" w:rsidRDefault="003C333D" w:rsidP="003C333D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333D" w14:paraId="2AB6B4FC" w14:textId="77777777" w:rsidTr="003C33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F0286" w14:textId="77777777" w:rsidR="003C333D" w:rsidRDefault="003C33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0994E" w14:textId="77777777" w:rsidR="003C333D" w:rsidRDefault="003C33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8C6423D" w14:textId="77777777" w:rsidR="003C333D" w:rsidRDefault="003C33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81691" w14:textId="77777777" w:rsidR="003C333D" w:rsidRDefault="003C33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C333D" w14:paraId="4FD80633" w14:textId="77777777" w:rsidTr="003C33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9E823" w14:textId="77777777" w:rsidR="003C333D" w:rsidRDefault="003C33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B5038" w14:textId="77777777" w:rsidR="003C333D" w:rsidRDefault="003C333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15574" w14:textId="77777777" w:rsidR="003C333D" w:rsidRDefault="003C333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C333D" w14:paraId="094D3472" w14:textId="77777777" w:rsidTr="003C33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2C22C" w14:textId="77777777" w:rsidR="003C333D" w:rsidRDefault="003C33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FDE30" w14:textId="77777777" w:rsidR="003C333D" w:rsidRDefault="003C333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BA6DC" w14:textId="77777777" w:rsidR="003C333D" w:rsidRDefault="003C333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1E1A9E4" w14:textId="77777777" w:rsidR="003C333D" w:rsidRDefault="003C333D" w:rsidP="003C333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93F7DAB" w14:textId="77777777" w:rsidR="003C333D" w:rsidRDefault="003C333D" w:rsidP="003C333D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13C5146A" w14:textId="77777777" w:rsidR="003C333D" w:rsidRDefault="003C333D" w:rsidP="003C333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0AACF3C3" w14:textId="77777777" w:rsidR="003C333D" w:rsidRDefault="003C333D" w:rsidP="003C333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dokumentu(ów): …………………………………………....…… które dołączamy do oferty.</w:t>
      </w:r>
    </w:p>
    <w:p w14:paraId="28103DBB" w14:textId="77777777" w:rsidR="003C333D" w:rsidRDefault="003C333D" w:rsidP="003C333D">
      <w:pPr>
        <w:ind w:left="360"/>
        <w:jc w:val="both"/>
        <w:rPr>
          <w:rFonts w:ascii="Verdana" w:hAnsi="Verdana"/>
          <w:sz w:val="20"/>
          <w:szCs w:val="20"/>
        </w:rPr>
      </w:pPr>
    </w:p>
    <w:p w14:paraId="121D0A20" w14:textId="77777777" w:rsidR="003C333D" w:rsidRDefault="003C333D" w:rsidP="003C333D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7F1A2345" w14:textId="77777777" w:rsidR="003C333D" w:rsidRDefault="003C333D" w:rsidP="003C333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8C8105E" w14:textId="77777777" w:rsidR="003C333D" w:rsidRDefault="003C333D" w:rsidP="003C333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1E28BB32" w14:textId="77777777" w:rsidR="003C333D" w:rsidRDefault="003C333D" w:rsidP="003C333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1BA226DD" w14:textId="77777777" w:rsidR="003C333D" w:rsidRDefault="003C333D" w:rsidP="003C333D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6B99A84" w14:textId="77777777" w:rsidR="003C333D" w:rsidRDefault="003C333D" w:rsidP="003C333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09699691" w14:textId="77777777" w:rsidR="003C333D" w:rsidRDefault="003C333D" w:rsidP="003C333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32C1FFA2" w14:textId="77777777" w:rsidR="003C333D" w:rsidRDefault="003C333D" w:rsidP="003C333D">
      <w:pPr>
        <w:rPr>
          <w:rFonts w:ascii="Verdana" w:hAnsi="Verdana"/>
          <w:sz w:val="20"/>
          <w:szCs w:val="20"/>
        </w:rPr>
      </w:pPr>
    </w:p>
    <w:p w14:paraId="5778C437" w14:textId="77777777" w:rsidR="003C333D" w:rsidRDefault="003C333D" w:rsidP="003C333D">
      <w:pPr>
        <w:jc w:val="right"/>
        <w:rPr>
          <w:rFonts w:ascii="Verdana" w:hAnsi="Verdana"/>
          <w:sz w:val="20"/>
          <w:szCs w:val="20"/>
        </w:rPr>
      </w:pPr>
    </w:p>
    <w:p w14:paraId="4F0C4E11" w14:textId="77777777" w:rsidR="003C333D" w:rsidRDefault="003C333D" w:rsidP="003C333D">
      <w:pPr>
        <w:rPr>
          <w:rFonts w:ascii="Verdana" w:hAnsi="Verdana"/>
          <w:sz w:val="20"/>
          <w:szCs w:val="20"/>
        </w:rPr>
      </w:pPr>
    </w:p>
    <w:p w14:paraId="261BC515" w14:textId="77777777" w:rsidR="003C333D" w:rsidRDefault="003C333D" w:rsidP="003C333D">
      <w:pPr>
        <w:rPr>
          <w:rFonts w:ascii="Verdana" w:hAnsi="Verdana"/>
          <w:sz w:val="20"/>
          <w:szCs w:val="20"/>
        </w:rPr>
      </w:pPr>
    </w:p>
    <w:p w14:paraId="408594FC" w14:textId="77777777" w:rsidR="00FE545C" w:rsidRPr="003C333D" w:rsidRDefault="00FE545C" w:rsidP="003C333D"/>
    <w:sectPr w:rsidR="00FE545C" w:rsidRPr="003C333D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DEBAB" w14:textId="77777777" w:rsidR="0071326B" w:rsidRDefault="0071326B">
      <w:r>
        <w:separator/>
      </w:r>
    </w:p>
  </w:endnote>
  <w:endnote w:type="continuationSeparator" w:id="0">
    <w:p w14:paraId="6A9519C6" w14:textId="77777777" w:rsidR="0071326B" w:rsidRDefault="0071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D21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EFB36" w14:textId="77777777" w:rsidR="0071326B" w:rsidRDefault="0071326B">
      <w:r>
        <w:separator/>
      </w:r>
    </w:p>
  </w:footnote>
  <w:footnote w:type="continuationSeparator" w:id="0">
    <w:p w14:paraId="41420ABB" w14:textId="77777777" w:rsidR="0071326B" w:rsidRDefault="00713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80021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9672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711815">
    <w:abstractNumId w:val="0"/>
  </w:num>
  <w:num w:numId="4" w16cid:durableId="255527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26B"/>
    <w:rsid w:val="00012286"/>
    <w:rsid w:val="0005075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333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4D3"/>
    <w:rsid w:val="0071326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44090B1"/>
  <w15:chartTrackingRefBased/>
  <w15:docId w15:val="{C96FC789-102F-424C-9CE3-B30FFB07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33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5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514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2025-04-28T11:00:00Z</dcterms:created>
  <dcterms:modified xsi:type="dcterms:W3CDTF">2025-04-28T11:05:00Z</dcterms:modified>
</cp:coreProperties>
</file>