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C446B3" w:rsidRDefault="00D62E6E" w:rsidP="00C446B3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446B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2169A" w:rsidRPr="00C446B3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C446B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446B3" w:rsidTr="00D62E6E">
        <w:tc>
          <w:tcPr>
            <w:tcW w:w="2800" w:type="dxa"/>
            <w:shd w:val="clear" w:color="auto" w:fill="auto"/>
          </w:tcPr>
          <w:p w:rsidR="00D62E6E" w:rsidRPr="00C446B3" w:rsidRDefault="00D62E6E" w:rsidP="00C446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446B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446B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C446B3" w:rsidRDefault="00D62E6E" w:rsidP="00C446B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446B3" w:rsidRDefault="00D62E6E" w:rsidP="00C446B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46B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446B3" w:rsidRDefault="00D62E6E" w:rsidP="00C446B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446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446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C446B3" w:rsidTr="00D62E6E">
        <w:tc>
          <w:tcPr>
            <w:tcW w:w="2800" w:type="dxa"/>
            <w:shd w:val="clear" w:color="auto" w:fill="auto"/>
          </w:tcPr>
          <w:p w:rsidR="00D62E6E" w:rsidRPr="00C446B3" w:rsidRDefault="00D62E6E" w:rsidP="00C446B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446B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C446B3" w:rsidRDefault="00D62E6E" w:rsidP="00C446B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446B3" w:rsidRDefault="00D62E6E" w:rsidP="00C446B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46B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446B3" w:rsidRDefault="00D62E6E" w:rsidP="00C446B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446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446B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446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C446B3" w:rsidRDefault="00BC121E" w:rsidP="00C446B3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169A" w:rsidRPr="00C446B3" w:rsidTr="005A13E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2169A" w:rsidRPr="00C446B3" w:rsidRDefault="0002169A" w:rsidP="00C446B3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02169A" w:rsidRPr="00C446B3" w:rsidRDefault="0002169A" w:rsidP="00C446B3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Dz. U. z 2024 poz. 1320)</w:t>
            </w: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:rsidR="0002169A" w:rsidRPr="00C446B3" w:rsidRDefault="0002169A" w:rsidP="00C446B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02169A" w:rsidRPr="00C446B3" w:rsidRDefault="0002169A" w:rsidP="00C446B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446B3" w:rsidRDefault="0002169A" w:rsidP="00C446B3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446B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C446B3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446B3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446B3" w:rsidTr="00D62E6E">
        <w:tc>
          <w:tcPr>
            <w:tcW w:w="2269" w:type="dxa"/>
            <w:shd w:val="clear" w:color="auto" w:fill="auto"/>
          </w:tcPr>
          <w:p w:rsidR="00D62E6E" w:rsidRPr="00C446B3" w:rsidRDefault="00D62E6E" w:rsidP="00C446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C446B3" w:rsidRDefault="0002169A" w:rsidP="00C446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Wydziału Budownictwa Politechniki Częstochowskiej w ramach Projektu ,,Politechnika Częstochowska kształci kadrę dla rozwoju gospodarki FERS.01.05-IP.08-0286/23"</w:t>
            </w:r>
            <w:r w:rsidR="00D62E6E" w:rsidRPr="00C446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2169A" w:rsidRPr="00C446B3" w:rsidTr="005A13EC">
        <w:tc>
          <w:tcPr>
            <w:tcW w:w="2269" w:type="dxa"/>
            <w:shd w:val="clear" w:color="auto" w:fill="auto"/>
          </w:tcPr>
          <w:p w:rsidR="0002169A" w:rsidRPr="00C446B3" w:rsidRDefault="0002169A" w:rsidP="00C446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169A" w:rsidRPr="00C446B3" w:rsidRDefault="0002169A" w:rsidP="00C446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RK-NZ.262.7.2025.MM</w:t>
            </w:r>
          </w:p>
        </w:tc>
      </w:tr>
    </w:tbl>
    <w:p w:rsidR="00BC121E" w:rsidRPr="00C446B3" w:rsidRDefault="0002169A" w:rsidP="00C446B3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446B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446B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446B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C446B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446B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446B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446B3" w:rsidRDefault="008E296F" w:rsidP="00C446B3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446B3">
        <w:rPr>
          <w:rFonts w:ascii="Arial" w:eastAsia="Times New Roman" w:hAnsi="Arial" w:cs="Arial"/>
          <w:b/>
          <w:bCs/>
          <w:sz w:val="24"/>
          <w:szCs w:val="24"/>
        </w:rPr>
        <w:lastRenderedPageBreak/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453pt;height:17.25pt" o:ole="">
            <v:imagedata r:id="rId8" o:title=""/>
          </v:shape>
          <w:control r:id="rId9" w:name="OptionButton211" w:shapeid="_x0000_i1048"/>
        </w:object>
      </w:r>
      <w:r w:rsidR="00BC121E" w:rsidRPr="00C446B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446B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446B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446B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446B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446B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C446B3" w:rsidRDefault="00BC121E" w:rsidP="00C446B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446B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47" type="#_x0000_t75" style="width:453pt;height:17.25pt" o:ole="">
            <v:imagedata r:id="rId10" o:title=""/>
          </v:shape>
          <w:control r:id="rId11" w:name="OptionButton21" w:shapeid="_x0000_i1047"/>
        </w:object>
      </w:r>
      <w:r w:rsidRPr="00C446B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446B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446B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446B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446B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446B3" w:rsidRDefault="00BF69A4" w:rsidP="00C446B3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446B3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446B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446B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446B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46B3" w:rsidRDefault="00BC121E" w:rsidP="00C446B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446B3" w:rsidRDefault="00BC121E" w:rsidP="00C446B3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446B3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C446B3" w:rsidRDefault="00BC121E" w:rsidP="00C446B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446B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446B3" w:rsidRDefault="00067B62" w:rsidP="00C446B3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446B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446B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446B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446B3" w:rsidTr="00620E37">
        <w:tc>
          <w:tcPr>
            <w:tcW w:w="2660" w:type="dxa"/>
            <w:shd w:val="clear" w:color="auto" w:fill="auto"/>
          </w:tcPr>
          <w:p w:rsidR="00BC121E" w:rsidRDefault="00BC121E" w:rsidP="00C446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C446B3" w:rsidRPr="00C446B3" w:rsidRDefault="00C446B3" w:rsidP="00C446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446B3" w:rsidRDefault="00D62E6E" w:rsidP="00C446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446B3" w:rsidRDefault="00844A96" w:rsidP="00C446B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C446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C446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Default="00BC121E" w:rsidP="00C446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C446B3" w:rsidRPr="00C446B3" w:rsidRDefault="00C446B3" w:rsidP="00C446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BC121E" w:rsidRPr="00C446B3" w:rsidRDefault="00BC121E" w:rsidP="00C446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446B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446B3" w:rsidRDefault="00844A96" w:rsidP="00C446B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446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02169A" w:rsidRPr="00C446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446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C446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EB" w:rsidRDefault="003C1AEB">
      <w:r>
        <w:separator/>
      </w:r>
    </w:p>
  </w:endnote>
  <w:endnote w:type="continuationSeparator" w:id="0">
    <w:p w:rsidR="003C1AEB" w:rsidRDefault="003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C446B3" w:rsidRDefault="00C446B3" w:rsidP="00C446B3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1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C446B3" w:rsidRDefault="00C446B3" w:rsidP="00C446B3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 w:rsidRPr="00C446B3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110.25pt;height:42.75pt;visibility:visible;mso-wrap-style:square" o:ole="">
          <v:imagedata r:id="rId1" o:title=""/>
        </v:shape>
      </w:pict>
    </w:r>
  </w:p>
  <w:p w:rsidR="00C446B3" w:rsidRPr="000E233A" w:rsidRDefault="00C446B3" w:rsidP="00C446B3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C446B3" w:rsidRPr="000E233A" w:rsidRDefault="00C446B3" w:rsidP="00C446B3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A4CD3" w:rsidRDefault="009A4CD3" w:rsidP="00C446B3">
    <w:pPr>
      <w:pStyle w:val="Stopka"/>
      <w:tabs>
        <w:tab w:val="clear" w:pos="4536"/>
      </w:tabs>
      <w:spacing w:after="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69A" w:rsidRDefault="000216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EB" w:rsidRDefault="003C1AEB">
      <w:r>
        <w:separator/>
      </w:r>
    </w:p>
  </w:footnote>
  <w:footnote w:type="continuationSeparator" w:id="0">
    <w:p w:rsidR="003C1AEB" w:rsidRDefault="003C1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69A" w:rsidRDefault="000216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69A" w:rsidRDefault="00C446B3" w:rsidP="00C446B3">
    <w:pPr>
      <w:pStyle w:val="Nagwek"/>
      <w:jc w:val="center"/>
      <w:rPr>
        <w:rFonts w:ascii="Roboto" w:hAnsi="Roboto"/>
        <w:b/>
        <w:noProof/>
        <w:sz w:val="24"/>
        <w:szCs w:val="18"/>
        <w:lang w:eastAsia="pl-PL"/>
      </w:rPr>
    </w:pPr>
    <w:r>
      <w:rPr>
        <w:noProof/>
      </w:rPr>
      <w:pict>
        <v:line id="Łącznik prosty 1" o:spid="_x0000_s2050" style="position:absolute;left:0;text-align:lef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4.55pt,56.8pt" to="437.45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  <w:r w:rsidRPr="00C446B3">
      <w:rPr>
        <w:rFonts w:ascii="Roboto" w:hAnsi="Roboto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25.25pt;height:58.5pt;visibility:visible;mso-wrap-style:square" o:ole="">
          <v:imagedata r:id="rId1" o:title=""/>
        </v:shape>
      </w:pict>
    </w:r>
  </w:p>
  <w:p w:rsidR="00C446B3" w:rsidRDefault="00C446B3" w:rsidP="00C446B3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69A" w:rsidRDefault="000216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AEB"/>
    <w:rsid w:val="0000184A"/>
    <w:rsid w:val="00007C1C"/>
    <w:rsid w:val="00012997"/>
    <w:rsid w:val="0002169A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1AE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F06E6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46B3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8961B2D"/>
  <w15:chartTrackingRefBased/>
  <w15:docId w15:val="{6089B953-723E-405A-AD0E-7AD7C661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Bezodstpw">
    <w:name w:val="No Spacing"/>
    <w:uiPriority w:val="1"/>
    <w:qFormat/>
    <w:rsid w:val="00C446B3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C44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446B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22B35-1755-4591-9726-0299D7E0A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2025-04-30T10:56:00Z</cp:lastPrinted>
  <dcterms:created xsi:type="dcterms:W3CDTF">2025-04-30T10:56:00Z</dcterms:created>
  <dcterms:modified xsi:type="dcterms:W3CDTF">2025-04-30T10:56:00Z</dcterms:modified>
</cp:coreProperties>
</file>