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97B1C" w14:textId="3E8717E2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F3D2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124DC0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E1ADAB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746030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3EE641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B8232E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CE68C8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3A9BFA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22A54B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D01C62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1BAAC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8742BC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BC038B4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84C08D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7FBE37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552316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D3D5EAE" w14:textId="617968A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B5620" w:rsidRPr="005B5620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3F3D2D">
        <w:rPr>
          <w:rFonts w:eastAsia="Times New Roman" w:cs="Calibri"/>
          <w:lang w:eastAsia="pl-PL"/>
        </w:rPr>
        <w:t xml:space="preserve"> nr sprawy: </w:t>
      </w:r>
      <w:r w:rsidR="003F3D2D" w:rsidRPr="003F3D2D">
        <w:rPr>
          <w:rFonts w:eastAsia="Times New Roman" w:cs="Calibri"/>
          <w:b/>
          <w:bCs/>
          <w:lang w:eastAsia="pl-PL"/>
        </w:rPr>
        <w:t>DE-dzp.272-236/25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666307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95F589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9D5AA1D" w14:textId="093E0A19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3F3D2D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EBE28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85EB7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4ABDA4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FE1713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6C13741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D717E2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60140D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922159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0358E68" w14:textId="2C1620C6" w:rsidR="005103B9" w:rsidRPr="009475A8" w:rsidRDefault="008F3D36" w:rsidP="003F3D2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90C23" w14:textId="77777777" w:rsidR="00E113B1" w:rsidRDefault="00E113B1" w:rsidP="0038231F">
      <w:pPr>
        <w:spacing w:after="0" w:line="240" w:lineRule="auto"/>
      </w:pPr>
      <w:r>
        <w:separator/>
      </w:r>
    </w:p>
  </w:endnote>
  <w:endnote w:type="continuationSeparator" w:id="0">
    <w:p w14:paraId="7F739226" w14:textId="77777777" w:rsidR="00E113B1" w:rsidRDefault="00E113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4981" w14:textId="77777777" w:rsidR="005B5620" w:rsidRDefault="005B56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2DF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5A7AFA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C0247" w14:textId="77777777" w:rsidR="005B5620" w:rsidRDefault="005B56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AFD25" w14:textId="77777777" w:rsidR="00E113B1" w:rsidRDefault="00E113B1" w:rsidP="0038231F">
      <w:pPr>
        <w:spacing w:after="0" w:line="240" w:lineRule="auto"/>
      </w:pPr>
      <w:r>
        <w:separator/>
      </w:r>
    </w:p>
  </w:footnote>
  <w:footnote w:type="continuationSeparator" w:id="0">
    <w:p w14:paraId="72A5AD7C" w14:textId="77777777" w:rsidR="00E113B1" w:rsidRDefault="00E113B1" w:rsidP="0038231F">
      <w:pPr>
        <w:spacing w:after="0" w:line="240" w:lineRule="auto"/>
      </w:pPr>
      <w:r>
        <w:continuationSeparator/>
      </w:r>
    </w:p>
  </w:footnote>
  <w:footnote w:id="1">
    <w:p w14:paraId="1828D88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208593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B4F72" w14:textId="77777777" w:rsidR="005B5620" w:rsidRDefault="005B5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A3FBC" w14:textId="77777777" w:rsidR="005B5620" w:rsidRDefault="005B5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42850" w14:textId="77777777" w:rsidR="005B5620" w:rsidRDefault="005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137206">
    <w:abstractNumId w:val="7"/>
  </w:num>
  <w:num w:numId="2" w16cid:durableId="1067414702">
    <w:abstractNumId w:val="0"/>
  </w:num>
  <w:num w:numId="3" w16cid:durableId="384566960">
    <w:abstractNumId w:val="6"/>
  </w:num>
  <w:num w:numId="4" w16cid:durableId="898713456">
    <w:abstractNumId w:val="9"/>
  </w:num>
  <w:num w:numId="5" w16cid:durableId="1486432664">
    <w:abstractNumId w:val="8"/>
  </w:num>
  <w:num w:numId="6" w16cid:durableId="1922326031">
    <w:abstractNumId w:val="5"/>
  </w:num>
  <w:num w:numId="7" w16cid:durableId="930049294">
    <w:abstractNumId w:val="1"/>
  </w:num>
  <w:num w:numId="8" w16cid:durableId="1983072369">
    <w:abstractNumId w:val="3"/>
  </w:num>
  <w:num w:numId="9" w16cid:durableId="1659066631">
    <w:abstractNumId w:val="2"/>
  </w:num>
  <w:num w:numId="10" w16cid:durableId="901410301">
    <w:abstractNumId w:val="4"/>
  </w:num>
  <w:num w:numId="11" w16cid:durableId="11071145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3B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3D2D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562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13B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604C"/>
  <w15:chartTrackingRefBased/>
  <w15:docId w15:val="{080AC3AE-89B3-40B5-9D9F-09C5A24DB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2025-04-28T08:34:00Z</cp:lastPrinted>
  <dcterms:created xsi:type="dcterms:W3CDTF">2025-04-28T08:34:00Z</dcterms:created>
  <dcterms:modified xsi:type="dcterms:W3CDTF">2025-04-28T08:34:00Z</dcterms:modified>
</cp:coreProperties>
</file>