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C005E6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b w:val="0"/>
          <w:sz w:val="18"/>
          <w:szCs w:val="18"/>
        </w:rPr>
        <w:tab/>
      </w:r>
      <w:r w:rsidRPr="00C005E6">
        <w:rPr>
          <w:rFonts w:ascii="Verdana" w:hAnsi="Verdana"/>
          <w:sz w:val="18"/>
          <w:szCs w:val="18"/>
        </w:rPr>
        <w:t xml:space="preserve">Załącznik nr </w:t>
      </w:r>
      <w:r w:rsidR="00012286" w:rsidRPr="00C005E6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C005E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C005E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C005E6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C005E6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  <w:lang w:val="de-DE"/>
        </w:rPr>
        <w:t>TEL.</w:t>
      </w: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  <w:lang w:val="de-DE"/>
        </w:rPr>
        <w:t xml:space="preserve">FAX </w:t>
      </w: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C005E6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C005E6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005E6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C005E6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C005E6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C005E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Dział Zamówień Publicznych</w:t>
      </w:r>
      <w:r w:rsidR="008D2AB8" w:rsidRPr="00C005E6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C005E6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Al. Mickiewicza</w:t>
      </w:r>
      <w:r w:rsidR="008D2AB8" w:rsidRPr="00C005E6">
        <w:rPr>
          <w:rFonts w:ascii="Verdana" w:hAnsi="Verdana"/>
          <w:b/>
          <w:sz w:val="18"/>
          <w:szCs w:val="18"/>
        </w:rPr>
        <w:t xml:space="preserve"> </w:t>
      </w:r>
      <w:r w:rsidRPr="00C005E6">
        <w:rPr>
          <w:rFonts w:ascii="Verdana" w:hAnsi="Verdana"/>
          <w:b/>
          <w:sz w:val="18"/>
          <w:szCs w:val="18"/>
        </w:rPr>
        <w:t>30</w:t>
      </w:r>
      <w:r w:rsidR="008D2AB8" w:rsidRPr="00C005E6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C005E6" w:rsidRDefault="006F29F8" w:rsidP="008D2AB8">
      <w:pPr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30-059</w:t>
      </w:r>
      <w:r w:rsidR="008D2AB8" w:rsidRPr="00C005E6">
        <w:rPr>
          <w:rFonts w:ascii="Verdana" w:hAnsi="Verdana"/>
          <w:b/>
          <w:sz w:val="18"/>
          <w:szCs w:val="18"/>
        </w:rPr>
        <w:t xml:space="preserve"> </w:t>
      </w:r>
      <w:r w:rsidRPr="00C005E6">
        <w:rPr>
          <w:rFonts w:ascii="Verdana" w:hAnsi="Verdana"/>
          <w:b/>
          <w:sz w:val="18"/>
          <w:szCs w:val="18"/>
        </w:rPr>
        <w:t>Kraków</w:t>
      </w:r>
      <w:r w:rsidR="008D2AB8" w:rsidRPr="00C005E6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C005E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74967A1C" w:rsidR="00BC47C0" w:rsidRPr="00C005E6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71ADB" w:rsidRPr="00C005E6">
        <w:rPr>
          <w:rFonts w:ascii="Verdana" w:hAnsi="Verdana"/>
          <w:b/>
          <w:sz w:val="18"/>
          <w:szCs w:val="18"/>
        </w:rPr>
        <w:t>dostawa zestawu komputerowego stacjonarnego/stacji roboczej z wyposażeniem dla WIEiT - DE-dzp.272-240/25</w:t>
      </w:r>
      <w:r w:rsidRPr="00C005E6">
        <w:rPr>
          <w:rFonts w:ascii="Verdana" w:hAnsi="Verdana"/>
          <w:b/>
          <w:sz w:val="18"/>
          <w:szCs w:val="18"/>
        </w:rPr>
        <w:t xml:space="preserve">, </w:t>
      </w:r>
      <w:r w:rsidRPr="00C005E6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C005E6">
        <w:rPr>
          <w:rFonts w:ascii="Verdana" w:hAnsi="Verdana"/>
          <w:sz w:val="18"/>
          <w:szCs w:val="18"/>
        </w:rPr>
        <w:t xml:space="preserve"> </w:t>
      </w:r>
      <w:r w:rsidRPr="00C005E6">
        <w:rPr>
          <w:rFonts w:ascii="Verdana" w:hAnsi="Verdana"/>
          <w:sz w:val="18"/>
          <w:szCs w:val="18"/>
        </w:rPr>
        <w:t>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60"/>
        <w:gridCol w:w="2108"/>
        <w:gridCol w:w="1134"/>
        <w:gridCol w:w="1031"/>
        <w:gridCol w:w="851"/>
        <w:gridCol w:w="2001"/>
      </w:tblGrid>
      <w:tr w:rsidR="00095B50" w:rsidRPr="00C005E6" w14:paraId="4636082B" w14:textId="77777777" w:rsidTr="00095B50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F56874" w14:textId="2CD614B8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Vat 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B4CE2E" w14:textId="77777777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6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56A2B5" w14:textId="4BA43592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ACFE73" w14:textId="77777777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2CAA75FE" w14:textId="77777777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7D608D" w14:textId="77777777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EDBB71" w14:textId="77777777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13CBD0F" w14:textId="77777777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2DCE93" w14:textId="77777777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425ACD58" w14:textId="77777777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84910C" w14:textId="77777777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68BD384C" w14:textId="77777777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3E25ABA1" w14:textId="77777777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095B50" w:rsidRPr="00C005E6" w14:paraId="4EDCFA06" w14:textId="77777777" w:rsidTr="00095B50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E43ACE" w14:textId="77777777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B0BADD" w14:textId="77777777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5FD9BCE" w14:textId="61A32A8C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4F20C6" w14:textId="332F3C49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93E32" w14:textId="4AAAA0CC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C3DE26" w14:textId="63BFDD25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2E5DC7" w14:textId="0B407BE7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8D06C70" w14:textId="37DE8790" w:rsidR="00095B50" w:rsidRPr="00C005E6" w:rsidRDefault="00095B50" w:rsidP="00575271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095B50" w:rsidRPr="00C005E6" w14:paraId="13169F65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0A341" w14:textId="77777777" w:rsidR="00095B50" w:rsidRPr="00C005E6" w:rsidRDefault="00095B50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BDBF" w14:textId="734AA389" w:rsidR="00095B50" w:rsidRPr="00C005E6" w:rsidRDefault="00CD7C8A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Procesor</w:t>
            </w:r>
          </w:p>
        </w:tc>
        <w:tc>
          <w:tcPr>
            <w:tcW w:w="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06A6" w14:textId="7FF7D494" w:rsidR="00095B50" w:rsidRPr="00C005E6" w:rsidRDefault="00095B50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EC1D" w14:textId="0B4BB058" w:rsidR="00095B50" w:rsidRPr="00C005E6" w:rsidRDefault="00CD7C8A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  <w:r w:rsidR="00095B50"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FE41" w14:textId="77777777" w:rsidR="00095B50" w:rsidRPr="00C005E6" w:rsidRDefault="00095B50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0F35" w14:textId="77777777" w:rsidR="00095B50" w:rsidRPr="00C005E6" w:rsidRDefault="00095B50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412704" w14:textId="77777777" w:rsidR="00095B50" w:rsidRPr="00C005E6" w:rsidRDefault="00095B50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82983A" w14:textId="77777777" w:rsidR="00095B50" w:rsidRPr="00C005E6" w:rsidRDefault="00095B50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D7C8A" w:rsidRPr="00C005E6" w14:paraId="0C4DEB47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D8D74F" w14:textId="0A5501BE" w:rsidR="00CD7C8A" w:rsidRPr="00C005E6" w:rsidRDefault="00CD7C8A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E072" w14:textId="0F74A16F" w:rsidR="00CD7C8A" w:rsidRPr="00C005E6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Płyta główna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3AB9" w14:textId="77777777" w:rsidR="00CD7C8A" w:rsidRPr="00C005E6" w:rsidRDefault="00CD7C8A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4A5B9" w14:textId="0E8A825E" w:rsidR="00CD7C8A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6DDE" w14:textId="77777777" w:rsidR="00CD7C8A" w:rsidRPr="00C005E6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B850" w14:textId="77777777" w:rsidR="00CD7C8A" w:rsidRPr="00C005E6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F8A6A8" w14:textId="77777777" w:rsidR="00CD7C8A" w:rsidRPr="00C005E6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1E73D1" w14:textId="77777777" w:rsidR="00CD7C8A" w:rsidRPr="00C005E6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D7C8A" w:rsidRPr="00C005E6" w14:paraId="323CA3DC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04289A" w14:textId="72B811A2" w:rsidR="00CD7C8A" w:rsidRPr="00C005E6" w:rsidRDefault="002E18C4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6D51" w14:textId="1E2257DD" w:rsidR="00CD7C8A" w:rsidRPr="00C005E6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Pamięć operacyjna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A04D" w14:textId="77777777" w:rsidR="00CD7C8A" w:rsidRPr="00C005E6" w:rsidRDefault="00CD7C8A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AF1F" w14:textId="4A56277A" w:rsidR="00CD7C8A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0990" w14:textId="77777777" w:rsidR="00CD7C8A" w:rsidRPr="00C005E6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8FDC" w14:textId="77777777" w:rsidR="00CD7C8A" w:rsidRPr="00C005E6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33CDC1" w14:textId="77777777" w:rsidR="00CD7C8A" w:rsidRPr="00C005E6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692EFE" w14:textId="77777777" w:rsidR="00CD7C8A" w:rsidRPr="00C005E6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D7C8A" w:rsidRPr="00C005E6" w14:paraId="17F0FF8F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B6AA9C" w14:textId="61FD5C3D" w:rsidR="00CD7C8A" w:rsidRPr="00C005E6" w:rsidRDefault="00F2403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E009" w14:textId="68CA7913" w:rsidR="003D16E8" w:rsidRPr="00C005E6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Dysk</w:t>
            </w:r>
            <w:r w:rsidR="00C005E6"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tward</w:t>
            </w:r>
            <w:r w:rsidR="00C005E6"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y</w:t>
            </w:r>
            <w:r w:rsidR="003D16E8"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(typ dysku nr 1</w:t>
            </w:r>
            <w:r w:rsidR="00C005E6"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SSD</w:t>
            </w:r>
            <w:r w:rsidR="003D16E8"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B067" w14:textId="77777777" w:rsidR="00CD7C8A" w:rsidRPr="00C005E6" w:rsidRDefault="00CD7C8A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586D" w14:textId="6635478A" w:rsidR="00CD7C8A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34EC" w14:textId="77777777" w:rsidR="00CD7C8A" w:rsidRPr="00C005E6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E15" w14:textId="77777777" w:rsidR="00CD7C8A" w:rsidRPr="00C005E6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F2A822" w14:textId="77777777" w:rsidR="00CD7C8A" w:rsidRPr="00C005E6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28E54A" w14:textId="77777777" w:rsidR="00CD7C8A" w:rsidRPr="00C005E6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3D16E8" w:rsidRPr="00C005E6" w14:paraId="0248B0F2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68648E" w14:textId="2D2F96A2" w:rsidR="003D16E8" w:rsidRPr="00C005E6" w:rsidRDefault="003D16E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671C" w14:textId="2249D064" w:rsidR="003D16E8" w:rsidRPr="00C005E6" w:rsidRDefault="003D16E8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Dysk tward</w:t>
            </w:r>
            <w:r w:rsidR="00C005E6"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y</w:t>
            </w:r>
            <w:r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(typ dysku nr 2</w:t>
            </w:r>
            <w:r w:rsidR="00C005E6"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 HDD</w:t>
            </w:r>
            <w:r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EA0F8" w14:textId="77777777" w:rsidR="003D16E8" w:rsidRPr="00C005E6" w:rsidRDefault="003D16E8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376A" w14:textId="3EE46BBD" w:rsidR="003D16E8" w:rsidRPr="00C005E6" w:rsidRDefault="00C005E6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B7E0" w14:textId="77777777" w:rsidR="003D16E8" w:rsidRPr="00C005E6" w:rsidRDefault="003D16E8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C219" w14:textId="77777777" w:rsidR="003D16E8" w:rsidRPr="00C005E6" w:rsidRDefault="003D16E8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091BFD" w14:textId="77777777" w:rsidR="003D16E8" w:rsidRPr="00C005E6" w:rsidRDefault="003D16E8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8389C1" w14:textId="77777777" w:rsidR="003D16E8" w:rsidRPr="00C005E6" w:rsidRDefault="003D16E8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D7C8A" w:rsidRPr="00C005E6" w14:paraId="044E6667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3122AE" w14:textId="00595FA8" w:rsidR="00CD7C8A" w:rsidRPr="00C005E6" w:rsidRDefault="003D16E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2C9A" w14:textId="07891247" w:rsidR="00CD7C8A" w:rsidRPr="00C005E6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Karta graficzna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DD0D" w14:textId="77777777" w:rsidR="00CD7C8A" w:rsidRPr="00C005E6" w:rsidRDefault="00CD7C8A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7EBAE" w14:textId="25065945" w:rsidR="00CD7C8A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2F46" w14:textId="77777777" w:rsidR="00CD7C8A" w:rsidRPr="00C005E6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920E" w14:textId="77777777" w:rsidR="00CD7C8A" w:rsidRPr="00C005E6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BB0637" w14:textId="77777777" w:rsidR="00CD7C8A" w:rsidRPr="00C005E6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EA51BC" w14:textId="77777777" w:rsidR="00CD7C8A" w:rsidRPr="00C005E6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D7C8A" w:rsidRPr="00C005E6" w14:paraId="0F5D5365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A289D3" w14:textId="3BA78A6C" w:rsidR="00CD7C8A" w:rsidRPr="00C005E6" w:rsidRDefault="003D16E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1F85" w14:textId="617EE568" w:rsidR="00CD7C8A" w:rsidRPr="00C005E6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Obudowa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102C" w14:textId="77777777" w:rsidR="00CD7C8A" w:rsidRPr="00C005E6" w:rsidRDefault="00CD7C8A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668B" w14:textId="7F9B6143" w:rsidR="00CD7C8A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8DF4" w14:textId="77777777" w:rsidR="00CD7C8A" w:rsidRPr="00C005E6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B0F8" w14:textId="77777777" w:rsidR="00CD7C8A" w:rsidRPr="00C005E6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0EE027" w14:textId="77777777" w:rsidR="00CD7C8A" w:rsidRPr="00C005E6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BA0BA4" w14:textId="77777777" w:rsidR="00CD7C8A" w:rsidRPr="00C005E6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D7C8A" w:rsidRPr="00C005E6" w14:paraId="696CB9C1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6111C2" w14:textId="428A3C20" w:rsidR="00CD7C8A" w:rsidRPr="00C005E6" w:rsidRDefault="003D16E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229B" w14:textId="181E4D30" w:rsidR="00CD7C8A" w:rsidRPr="00C005E6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Zasilanie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7A0F" w14:textId="77777777" w:rsidR="00CD7C8A" w:rsidRPr="00C005E6" w:rsidRDefault="00CD7C8A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84EA" w14:textId="06EF4632" w:rsidR="00CD7C8A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DB67" w14:textId="77777777" w:rsidR="00CD7C8A" w:rsidRPr="00C005E6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C273" w14:textId="77777777" w:rsidR="00CD7C8A" w:rsidRPr="00C005E6" w:rsidRDefault="00CD7C8A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DEB348" w14:textId="77777777" w:rsidR="00CD7C8A" w:rsidRPr="00C005E6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90B496" w14:textId="77777777" w:rsidR="00CD7C8A" w:rsidRPr="00C005E6" w:rsidRDefault="00CD7C8A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2E18C4" w:rsidRPr="00C005E6" w14:paraId="68C2D3C8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0D1103" w14:textId="1ECC8010" w:rsidR="002E18C4" w:rsidRPr="00C005E6" w:rsidRDefault="003D16E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919C" w14:textId="7E1DF5F3" w:rsidR="002E18C4" w:rsidRPr="00C005E6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Oprogramowanie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C857" w14:textId="77777777" w:rsidR="002E18C4" w:rsidRPr="00C005E6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940F" w14:textId="2464B393" w:rsidR="002E18C4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F737" w14:textId="77777777" w:rsidR="002E18C4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C4CF" w14:textId="77777777" w:rsidR="002E18C4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E10C25" w14:textId="77777777" w:rsidR="002E18C4" w:rsidRPr="00C005E6" w:rsidRDefault="002E18C4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9BC433" w14:textId="77777777" w:rsidR="002E18C4" w:rsidRPr="00C005E6" w:rsidRDefault="002E18C4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2E18C4" w:rsidRPr="00C005E6" w14:paraId="562E38C0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EC5E67" w14:textId="5CA9BD2A" w:rsidR="002E18C4" w:rsidRPr="00C005E6" w:rsidRDefault="003D16E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8A9B" w14:textId="3355B8D2" w:rsidR="002E18C4" w:rsidRPr="00C005E6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Mysz i klawiatura 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3972" w14:textId="77777777" w:rsidR="002E18C4" w:rsidRPr="00C005E6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9BCA" w14:textId="4649C5D9" w:rsidR="002E18C4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51E5" w14:textId="77777777" w:rsidR="002E18C4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C343" w14:textId="77777777" w:rsidR="002E18C4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76D1F5" w14:textId="77777777" w:rsidR="002E18C4" w:rsidRPr="00C005E6" w:rsidRDefault="002E18C4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617E12" w14:textId="77777777" w:rsidR="002E18C4" w:rsidRPr="00C005E6" w:rsidRDefault="002E18C4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2E18C4" w:rsidRPr="00C005E6" w14:paraId="545CA1AB" w14:textId="77777777" w:rsidTr="00095B50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EDFB73" w14:textId="5E0C3E59" w:rsidR="002E18C4" w:rsidRPr="00C005E6" w:rsidRDefault="00F24038" w:rsidP="00575271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  <w:r w:rsidR="003D16E8"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3F86" w14:textId="1C1ED7FB" w:rsidR="002E18C4" w:rsidRPr="00C005E6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Monitor LCD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BBDD" w14:textId="77777777" w:rsidR="002E18C4" w:rsidRPr="00C005E6" w:rsidRDefault="002E18C4" w:rsidP="0057527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1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F25C" w14:textId="1737FF8F" w:rsidR="002E18C4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B4E7" w14:textId="77777777" w:rsidR="002E18C4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B099" w14:textId="77777777" w:rsidR="002E18C4" w:rsidRPr="00C005E6" w:rsidRDefault="002E18C4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7DBDA3" w14:textId="77777777" w:rsidR="002E18C4" w:rsidRPr="00C005E6" w:rsidRDefault="002E18C4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E1112D" w14:textId="77777777" w:rsidR="002E18C4" w:rsidRPr="00C005E6" w:rsidRDefault="002E18C4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128BF" w:rsidRPr="00C005E6" w14:paraId="2E413D31" w14:textId="77777777" w:rsidTr="00575271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6886B8" w14:textId="77777777" w:rsidR="00E128BF" w:rsidRPr="00C005E6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2204E75C" w14:textId="77777777" w:rsidR="00E128BF" w:rsidRPr="00C005E6" w:rsidRDefault="00E128BF" w:rsidP="0057527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312C75D6" w14:textId="77777777" w:rsidR="00E128BF" w:rsidRPr="00C005E6" w:rsidRDefault="00E128BF" w:rsidP="00575271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67AD" w14:textId="77777777" w:rsidR="00E128BF" w:rsidRPr="00C005E6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E31A45" w14:textId="77777777" w:rsidR="00E128BF" w:rsidRPr="00C005E6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73B705" w14:textId="77777777" w:rsidR="00E128BF" w:rsidRPr="00C005E6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128BF" w:rsidRPr="00C005E6" w14:paraId="3561E9FA" w14:textId="77777777" w:rsidTr="00575271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55CBE" w14:textId="77777777" w:rsidR="00E128BF" w:rsidRPr="00C005E6" w:rsidRDefault="00E128BF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6F5393A0" w14:textId="77777777" w:rsidR="00E128BF" w:rsidRPr="00C005E6" w:rsidRDefault="00E128BF" w:rsidP="00575271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005E6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6093" w14:textId="77777777" w:rsidR="00E128BF" w:rsidRPr="00C005E6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ACE68E" w14:textId="77777777" w:rsidR="00E128BF" w:rsidRPr="00C005E6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5B8DE" w14:textId="77777777" w:rsidR="00E128BF" w:rsidRPr="00C005E6" w:rsidRDefault="00E128BF" w:rsidP="00575271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12980FD0" w14:textId="47AC0203" w:rsidR="00676469" w:rsidRPr="00C005E6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0CB3E2A4" w14:textId="77777777" w:rsidR="00095B50" w:rsidRPr="00C005E6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0116162A" w14:textId="2B846E56" w:rsidR="00095B50" w:rsidRPr="00C005E6" w:rsidRDefault="00095B50" w:rsidP="00FC67FB">
      <w:pPr>
        <w:pStyle w:val="Tekstpodstawowy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 xml:space="preserve">Producent/model zaoferowanego sprzętu tj.: </w:t>
      </w:r>
    </w:p>
    <w:p w14:paraId="4682CB7E" w14:textId="00AFB6FD" w:rsidR="00095B50" w:rsidRPr="00C005E6" w:rsidRDefault="00F62F68" w:rsidP="00F62F6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 xml:space="preserve">1) </w:t>
      </w:r>
      <w:r w:rsidR="00473848" w:rsidRPr="00C005E6">
        <w:rPr>
          <w:rFonts w:ascii="Verdana" w:hAnsi="Verdana"/>
          <w:b w:val="0"/>
          <w:bCs/>
          <w:sz w:val="18"/>
          <w:szCs w:val="18"/>
        </w:rPr>
        <w:t>P</w:t>
      </w:r>
      <w:r w:rsidR="00095B50" w:rsidRPr="00C005E6">
        <w:rPr>
          <w:rFonts w:ascii="Verdana" w:hAnsi="Verdana"/>
          <w:b w:val="0"/>
          <w:bCs/>
          <w:sz w:val="18"/>
          <w:szCs w:val="18"/>
        </w:rPr>
        <w:t>rocesora:</w:t>
      </w:r>
    </w:p>
    <w:p w14:paraId="4F504E0F" w14:textId="7C3129C2" w:rsidR="00095B50" w:rsidRPr="00C005E6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Producent: ………</w:t>
      </w:r>
      <w:r w:rsidR="00F62F6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……………………………………….</w:t>
      </w:r>
    </w:p>
    <w:p w14:paraId="61E0A083" w14:textId="782D1581" w:rsidR="00095B50" w:rsidRPr="00C005E6" w:rsidRDefault="00095B50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Model: …………………</w:t>
      </w:r>
      <w:r w:rsidR="00F62F6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……………………………………..</w:t>
      </w:r>
    </w:p>
    <w:p w14:paraId="5D26F6AF" w14:textId="14926D54" w:rsidR="00F62F68" w:rsidRPr="00C005E6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2) Płyty głównej:</w:t>
      </w:r>
    </w:p>
    <w:p w14:paraId="19B9ED60" w14:textId="1D92CA04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……………………………………….</w:t>
      </w:r>
    </w:p>
    <w:p w14:paraId="0CD42B75" w14:textId="3142A26B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……………………………………..</w:t>
      </w:r>
    </w:p>
    <w:p w14:paraId="4A6F2783" w14:textId="1535561D" w:rsidR="002E18C4" w:rsidRPr="00C005E6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3) Pamię</w:t>
      </w:r>
      <w:r w:rsidR="00E8444C" w:rsidRPr="00C005E6">
        <w:rPr>
          <w:rFonts w:ascii="Verdana" w:hAnsi="Verdana"/>
          <w:b w:val="0"/>
          <w:bCs/>
          <w:sz w:val="18"/>
          <w:szCs w:val="18"/>
        </w:rPr>
        <w:t xml:space="preserve">ci </w:t>
      </w:r>
      <w:r w:rsidRPr="00C005E6">
        <w:rPr>
          <w:rFonts w:ascii="Verdana" w:hAnsi="Verdana"/>
          <w:b w:val="0"/>
          <w:bCs/>
          <w:sz w:val="18"/>
          <w:szCs w:val="18"/>
        </w:rPr>
        <w:t>operacyjn</w:t>
      </w:r>
      <w:r w:rsidR="00E8444C" w:rsidRPr="00C005E6">
        <w:rPr>
          <w:rFonts w:ascii="Verdana" w:hAnsi="Verdana"/>
          <w:b w:val="0"/>
          <w:bCs/>
          <w:sz w:val="18"/>
          <w:szCs w:val="18"/>
        </w:rPr>
        <w:t>ej</w:t>
      </w:r>
      <w:r w:rsidRPr="00C005E6">
        <w:rPr>
          <w:rFonts w:ascii="Verdana" w:hAnsi="Verdana"/>
          <w:b w:val="0"/>
          <w:bCs/>
          <w:sz w:val="18"/>
          <w:szCs w:val="18"/>
        </w:rPr>
        <w:t>:</w:t>
      </w:r>
    </w:p>
    <w:p w14:paraId="26045DBF" w14:textId="708901D1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</w:t>
      </w:r>
    </w:p>
    <w:p w14:paraId="108D2ADA" w14:textId="55C83779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……………………………………..</w:t>
      </w:r>
    </w:p>
    <w:p w14:paraId="70667787" w14:textId="4D6CB011" w:rsidR="002E18C4" w:rsidRPr="00C005E6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4) Dysk</w:t>
      </w:r>
      <w:r w:rsidR="00E8444C" w:rsidRPr="00C005E6">
        <w:rPr>
          <w:rFonts w:ascii="Verdana" w:hAnsi="Verdana"/>
          <w:b w:val="0"/>
          <w:bCs/>
          <w:sz w:val="18"/>
          <w:szCs w:val="18"/>
        </w:rPr>
        <w:t>ów</w:t>
      </w:r>
      <w:r w:rsidRPr="00C005E6">
        <w:rPr>
          <w:rFonts w:ascii="Verdana" w:hAnsi="Verdana"/>
          <w:b w:val="0"/>
          <w:bCs/>
          <w:sz w:val="18"/>
          <w:szCs w:val="18"/>
        </w:rPr>
        <w:t xml:space="preserve"> tward</w:t>
      </w:r>
      <w:r w:rsidR="00E8444C" w:rsidRPr="00C005E6">
        <w:rPr>
          <w:rFonts w:ascii="Verdana" w:hAnsi="Verdana"/>
          <w:b w:val="0"/>
          <w:bCs/>
          <w:sz w:val="18"/>
          <w:szCs w:val="18"/>
        </w:rPr>
        <w:t>ych</w:t>
      </w:r>
      <w:r w:rsidRPr="00C005E6">
        <w:rPr>
          <w:rFonts w:ascii="Verdana" w:hAnsi="Verdana"/>
          <w:b w:val="0"/>
          <w:bCs/>
          <w:sz w:val="18"/>
          <w:szCs w:val="18"/>
        </w:rPr>
        <w:t>:</w:t>
      </w:r>
    </w:p>
    <w:p w14:paraId="22CD3CF7" w14:textId="69EBE815" w:rsidR="00385524" w:rsidRPr="00C005E6" w:rsidRDefault="0038552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eastAsia="Calibri" w:hAnsi="Verdana"/>
          <w:b w:val="0"/>
          <w:color w:val="000000"/>
          <w:sz w:val="18"/>
          <w:szCs w:val="18"/>
          <w:lang w:eastAsia="en-US"/>
        </w:rPr>
        <w:t>Dysk twardy</w:t>
      </w:r>
      <w:r w:rsidRPr="00C005E6">
        <w:rPr>
          <w:rFonts w:ascii="Verdana" w:eastAsia="Calibri" w:hAnsi="Verdana"/>
          <w:b w:val="0"/>
          <w:bCs/>
          <w:color w:val="000000"/>
          <w:sz w:val="18"/>
          <w:szCs w:val="18"/>
          <w:lang w:eastAsia="en-US"/>
        </w:rPr>
        <w:t xml:space="preserve"> (typ dysku nr 1</w:t>
      </w:r>
      <w:r w:rsidR="00C005E6" w:rsidRPr="00C005E6">
        <w:rPr>
          <w:rFonts w:ascii="Verdana" w:eastAsia="Calibri" w:hAnsi="Verdana"/>
          <w:b w:val="0"/>
          <w:bCs/>
          <w:color w:val="000000"/>
          <w:sz w:val="18"/>
          <w:szCs w:val="18"/>
          <w:lang w:eastAsia="en-US"/>
        </w:rPr>
        <w:t xml:space="preserve"> SSD</w:t>
      </w:r>
      <w:r w:rsidRPr="00C005E6">
        <w:rPr>
          <w:rFonts w:ascii="Verdana" w:eastAsia="Calibri" w:hAnsi="Verdana"/>
          <w:b w:val="0"/>
          <w:bCs/>
          <w:color w:val="000000"/>
          <w:sz w:val="18"/>
          <w:szCs w:val="18"/>
          <w:lang w:eastAsia="en-US"/>
        </w:rPr>
        <w:t>)</w:t>
      </w:r>
    </w:p>
    <w:p w14:paraId="5AB01D70" w14:textId="1A15A688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……………………………………….</w:t>
      </w:r>
    </w:p>
    <w:p w14:paraId="316641C8" w14:textId="0E89E86E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……………………………………..</w:t>
      </w:r>
    </w:p>
    <w:p w14:paraId="4BA48C8B" w14:textId="748177BA" w:rsidR="00385524" w:rsidRPr="00C005E6" w:rsidRDefault="00385524" w:rsidP="0038552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eastAsia="Calibri" w:hAnsi="Verdana"/>
          <w:b w:val="0"/>
          <w:color w:val="000000"/>
          <w:sz w:val="18"/>
          <w:szCs w:val="18"/>
          <w:lang w:eastAsia="en-US"/>
        </w:rPr>
        <w:t>Dysk twardy</w:t>
      </w:r>
      <w:r w:rsidRPr="00C005E6">
        <w:rPr>
          <w:rFonts w:ascii="Verdana" w:eastAsia="Calibri" w:hAnsi="Verdana"/>
          <w:b w:val="0"/>
          <w:bCs/>
          <w:color w:val="000000"/>
          <w:sz w:val="18"/>
          <w:szCs w:val="18"/>
          <w:lang w:eastAsia="en-US"/>
        </w:rPr>
        <w:t xml:space="preserve"> (typ dysku nr 2</w:t>
      </w:r>
      <w:r w:rsidR="00C005E6" w:rsidRPr="00C005E6">
        <w:rPr>
          <w:rFonts w:ascii="Verdana" w:eastAsia="Calibri" w:hAnsi="Verdana"/>
          <w:b w:val="0"/>
          <w:bCs/>
          <w:color w:val="000000"/>
          <w:sz w:val="18"/>
          <w:szCs w:val="18"/>
          <w:lang w:eastAsia="en-US"/>
        </w:rPr>
        <w:t xml:space="preserve"> HDD</w:t>
      </w:r>
      <w:r w:rsidRPr="00C005E6">
        <w:rPr>
          <w:rFonts w:ascii="Verdana" w:eastAsia="Calibri" w:hAnsi="Verdana"/>
          <w:b w:val="0"/>
          <w:bCs/>
          <w:color w:val="000000"/>
          <w:sz w:val="18"/>
          <w:szCs w:val="18"/>
          <w:lang w:eastAsia="en-US"/>
        </w:rPr>
        <w:t>)</w:t>
      </w:r>
    </w:p>
    <w:p w14:paraId="02B08851" w14:textId="77777777" w:rsidR="00385524" w:rsidRPr="00C005E6" w:rsidRDefault="00385524" w:rsidP="0038552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</w:t>
      </w:r>
    </w:p>
    <w:p w14:paraId="267377BC" w14:textId="0B4F7D5B" w:rsidR="00385524" w:rsidRPr="00C005E6" w:rsidRDefault="0038552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…………………………………………………………………………………………………………………..</w:t>
      </w:r>
    </w:p>
    <w:p w14:paraId="19993E66" w14:textId="69EA5113" w:rsidR="002E18C4" w:rsidRPr="00C005E6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5) Kart</w:t>
      </w:r>
      <w:r w:rsidR="00E8444C" w:rsidRPr="00C005E6">
        <w:rPr>
          <w:rFonts w:ascii="Verdana" w:hAnsi="Verdana"/>
          <w:b w:val="0"/>
          <w:bCs/>
          <w:sz w:val="18"/>
          <w:szCs w:val="18"/>
        </w:rPr>
        <w:t>y</w:t>
      </w:r>
      <w:r w:rsidRPr="00C005E6">
        <w:rPr>
          <w:rFonts w:ascii="Verdana" w:hAnsi="Verdana"/>
          <w:b w:val="0"/>
          <w:bCs/>
          <w:sz w:val="18"/>
          <w:szCs w:val="18"/>
        </w:rPr>
        <w:t xml:space="preserve"> graficzn</w:t>
      </w:r>
      <w:r w:rsidR="00E8444C" w:rsidRPr="00C005E6">
        <w:rPr>
          <w:rFonts w:ascii="Verdana" w:hAnsi="Verdana"/>
          <w:b w:val="0"/>
          <w:bCs/>
          <w:sz w:val="18"/>
          <w:szCs w:val="18"/>
        </w:rPr>
        <w:t>ej</w:t>
      </w:r>
      <w:r w:rsidRPr="00C005E6">
        <w:rPr>
          <w:rFonts w:ascii="Verdana" w:hAnsi="Verdana"/>
          <w:b w:val="0"/>
          <w:bCs/>
          <w:sz w:val="18"/>
          <w:szCs w:val="18"/>
        </w:rPr>
        <w:t xml:space="preserve">: </w:t>
      </w:r>
    </w:p>
    <w:p w14:paraId="6BD0EAC2" w14:textId="05433E0B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……………………………………….</w:t>
      </w:r>
    </w:p>
    <w:p w14:paraId="48CB14C1" w14:textId="1AE2AE3E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</w:t>
      </w:r>
    </w:p>
    <w:p w14:paraId="0DB1748D" w14:textId="5E201EE1" w:rsidR="002E18C4" w:rsidRPr="00C005E6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6) Obudow</w:t>
      </w:r>
      <w:r w:rsidR="00E8444C" w:rsidRPr="00C005E6">
        <w:rPr>
          <w:rFonts w:ascii="Verdana" w:hAnsi="Verdana"/>
          <w:b w:val="0"/>
          <w:bCs/>
          <w:sz w:val="18"/>
          <w:szCs w:val="18"/>
        </w:rPr>
        <w:t>y</w:t>
      </w:r>
      <w:r w:rsidRPr="00C005E6">
        <w:rPr>
          <w:rFonts w:ascii="Verdana" w:hAnsi="Verdana"/>
          <w:b w:val="0"/>
          <w:bCs/>
          <w:sz w:val="18"/>
          <w:szCs w:val="18"/>
        </w:rPr>
        <w:t>:</w:t>
      </w:r>
    </w:p>
    <w:p w14:paraId="037013BE" w14:textId="4DE2EC36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……………………………………….</w:t>
      </w:r>
    </w:p>
    <w:p w14:paraId="7DB214EB" w14:textId="576A3FAD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</w:t>
      </w:r>
    </w:p>
    <w:p w14:paraId="3AC5385F" w14:textId="6486B3B6" w:rsidR="002E18C4" w:rsidRPr="00C005E6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7) Zasilani</w:t>
      </w:r>
      <w:r w:rsidR="00E8444C" w:rsidRPr="00C005E6">
        <w:rPr>
          <w:rFonts w:ascii="Verdana" w:hAnsi="Verdana"/>
          <w:b w:val="0"/>
          <w:bCs/>
          <w:sz w:val="18"/>
          <w:szCs w:val="18"/>
        </w:rPr>
        <w:t>a</w:t>
      </w:r>
      <w:r w:rsidRPr="00C005E6">
        <w:rPr>
          <w:rFonts w:ascii="Verdana" w:hAnsi="Verdana"/>
          <w:b w:val="0"/>
          <w:bCs/>
          <w:sz w:val="18"/>
          <w:szCs w:val="18"/>
        </w:rPr>
        <w:t>:</w:t>
      </w:r>
    </w:p>
    <w:p w14:paraId="1C58919D" w14:textId="5FCBEF46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</w:t>
      </w:r>
    </w:p>
    <w:p w14:paraId="0CD6FAB2" w14:textId="23338F00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…………………………………….</w:t>
      </w:r>
    </w:p>
    <w:p w14:paraId="1386D825" w14:textId="77777777" w:rsidR="00C005E6" w:rsidRDefault="00C005E6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33BA803F" w14:textId="77777777" w:rsidR="00C005E6" w:rsidRDefault="00C005E6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23A2EDBE" w14:textId="371ECD66" w:rsidR="002E18C4" w:rsidRPr="00C005E6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lastRenderedPageBreak/>
        <w:t>8) Mysz</w:t>
      </w:r>
      <w:r w:rsidR="00E8444C" w:rsidRPr="00C005E6">
        <w:rPr>
          <w:rFonts w:ascii="Verdana" w:hAnsi="Verdana"/>
          <w:b w:val="0"/>
          <w:bCs/>
          <w:sz w:val="18"/>
          <w:szCs w:val="18"/>
        </w:rPr>
        <w:t>y</w:t>
      </w:r>
      <w:r w:rsidRPr="00C005E6">
        <w:rPr>
          <w:rFonts w:ascii="Verdana" w:hAnsi="Verdana"/>
          <w:b w:val="0"/>
          <w:bCs/>
          <w:sz w:val="18"/>
          <w:szCs w:val="18"/>
        </w:rPr>
        <w:t xml:space="preserve"> i klawiatur</w:t>
      </w:r>
      <w:r w:rsidR="00E8444C" w:rsidRPr="00C005E6">
        <w:rPr>
          <w:rFonts w:ascii="Verdana" w:hAnsi="Verdana"/>
          <w:b w:val="0"/>
          <w:bCs/>
          <w:sz w:val="18"/>
          <w:szCs w:val="18"/>
        </w:rPr>
        <w:t>y</w:t>
      </w:r>
      <w:r w:rsidRPr="00C005E6">
        <w:rPr>
          <w:rFonts w:ascii="Verdana" w:hAnsi="Verdana"/>
          <w:b w:val="0"/>
          <w:bCs/>
          <w:sz w:val="18"/>
          <w:szCs w:val="18"/>
        </w:rPr>
        <w:t>:</w:t>
      </w:r>
    </w:p>
    <w:p w14:paraId="18FF9524" w14:textId="2891B011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Producent myszy: 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</w:t>
      </w:r>
      <w:r w:rsidR="00C005E6">
        <w:rPr>
          <w:rFonts w:ascii="Verdana" w:hAnsi="Verdana"/>
          <w:b w:val="0"/>
          <w:bCs/>
          <w:sz w:val="18"/>
          <w:szCs w:val="18"/>
        </w:rPr>
        <w:t>…….</w:t>
      </w:r>
    </w:p>
    <w:p w14:paraId="20094F10" w14:textId="6581CDB3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Model myszy: ……………………………………………………………………………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</w:t>
      </w:r>
      <w:r w:rsidR="00C005E6">
        <w:rPr>
          <w:rFonts w:ascii="Verdana" w:hAnsi="Verdana"/>
          <w:b w:val="0"/>
          <w:bCs/>
          <w:sz w:val="18"/>
          <w:szCs w:val="18"/>
        </w:rPr>
        <w:t>……</w:t>
      </w:r>
    </w:p>
    <w:p w14:paraId="2CCE7BBD" w14:textId="563D54A9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Producent k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lawiatury</w:t>
      </w:r>
      <w:r w:rsidRPr="00C005E6">
        <w:rPr>
          <w:rFonts w:ascii="Verdana" w:hAnsi="Verdana"/>
          <w:b w:val="0"/>
          <w:bCs/>
          <w:sz w:val="18"/>
          <w:szCs w:val="18"/>
        </w:rPr>
        <w:t>: 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</w:t>
      </w:r>
      <w:r w:rsidR="00C005E6">
        <w:rPr>
          <w:rFonts w:ascii="Verdana" w:hAnsi="Verdana"/>
          <w:b w:val="0"/>
          <w:bCs/>
          <w:sz w:val="18"/>
          <w:szCs w:val="18"/>
        </w:rPr>
        <w:t>….</w:t>
      </w:r>
    </w:p>
    <w:p w14:paraId="250D98FF" w14:textId="330F0844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Model klawiatury: 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</w:t>
      </w:r>
      <w:r w:rsidR="00C005E6">
        <w:rPr>
          <w:rFonts w:ascii="Verdana" w:hAnsi="Verdana"/>
          <w:b w:val="0"/>
          <w:bCs/>
          <w:sz w:val="18"/>
          <w:szCs w:val="18"/>
        </w:rPr>
        <w:t>…</w:t>
      </w:r>
    </w:p>
    <w:p w14:paraId="3BAA8D68" w14:textId="5541F027" w:rsidR="002E18C4" w:rsidRPr="00C005E6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9) Monitor</w:t>
      </w:r>
      <w:r w:rsidR="00E8444C" w:rsidRPr="00C005E6">
        <w:rPr>
          <w:rFonts w:ascii="Verdana" w:hAnsi="Verdana"/>
          <w:b w:val="0"/>
          <w:bCs/>
          <w:sz w:val="18"/>
          <w:szCs w:val="18"/>
        </w:rPr>
        <w:t>a</w:t>
      </w:r>
      <w:r w:rsidRPr="00C005E6">
        <w:rPr>
          <w:rFonts w:ascii="Verdana" w:hAnsi="Verdana"/>
          <w:b w:val="0"/>
          <w:bCs/>
          <w:sz w:val="18"/>
          <w:szCs w:val="18"/>
        </w:rPr>
        <w:t xml:space="preserve"> LCD</w:t>
      </w:r>
    </w:p>
    <w:p w14:paraId="01DC5477" w14:textId="62BCEE0B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…………………………………………….</w:t>
      </w:r>
      <w:r w:rsidR="00C005E6">
        <w:rPr>
          <w:rFonts w:ascii="Verdana" w:hAnsi="Verdana"/>
          <w:b w:val="0"/>
          <w:bCs/>
          <w:sz w:val="18"/>
          <w:szCs w:val="18"/>
        </w:rPr>
        <w:t>.</w:t>
      </w:r>
    </w:p>
    <w:p w14:paraId="7CA112FF" w14:textId="4347B358" w:rsidR="002E18C4" w:rsidRPr="00C005E6" w:rsidRDefault="002E18C4" w:rsidP="002E18C4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…………………………………………….</w:t>
      </w:r>
    </w:p>
    <w:p w14:paraId="56C94156" w14:textId="2F73C992" w:rsidR="002E18C4" w:rsidRPr="00C005E6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C005E6">
        <w:rPr>
          <w:rFonts w:ascii="Verdana" w:hAnsi="Verdana"/>
          <w:b w:val="0"/>
          <w:bCs/>
          <w:sz w:val="18"/>
          <w:szCs w:val="18"/>
        </w:rPr>
        <w:t>Nazwa zaoferowanego oprogramowania: ……………………………………………</w:t>
      </w:r>
      <w:r w:rsidR="00F24038" w:rsidRPr="00C005E6">
        <w:rPr>
          <w:rFonts w:ascii="Verdana" w:hAnsi="Verdana"/>
          <w:b w:val="0"/>
          <w:bCs/>
          <w:sz w:val="18"/>
          <w:szCs w:val="18"/>
        </w:rPr>
        <w:t>……………………</w:t>
      </w:r>
      <w:r w:rsidR="00C005E6">
        <w:rPr>
          <w:rFonts w:ascii="Verdana" w:hAnsi="Verdana"/>
          <w:b w:val="0"/>
          <w:bCs/>
          <w:sz w:val="18"/>
          <w:szCs w:val="18"/>
        </w:rPr>
        <w:t>..</w:t>
      </w:r>
    </w:p>
    <w:p w14:paraId="5583A807" w14:textId="77777777" w:rsidR="00095B50" w:rsidRPr="00C005E6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12F5CC0F" w14:textId="44F5AEA6" w:rsidR="008D2AB8" w:rsidRPr="00C005E6" w:rsidRDefault="003F722B" w:rsidP="00FC67FB">
      <w:pPr>
        <w:pStyle w:val="Tekstpodstawowy"/>
        <w:rPr>
          <w:rFonts w:ascii="Verdana" w:hAnsi="Verdana"/>
          <w:b w:val="0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Termin realizacji umowy:</w:t>
      </w:r>
      <w:r w:rsidR="00FE545C" w:rsidRPr="00C005E6">
        <w:rPr>
          <w:rFonts w:ascii="Verdana" w:hAnsi="Verdana"/>
          <w:sz w:val="18"/>
          <w:szCs w:val="18"/>
        </w:rPr>
        <w:t xml:space="preserve"> </w:t>
      </w:r>
      <w:r w:rsidR="006E4618" w:rsidRPr="00C005E6">
        <w:rPr>
          <w:rFonts w:ascii="Verdana" w:hAnsi="Verdana"/>
          <w:sz w:val="18"/>
          <w:szCs w:val="18"/>
        </w:rPr>
        <w:t>………….</w:t>
      </w:r>
      <w:r w:rsidR="00FC67FB" w:rsidRPr="00C005E6">
        <w:rPr>
          <w:rFonts w:ascii="Verdana" w:hAnsi="Verdana"/>
          <w:sz w:val="18"/>
          <w:szCs w:val="18"/>
        </w:rPr>
        <w:t xml:space="preserve"> dni od daty otrzymania zamówienia potwierdzonego przez</w:t>
      </w:r>
      <w:r w:rsidR="00FC67FB" w:rsidRPr="00C005E6">
        <w:rPr>
          <w:rFonts w:ascii="Verdana" w:hAnsi="Verdana"/>
          <w:color w:val="FF0000"/>
          <w:sz w:val="18"/>
          <w:szCs w:val="18"/>
        </w:rPr>
        <w:t xml:space="preserve"> </w:t>
      </w:r>
      <w:r w:rsidR="00FC67FB" w:rsidRPr="00C005E6">
        <w:rPr>
          <w:rFonts w:ascii="Verdana" w:hAnsi="Verdana"/>
          <w:sz w:val="18"/>
          <w:szCs w:val="18"/>
        </w:rPr>
        <w:t>M</w:t>
      </w:r>
      <w:r w:rsidR="000625D2" w:rsidRPr="00C005E6">
        <w:rPr>
          <w:rFonts w:ascii="Verdana" w:hAnsi="Verdana"/>
          <w:sz w:val="18"/>
          <w:szCs w:val="18"/>
        </w:rPr>
        <w:t>NiSW</w:t>
      </w:r>
      <w:r w:rsidR="006E4618" w:rsidRPr="00C005E6">
        <w:rPr>
          <w:rFonts w:ascii="Verdana" w:hAnsi="Verdana"/>
          <w:sz w:val="18"/>
          <w:szCs w:val="18"/>
        </w:rPr>
        <w:t xml:space="preserve"> </w:t>
      </w:r>
      <w:r w:rsidR="006E4618" w:rsidRPr="00C005E6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7AA226F9" w14:textId="044121D3" w:rsidR="008D2AB8" w:rsidRPr="00C005E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Okres udzielonej gwarancji wynosi:</w:t>
      </w:r>
      <w:r w:rsidRPr="00C005E6">
        <w:rPr>
          <w:rFonts w:ascii="Verdana" w:hAnsi="Verdana"/>
          <w:sz w:val="18"/>
          <w:szCs w:val="18"/>
        </w:rPr>
        <w:t xml:space="preserve"> </w:t>
      </w:r>
      <w:r w:rsidRPr="00C005E6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C005E6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C005E6">
        <w:rPr>
          <w:rFonts w:ascii="Verdana" w:hAnsi="Verdana"/>
          <w:b/>
          <w:bCs/>
          <w:sz w:val="18"/>
          <w:szCs w:val="18"/>
        </w:rPr>
        <w:t xml:space="preserve"> </w:t>
      </w:r>
      <w:r w:rsidR="00845783" w:rsidRPr="00C005E6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1A4253CB" w14:textId="6F7D9AB9" w:rsidR="00BC47C0" w:rsidRPr="00C005E6" w:rsidRDefault="00BC47C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C005E6">
        <w:rPr>
          <w:rFonts w:ascii="Verdana" w:hAnsi="Verdana"/>
          <w:b/>
          <w:bCs/>
          <w:sz w:val="18"/>
          <w:szCs w:val="18"/>
        </w:rPr>
        <w:t>*</w:t>
      </w:r>
      <w:r w:rsidRPr="00C005E6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3E3E24BE" w14:textId="77777777" w:rsidR="000625D2" w:rsidRPr="00C005E6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C005E6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4F6D0470" w:rsidR="000625D2" w:rsidRPr="00C005E6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C005E6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C005E6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845783" w:rsidRPr="00C005E6">
        <w:rPr>
          <w:rFonts w:ascii="Verdana" w:hAnsi="Verdana"/>
          <w:b/>
          <w:bCs/>
          <w:i/>
          <w:iCs/>
          <w:sz w:val="18"/>
          <w:szCs w:val="18"/>
        </w:rPr>
        <w:t>zestaw komputerow</w:t>
      </w:r>
      <w:r w:rsidR="002E18C4" w:rsidRPr="00C005E6">
        <w:rPr>
          <w:rFonts w:ascii="Verdana" w:hAnsi="Verdana"/>
          <w:b/>
          <w:bCs/>
          <w:i/>
          <w:iCs/>
          <w:sz w:val="18"/>
          <w:szCs w:val="18"/>
        </w:rPr>
        <w:t>y stacjonarny</w:t>
      </w:r>
      <w:r w:rsidRPr="00C005E6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C005E6">
        <w:rPr>
          <w:rFonts w:ascii="Verdana" w:hAnsi="Verdana"/>
          <w:i/>
          <w:iCs/>
          <w:sz w:val="18"/>
          <w:szCs w:val="18"/>
        </w:rPr>
        <w:t>wchodząc</w:t>
      </w:r>
      <w:r w:rsidR="002E18C4" w:rsidRPr="00C005E6">
        <w:rPr>
          <w:rFonts w:ascii="Verdana" w:hAnsi="Verdana"/>
          <w:i/>
          <w:iCs/>
          <w:sz w:val="18"/>
          <w:szCs w:val="18"/>
        </w:rPr>
        <w:t>y</w:t>
      </w:r>
      <w:r w:rsidRPr="00C005E6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C005E6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9BE2242" w14:textId="77777777" w:rsidR="008D2AB8" w:rsidRPr="00C005E6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C005E6">
        <w:rPr>
          <w:rFonts w:ascii="Verdana" w:hAnsi="Verdana"/>
          <w:sz w:val="18"/>
          <w:szCs w:val="18"/>
        </w:rPr>
        <w:t>6 marca 2018 r</w:t>
      </w:r>
      <w:r w:rsidRPr="00C005E6">
        <w:rPr>
          <w:rFonts w:ascii="Verdana" w:hAnsi="Verdana"/>
          <w:sz w:val="18"/>
          <w:szCs w:val="18"/>
        </w:rPr>
        <w:t>.</w:t>
      </w:r>
      <w:r w:rsidR="00A0022B" w:rsidRPr="00C005E6">
        <w:rPr>
          <w:rFonts w:ascii="Verdana" w:hAnsi="Verdana"/>
          <w:sz w:val="18"/>
          <w:szCs w:val="18"/>
        </w:rPr>
        <w:t xml:space="preserve"> Prawo przedsiębiorców, </w:t>
      </w:r>
      <w:r w:rsidRPr="00C005E6">
        <w:rPr>
          <w:rFonts w:ascii="Verdana" w:hAnsi="Verdana"/>
          <w:sz w:val="18"/>
          <w:szCs w:val="18"/>
        </w:rPr>
        <w:t>należymy do małych lub średnich przedsiębiorców:</w:t>
      </w:r>
      <w:r w:rsidRPr="00C005E6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C005E6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 xml:space="preserve">Termin płatności: </w:t>
      </w:r>
      <w:r w:rsidRPr="00C005E6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C005E6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77777777" w:rsidR="009312D6" w:rsidRPr="00C005E6" w:rsidRDefault="009312D6" w:rsidP="009312D6">
      <w:pPr>
        <w:rPr>
          <w:rFonts w:ascii="Verdana" w:hAnsi="Verdana"/>
          <w:bCs/>
          <w:sz w:val="18"/>
          <w:szCs w:val="18"/>
        </w:rPr>
      </w:pPr>
      <w:r w:rsidRPr="00C005E6">
        <w:rPr>
          <w:rFonts w:ascii="Verdana" w:hAnsi="Verdana"/>
          <w:b/>
          <w:sz w:val="18"/>
          <w:szCs w:val="18"/>
        </w:rPr>
        <w:t>ZOBOWIĄZUJEMY SIĘ</w:t>
      </w:r>
      <w:r w:rsidRPr="00C005E6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A862DFE" w14:textId="77777777" w:rsidR="00272EDA" w:rsidRPr="00C005E6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C005E6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C005E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C005E6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005E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C005E6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005E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C005E6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C005E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A9731E8" w14:textId="715E4ECD" w:rsidR="00272EDA" w:rsidRPr="00C005E6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C005E6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C005E6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845783" w:rsidRPr="00C005E6">
        <w:rPr>
          <w:rFonts w:ascii="Verdana" w:hAnsi="Verdana"/>
          <w:b/>
          <w:color w:val="000000"/>
          <w:sz w:val="18"/>
          <w:szCs w:val="18"/>
          <w:lang w:eastAsia="ar-SA"/>
        </w:rPr>
        <w:t>zestaw komputerow</w:t>
      </w:r>
      <w:r w:rsidR="002E18C4" w:rsidRPr="00C005E6">
        <w:rPr>
          <w:rFonts w:ascii="Verdana" w:hAnsi="Verdana"/>
          <w:b/>
          <w:color w:val="000000"/>
          <w:sz w:val="18"/>
          <w:szCs w:val="18"/>
          <w:lang w:eastAsia="ar-SA"/>
        </w:rPr>
        <w:t>y stacjonarny</w:t>
      </w:r>
      <w:r w:rsidRPr="00C005E6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C005E6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C005E6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45783" w:rsidRPr="00C005E6">
        <w:rPr>
          <w:rFonts w:ascii="Verdana" w:hAnsi="Verdana"/>
          <w:b/>
          <w:bCs/>
          <w:color w:val="000000"/>
          <w:sz w:val="18"/>
          <w:szCs w:val="18"/>
          <w:lang w:eastAsia="ar-SA"/>
        </w:rPr>
        <w:t>zestaw komputerow</w:t>
      </w:r>
      <w:r w:rsidR="002E18C4" w:rsidRPr="00C005E6">
        <w:rPr>
          <w:rFonts w:ascii="Verdana" w:hAnsi="Verdana"/>
          <w:b/>
          <w:bCs/>
          <w:color w:val="000000"/>
          <w:sz w:val="18"/>
          <w:szCs w:val="18"/>
          <w:lang w:eastAsia="ar-SA"/>
        </w:rPr>
        <w:t>y stacjonarny</w:t>
      </w:r>
      <w:r w:rsidRPr="00C005E6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C005E6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C005E6">
        <w:rPr>
          <w:rFonts w:ascii="Verdana" w:hAnsi="Verdana"/>
          <w:bCs/>
          <w:i/>
          <w:iCs/>
          <w:sz w:val="18"/>
          <w:szCs w:val="18"/>
        </w:rPr>
        <w:t>stawą</w:t>
      </w:r>
      <w:r w:rsidRPr="00C005E6">
        <w:rPr>
          <w:rFonts w:ascii="Verdana" w:hAnsi="Verdana"/>
          <w:i/>
          <w:iCs/>
          <w:sz w:val="18"/>
          <w:szCs w:val="18"/>
        </w:rPr>
        <w:t xml:space="preserve"> z dnia 11 marca 2004 r. o podatku od towarów </w:t>
      </w:r>
      <w:r w:rsidRPr="00C005E6">
        <w:rPr>
          <w:rFonts w:ascii="Verdana" w:hAnsi="Verdana"/>
          <w:i/>
          <w:iCs/>
          <w:sz w:val="18"/>
          <w:szCs w:val="18"/>
        </w:rPr>
        <w:lastRenderedPageBreak/>
        <w:t xml:space="preserve">i usług (Dz.U. z dnia 5 kwietnia 2004 r.) </w:t>
      </w:r>
      <w:r w:rsidRPr="00C005E6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75627BE7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C005E6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005E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C005E6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005E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C005E6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C005E6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C005E6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005E6">
              <w:rPr>
                <w:rFonts w:ascii="Verdana" w:hAnsi="Verdana"/>
                <w:sz w:val="18"/>
                <w:szCs w:val="18"/>
              </w:rPr>
              <w:t>Nazwa podwykonawcy</w:t>
            </w:r>
            <w:r w:rsidRPr="00C005E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C005E6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C005E6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C005E6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C005E6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C005E6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  <w:r w:rsidRPr="00C005E6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C005E6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005E6">
        <w:rPr>
          <w:rFonts w:ascii="Verdana" w:hAnsi="Verdana"/>
          <w:sz w:val="18"/>
          <w:szCs w:val="18"/>
        </w:rPr>
        <w:tab/>
      </w:r>
      <w:r w:rsidRPr="00C005E6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C005E6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C005E6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005E6">
        <w:rPr>
          <w:rFonts w:ascii="Verdana" w:hAnsi="Verdana"/>
          <w:sz w:val="18"/>
          <w:szCs w:val="18"/>
        </w:rPr>
        <w:tab/>
      </w:r>
      <w:r w:rsidRPr="00C005E6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C005E6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316DC45" w14:textId="77777777" w:rsidR="00272EDA" w:rsidRPr="00C005E6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C005E6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C005E6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C005E6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C005E6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C005E6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C005E6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005E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C005E6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C005E6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1E923ACE" w:rsidR="00272EDA" w:rsidRPr="00C005E6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C005E6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C005E6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307031" w14:textId="77777777" w:rsidR="00272EDA" w:rsidRPr="00C005E6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5DF278" w14:textId="77777777" w:rsidR="00272EDA" w:rsidRPr="00C005E6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5FC0038" w14:textId="77777777" w:rsidR="00FE545C" w:rsidRPr="00C005E6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C005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  <w:num w:numId="5" w16cid:durableId="2615760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31B37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D4612"/>
    <w:rsid w:val="002055B2"/>
    <w:rsid w:val="00207E98"/>
    <w:rsid w:val="00233041"/>
    <w:rsid w:val="002723B0"/>
    <w:rsid w:val="00272EDA"/>
    <w:rsid w:val="00293B27"/>
    <w:rsid w:val="002E18C4"/>
    <w:rsid w:val="00315A4A"/>
    <w:rsid w:val="0033739A"/>
    <w:rsid w:val="00385524"/>
    <w:rsid w:val="003D16E8"/>
    <w:rsid w:val="003F722B"/>
    <w:rsid w:val="00403FA1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E4618"/>
    <w:rsid w:val="006F29F8"/>
    <w:rsid w:val="00715893"/>
    <w:rsid w:val="007642C9"/>
    <w:rsid w:val="007748F0"/>
    <w:rsid w:val="00775439"/>
    <w:rsid w:val="007A4321"/>
    <w:rsid w:val="007F287D"/>
    <w:rsid w:val="008203AC"/>
    <w:rsid w:val="00833933"/>
    <w:rsid w:val="00845783"/>
    <w:rsid w:val="00853083"/>
    <w:rsid w:val="008B2F0C"/>
    <w:rsid w:val="008B4928"/>
    <w:rsid w:val="008D2AB8"/>
    <w:rsid w:val="008F1C66"/>
    <w:rsid w:val="009312D6"/>
    <w:rsid w:val="00970FE4"/>
    <w:rsid w:val="00A0022B"/>
    <w:rsid w:val="00A346FE"/>
    <w:rsid w:val="00A47B4D"/>
    <w:rsid w:val="00A83018"/>
    <w:rsid w:val="00AC62BE"/>
    <w:rsid w:val="00B711E0"/>
    <w:rsid w:val="00B774DC"/>
    <w:rsid w:val="00BA3275"/>
    <w:rsid w:val="00BC47C0"/>
    <w:rsid w:val="00C005E6"/>
    <w:rsid w:val="00C27ADB"/>
    <w:rsid w:val="00C63BC9"/>
    <w:rsid w:val="00C969A6"/>
    <w:rsid w:val="00CA7D36"/>
    <w:rsid w:val="00CD7C8A"/>
    <w:rsid w:val="00CF06BF"/>
    <w:rsid w:val="00D24208"/>
    <w:rsid w:val="00D60C38"/>
    <w:rsid w:val="00D66893"/>
    <w:rsid w:val="00D90ACB"/>
    <w:rsid w:val="00DA43CA"/>
    <w:rsid w:val="00DC1500"/>
    <w:rsid w:val="00E128BF"/>
    <w:rsid w:val="00E34BA8"/>
    <w:rsid w:val="00E44371"/>
    <w:rsid w:val="00E71ADB"/>
    <w:rsid w:val="00E8444C"/>
    <w:rsid w:val="00E949B0"/>
    <w:rsid w:val="00EC0BEA"/>
    <w:rsid w:val="00F00591"/>
    <w:rsid w:val="00F209BB"/>
    <w:rsid w:val="00F24038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975</Words>
  <Characters>7769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2025-03-04T12:37:00Z</cp:lastPrinted>
  <dcterms:created xsi:type="dcterms:W3CDTF">2025-04-28T12:04:00Z</dcterms:created>
  <dcterms:modified xsi:type="dcterms:W3CDTF">2025-04-28T12:09:00Z</dcterms:modified>
</cp:coreProperties>
</file>