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E5603" w14:textId="566DB664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962D1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6A68D1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E7FFA62" w14:textId="77777777" w:rsidR="005D05C3" w:rsidRPr="0012157F" w:rsidRDefault="00CC47E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47E5">
        <w:rPr>
          <w:rFonts w:ascii="Arial" w:hAnsi="Arial" w:cs="Arial"/>
        </w:rPr>
        <w:t>Szpital Specjalistyczny im. Stefana Żeromskiego SPZOZ w Krakowie</w:t>
      </w:r>
    </w:p>
    <w:p w14:paraId="4EB55692" w14:textId="77777777" w:rsidR="005D05C3" w:rsidRPr="0012157F" w:rsidRDefault="00CC47E5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C47E5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CC47E5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DC6F822" w14:textId="77777777" w:rsidR="005D05C3" w:rsidRDefault="00CC47E5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C47E5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CC47E5">
        <w:rPr>
          <w:rFonts w:ascii="Arial" w:hAnsi="Arial" w:cs="Arial"/>
        </w:rPr>
        <w:t>Kraków</w:t>
      </w:r>
    </w:p>
    <w:p w14:paraId="7529E2B3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EAEFA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9F7BE0A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24296ADC" w14:textId="77777777" w:rsidTr="001B7D97">
        <w:tc>
          <w:tcPr>
            <w:tcW w:w="2800" w:type="dxa"/>
            <w:shd w:val="clear" w:color="auto" w:fill="auto"/>
          </w:tcPr>
          <w:p w14:paraId="60427B9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8B662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D9F4E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941D00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44225109" w14:textId="77777777" w:rsidTr="001B7D97">
        <w:tc>
          <w:tcPr>
            <w:tcW w:w="2800" w:type="dxa"/>
            <w:shd w:val="clear" w:color="auto" w:fill="auto"/>
          </w:tcPr>
          <w:p w14:paraId="63F535F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2324F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EA77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C85B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38BAFC4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47E5" w:rsidRPr="0012157F" w14:paraId="36290CB4" w14:textId="77777777" w:rsidTr="00F05330">
        <w:tc>
          <w:tcPr>
            <w:tcW w:w="9104" w:type="dxa"/>
            <w:shd w:val="clear" w:color="auto" w:fill="D9D9D9"/>
          </w:tcPr>
          <w:p w14:paraId="50E2F447" w14:textId="77777777" w:rsidR="00CC47E5" w:rsidRPr="0012157F" w:rsidRDefault="00CC47E5" w:rsidP="00F053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C22E39" w14:textId="77777777" w:rsidR="00CC47E5" w:rsidRPr="00094F76" w:rsidRDefault="00CC47E5" w:rsidP="00F0533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C47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C47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47E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D73FFCD" w14:textId="77777777" w:rsidR="00CC47E5" w:rsidRPr="004B5FB1" w:rsidRDefault="00CC47E5" w:rsidP="00F0533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FD915D4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2747F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88768C8" w14:textId="77777777" w:rsidTr="001B7D97">
        <w:tc>
          <w:tcPr>
            <w:tcW w:w="2269" w:type="dxa"/>
            <w:shd w:val="clear" w:color="auto" w:fill="auto"/>
          </w:tcPr>
          <w:p w14:paraId="4BFFF843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E40B04" w14:textId="77777777" w:rsidR="00ED79A4" w:rsidRPr="00A2540E" w:rsidRDefault="00CC47E5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47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Kompleksowa obsługa serwisowa tomografu komputerowego SOMATOM </w:t>
            </w:r>
            <w:proofErr w:type="spellStart"/>
            <w:r w:rsidRPr="00CC47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go.Top</w:t>
            </w:r>
            <w:proofErr w:type="spellEnd"/>
            <w:r w:rsidRPr="00CC47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wymianą komponentów specjalnych (lampa RTG, detektor).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47E5" w:rsidRPr="00A2540E" w14:paraId="67124550" w14:textId="77777777" w:rsidTr="00F05330">
        <w:tc>
          <w:tcPr>
            <w:tcW w:w="2269" w:type="dxa"/>
            <w:shd w:val="clear" w:color="auto" w:fill="auto"/>
          </w:tcPr>
          <w:p w14:paraId="4DCB6958" w14:textId="77777777" w:rsidR="00CC47E5" w:rsidRPr="00A2540E" w:rsidRDefault="00CC47E5" w:rsidP="00F053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9520A6" w14:textId="77777777" w:rsidR="00CC47E5" w:rsidRPr="00A2540E" w:rsidRDefault="00CC47E5" w:rsidP="00F053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47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SZP-271-22/25</w:t>
            </w:r>
          </w:p>
        </w:tc>
      </w:tr>
    </w:tbl>
    <w:p w14:paraId="42F9F311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9EEA753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C47E5" w:rsidRPr="00CC47E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A0DD194" w14:textId="77777777" w:rsidR="000D085D" w:rsidRDefault="000D085D" w:rsidP="000D085D">
      <w:pPr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74BD34D1" w14:textId="277EF7E1" w:rsidR="004B5FB1" w:rsidRPr="000D085D" w:rsidRDefault="000D085D" w:rsidP="000D085D">
      <w:pPr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19A021E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="00961913"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961913"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F4144A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5F39B2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D94E564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30F149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A5740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E12F1D0" w14:textId="77777777" w:rsidTr="001B7D97">
        <w:tc>
          <w:tcPr>
            <w:tcW w:w="2660" w:type="dxa"/>
            <w:shd w:val="clear" w:color="auto" w:fill="auto"/>
          </w:tcPr>
          <w:p w14:paraId="2A6224B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273BF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34A1D7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C317B8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5D2D1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E975133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C47E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7D3874F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A149E" w14:textId="77777777" w:rsidR="005C0122" w:rsidRDefault="005C0122" w:rsidP="0038231F">
      <w:pPr>
        <w:spacing w:after="0" w:line="240" w:lineRule="auto"/>
      </w:pPr>
      <w:r>
        <w:separator/>
      </w:r>
    </w:p>
  </w:endnote>
  <w:endnote w:type="continuationSeparator" w:id="0">
    <w:p w14:paraId="56B5860D" w14:textId="77777777" w:rsidR="005C0122" w:rsidRDefault="005C01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A6BE" w14:textId="77777777" w:rsidR="00CC47E5" w:rsidRDefault="00CC47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E0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8C9A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A586" w14:textId="77777777" w:rsidR="00CC47E5" w:rsidRDefault="00CC47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ADE3C" w14:textId="77777777" w:rsidR="005C0122" w:rsidRDefault="005C0122" w:rsidP="0038231F">
      <w:pPr>
        <w:spacing w:after="0" w:line="240" w:lineRule="auto"/>
      </w:pPr>
      <w:r>
        <w:separator/>
      </w:r>
    </w:p>
  </w:footnote>
  <w:footnote w:type="continuationSeparator" w:id="0">
    <w:p w14:paraId="0E7BF159" w14:textId="77777777" w:rsidR="005C0122" w:rsidRDefault="005C01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C03A0" w14:textId="77777777" w:rsidR="00CC47E5" w:rsidRDefault="00CC47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FEE2A" w14:textId="77777777" w:rsidR="00CC47E5" w:rsidRDefault="00CC4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3E9E" w14:textId="77777777" w:rsidR="00CC47E5" w:rsidRDefault="00CC4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943139">
    <w:abstractNumId w:val="12"/>
  </w:num>
  <w:num w:numId="2" w16cid:durableId="1719015239">
    <w:abstractNumId w:val="0"/>
  </w:num>
  <w:num w:numId="3" w16cid:durableId="1079326976">
    <w:abstractNumId w:val="11"/>
  </w:num>
  <w:num w:numId="4" w16cid:durableId="1756826873">
    <w:abstractNumId w:val="16"/>
  </w:num>
  <w:num w:numId="5" w16cid:durableId="1466192565">
    <w:abstractNumId w:val="13"/>
  </w:num>
  <w:num w:numId="6" w16cid:durableId="1053231142">
    <w:abstractNumId w:val="10"/>
  </w:num>
  <w:num w:numId="7" w16cid:durableId="1002782860">
    <w:abstractNumId w:val="1"/>
  </w:num>
  <w:num w:numId="8" w16cid:durableId="33771337">
    <w:abstractNumId w:val="6"/>
  </w:num>
  <w:num w:numId="9" w16cid:durableId="1889030462">
    <w:abstractNumId w:val="4"/>
  </w:num>
  <w:num w:numId="10" w16cid:durableId="2043941258">
    <w:abstractNumId w:val="7"/>
  </w:num>
  <w:num w:numId="11" w16cid:durableId="70351118">
    <w:abstractNumId w:val="5"/>
  </w:num>
  <w:num w:numId="12" w16cid:durableId="1896504327">
    <w:abstractNumId w:val="9"/>
  </w:num>
  <w:num w:numId="13" w16cid:durableId="1044524919">
    <w:abstractNumId w:val="3"/>
  </w:num>
  <w:num w:numId="14" w16cid:durableId="462164553">
    <w:abstractNumId w:val="2"/>
  </w:num>
  <w:num w:numId="15" w16cid:durableId="804931312">
    <w:abstractNumId w:val="15"/>
  </w:num>
  <w:num w:numId="16" w16cid:durableId="713041327">
    <w:abstractNumId w:val="8"/>
  </w:num>
  <w:num w:numId="17" w16cid:durableId="1421486776">
    <w:abstractNumId w:val="14"/>
  </w:num>
  <w:num w:numId="18" w16cid:durableId="19537823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12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962D1"/>
    <w:rsid w:val="000B1025"/>
    <w:rsid w:val="000B3481"/>
    <w:rsid w:val="000B54D1"/>
    <w:rsid w:val="000C021E"/>
    <w:rsid w:val="000C18AF"/>
    <w:rsid w:val="000D085D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0122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47E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D7426"/>
  <w15:docId w15:val="{C90D4BF5-47CA-4C56-B051-BA581394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2025-04-28T10:54:00Z</dcterms:created>
  <dcterms:modified xsi:type="dcterms:W3CDTF">2025-04-28T10:54:00Z</dcterms:modified>
</cp:coreProperties>
</file>