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9937E" w14:textId="68D9BE86" w:rsidR="00ED20C7" w:rsidRPr="00ED20C7" w:rsidRDefault="00ED20C7" w:rsidP="00B8448F">
      <w:pPr>
        <w:keepNext/>
        <w:spacing w:after="24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6460E7">
        <w:rPr>
          <w:rFonts w:ascii="Arial" w:hAnsi="Arial" w:cs="Arial"/>
          <w:bCs/>
          <w:sz w:val="24"/>
        </w:rPr>
        <w:t>9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14:paraId="5E0B1AD4" w14:textId="77777777" w:rsidTr="00C2302C">
        <w:tc>
          <w:tcPr>
            <w:tcW w:w="2800" w:type="dxa"/>
            <w:shd w:val="clear" w:color="auto" w:fill="auto"/>
          </w:tcPr>
          <w:p w14:paraId="07CC3F3D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14:paraId="41A2C14E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BDEA561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77B3E20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14:paraId="0918FAFD" w14:textId="77777777" w:rsidTr="00C2302C">
        <w:tc>
          <w:tcPr>
            <w:tcW w:w="2800" w:type="dxa"/>
            <w:shd w:val="clear" w:color="auto" w:fill="auto"/>
          </w:tcPr>
          <w:p w14:paraId="6B11229C" w14:textId="7777777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14:paraId="0B69B495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1417FFC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8D7C7CD" w14:textId="77777777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1E616499" w14:textId="77777777" w:rsidR="00EA489C" w:rsidRPr="00C2302C" w:rsidRDefault="00EA489C" w:rsidP="00813709">
      <w:pPr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14:paraId="21D2885A" w14:textId="77777777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5D0D43" w14:textId="190BE592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24C5A356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549A42AC" w14:textId="77777777" w:rsidTr="00ED20C7">
        <w:tc>
          <w:tcPr>
            <w:tcW w:w="2269" w:type="dxa"/>
            <w:shd w:val="clear" w:color="auto" w:fill="auto"/>
          </w:tcPr>
          <w:p w14:paraId="4D17EE63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2A212522" w14:textId="4D2A0B9D" w:rsidR="00ED20C7" w:rsidRPr="00CA5E56" w:rsidRDefault="00E415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1575">
              <w:rPr>
                <w:rFonts w:ascii="Arial" w:hAnsi="Arial" w:cs="Arial"/>
                <w:bCs/>
                <w:sz w:val="24"/>
                <w:szCs w:val="24"/>
              </w:rPr>
              <w:t xml:space="preserve">Kompleksowa obsługa serwisowa tomografu komputerowego SOMATOM </w:t>
            </w:r>
            <w:proofErr w:type="spellStart"/>
            <w:r w:rsidRPr="00E41575">
              <w:rPr>
                <w:rFonts w:ascii="Arial" w:hAnsi="Arial" w:cs="Arial"/>
                <w:bCs/>
                <w:sz w:val="24"/>
                <w:szCs w:val="24"/>
              </w:rPr>
              <w:t>go.Top</w:t>
            </w:r>
            <w:proofErr w:type="spellEnd"/>
            <w:r w:rsidRPr="00E41575">
              <w:rPr>
                <w:rFonts w:ascii="Arial" w:hAnsi="Arial" w:cs="Arial"/>
                <w:bCs/>
                <w:sz w:val="24"/>
                <w:szCs w:val="24"/>
              </w:rPr>
              <w:t xml:space="preserve"> wraz z wymianą komponentów specjalnych (lampa RTG, detektor)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41575" w:rsidRPr="00CA5E56" w14:paraId="10B27B8F" w14:textId="77777777" w:rsidTr="00997FD6">
        <w:tc>
          <w:tcPr>
            <w:tcW w:w="2269" w:type="dxa"/>
            <w:shd w:val="clear" w:color="auto" w:fill="auto"/>
          </w:tcPr>
          <w:p w14:paraId="3CFC989A" w14:textId="77777777" w:rsidR="00E41575" w:rsidRPr="00CA5E56" w:rsidRDefault="00E41575" w:rsidP="00997FD6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417716CD" w14:textId="77777777" w:rsidR="00E41575" w:rsidRPr="00CA5E56" w:rsidRDefault="00E41575" w:rsidP="00997F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41575">
              <w:rPr>
                <w:rFonts w:ascii="Arial" w:hAnsi="Arial" w:cs="Arial"/>
                <w:bCs/>
                <w:sz w:val="24"/>
                <w:szCs w:val="24"/>
              </w:rPr>
              <w:t>SZP-271-22/25</w:t>
            </w:r>
          </w:p>
        </w:tc>
      </w:tr>
    </w:tbl>
    <w:p w14:paraId="2A3AE28F" w14:textId="7872C656" w:rsidR="00425DD9" w:rsidRDefault="00E41575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E41575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13289846" w14:textId="77777777" w:rsidTr="00A55523">
        <w:tc>
          <w:tcPr>
            <w:tcW w:w="2553" w:type="dxa"/>
            <w:shd w:val="clear" w:color="auto" w:fill="auto"/>
            <w:vAlign w:val="center"/>
          </w:tcPr>
          <w:p w14:paraId="301257F9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AC5C4FF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202346CD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045FE9FD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6EA03545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744A7040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176660D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D9CEBEB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181386D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4028B23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273FAB05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66C139E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DD6B65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511F2C7C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33FA5FF3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5090AC11" w14:textId="662FC933" w:rsidR="005C5B73" w:rsidRDefault="00813709" w:rsidP="00B8448F">
      <w:pPr>
        <w:spacing w:before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18876FDA" w14:textId="77777777" w:rsidTr="00320B74">
        <w:tc>
          <w:tcPr>
            <w:tcW w:w="3261" w:type="dxa"/>
            <w:shd w:val="clear" w:color="auto" w:fill="auto"/>
          </w:tcPr>
          <w:p w14:paraId="5925EC6E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EEC1327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1A774D1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703951DC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2066041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9A776DB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41575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1EDAABD4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74FE8" w14:textId="77777777" w:rsidR="00F37EFC" w:rsidRDefault="00F37EFC">
      <w:r>
        <w:separator/>
      </w:r>
    </w:p>
  </w:endnote>
  <w:endnote w:type="continuationSeparator" w:id="0">
    <w:p w14:paraId="21062423" w14:textId="77777777" w:rsidR="00F37EFC" w:rsidRDefault="00F37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21362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4E49DB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63CE7" w14:textId="4F221A69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432B5D62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5B6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4660FA" w14:textId="77777777" w:rsidR="00EF0FC8" w:rsidRDefault="00EF0FC8">
    <w:pPr>
      <w:pStyle w:val="Stopka"/>
      <w:tabs>
        <w:tab w:val="clear" w:pos="4536"/>
      </w:tabs>
      <w:jc w:val="center"/>
    </w:pPr>
  </w:p>
  <w:p w14:paraId="64033DEB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395FF" w14:textId="77777777" w:rsidR="00F37EFC" w:rsidRDefault="00F37EFC">
      <w:r>
        <w:separator/>
      </w:r>
    </w:p>
  </w:footnote>
  <w:footnote w:type="continuationSeparator" w:id="0">
    <w:p w14:paraId="07FB9D5F" w14:textId="77777777" w:rsidR="00F37EFC" w:rsidRDefault="00F37EFC">
      <w:r>
        <w:continuationSeparator/>
      </w:r>
    </w:p>
  </w:footnote>
  <w:footnote w:id="1">
    <w:p w14:paraId="174FAAF1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1BF27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E41575">
      <w:rPr>
        <w:rFonts w:ascii="Arial" w:hAnsi="Arial" w:cs="Arial"/>
      </w:rPr>
      <w:t>SZP-271-22/25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550AC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EFC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460E7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8448F"/>
    <w:rsid w:val="00BB4056"/>
    <w:rsid w:val="00BC247D"/>
    <w:rsid w:val="00C2302C"/>
    <w:rsid w:val="00C359FD"/>
    <w:rsid w:val="00CE4FE2"/>
    <w:rsid w:val="00D12C83"/>
    <w:rsid w:val="00D25B2A"/>
    <w:rsid w:val="00DA01DA"/>
    <w:rsid w:val="00DB79D2"/>
    <w:rsid w:val="00E41575"/>
    <w:rsid w:val="00E626D8"/>
    <w:rsid w:val="00E878EB"/>
    <w:rsid w:val="00EA489C"/>
    <w:rsid w:val="00ED20C7"/>
    <w:rsid w:val="00EF0FC8"/>
    <w:rsid w:val="00EF2E90"/>
    <w:rsid w:val="00F07F54"/>
    <w:rsid w:val="00F27764"/>
    <w:rsid w:val="00F37EFC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A947F"/>
  <w15:chartTrackingRefBased/>
  <w15:docId w15:val="{F7F2EBCE-1B9A-4566-B179-18BED3E0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120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2000-12-14T19:24:00Z</cp:lastPrinted>
  <dcterms:created xsi:type="dcterms:W3CDTF">2025-04-28T11:37:00Z</dcterms:created>
  <dcterms:modified xsi:type="dcterms:W3CDTF">2025-04-28T11:37:00Z</dcterms:modified>
</cp:coreProperties>
</file>