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DFF64" w14:textId="0B04BD2F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A553D5">
        <w:rPr>
          <w:rFonts w:ascii="Arial" w:hAnsi="Arial" w:cs="Arial"/>
          <w:bCs/>
          <w:i w:val="0"/>
          <w:szCs w:val="24"/>
        </w:rPr>
        <w:t>7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201B7C2B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977331E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CF0FA43" w14:textId="77777777" w:rsidR="006676AE" w:rsidRPr="0012157F" w:rsidRDefault="001D7471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D7471">
        <w:rPr>
          <w:rFonts w:ascii="Arial" w:hAnsi="Arial" w:cs="Arial"/>
        </w:rPr>
        <w:t>Szpital Specjalistyczny im. Stefana Żeromskiego SPZOZ w Krakowie</w:t>
      </w:r>
    </w:p>
    <w:p w14:paraId="53BDB98D" w14:textId="77777777" w:rsidR="006676AE" w:rsidRPr="0012157F" w:rsidRDefault="001D7471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D7471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1D7471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30842E90" w14:textId="77777777" w:rsidR="00F90CD1" w:rsidRDefault="001D7471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1D7471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1D7471">
        <w:rPr>
          <w:rFonts w:ascii="Arial" w:hAnsi="Arial" w:cs="Arial"/>
        </w:rPr>
        <w:t>Kraków</w:t>
      </w:r>
    </w:p>
    <w:p w14:paraId="59FB2A12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389D3A0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5A694C12" w14:textId="77777777" w:rsidTr="00252642">
        <w:tc>
          <w:tcPr>
            <w:tcW w:w="2800" w:type="dxa"/>
            <w:shd w:val="clear" w:color="auto" w:fill="auto"/>
          </w:tcPr>
          <w:p w14:paraId="298867DC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1052861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DEAF9B0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6A79B6DE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06411D45" w14:textId="77777777" w:rsidTr="00252642">
        <w:tc>
          <w:tcPr>
            <w:tcW w:w="2800" w:type="dxa"/>
            <w:shd w:val="clear" w:color="auto" w:fill="auto"/>
          </w:tcPr>
          <w:p w14:paraId="14983E2F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F965D47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6853C38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3063F880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B0CA095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D7471" w:rsidRPr="0012157F" w14:paraId="752AF240" w14:textId="77777777" w:rsidTr="00A357BA">
        <w:tc>
          <w:tcPr>
            <w:tcW w:w="9104" w:type="dxa"/>
            <w:shd w:val="clear" w:color="auto" w:fill="D9D9D9"/>
          </w:tcPr>
          <w:p w14:paraId="7E7936A9" w14:textId="77777777" w:rsidR="001D7471" w:rsidRPr="006F0A84" w:rsidRDefault="001D7471" w:rsidP="00A357B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0B32FCFD" w14:textId="77777777" w:rsidR="001D7471" w:rsidRDefault="001D7471" w:rsidP="00A357B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1D747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D747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D7471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E2038AC" w14:textId="77777777" w:rsidR="001D7471" w:rsidRPr="00534752" w:rsidRDefault="001D7471" w:rsidP="00A357BA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0B9C844E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6394B476" w14:textId="77777777" w:rsidTr="00252642">
        <w:tc>
          <w:tcPr>
            <w:tcW w:w="2269" w:type="dxa"/>
            <w:shd w:val="clear" w:color="auto" w:fill="auto"/>
          </w:tcPr>
          <w:p w14:paraId="0E8C4BFA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4B6CAB" w14:textId="77777777" w:rsidR="00FB403C" w:rsidRPr="00A2540E" w:rsidRDefault="001D7471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D74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Kompleksowa obsługa serwisowa tomografu komputerowego SOMATOM </w:t>
            </w:r>
            <w:proofErr w:type="spellStart"/>
            <w:r w:rsidRPr="001D74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go.Top</w:t>
            </w:r>
            <w:proofErr w:type="spellEnd"/>
            <w:r w:rsidRPr="001D74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wraz z wymianą komponentów specjalnych (lampa RTG, detektor).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D7471" w:rsidRPr="00A2540E" w14:paraId="3608B55A" w14:textId="77777777" w:rsidTr="00A357BA">
        <w:tc>
          <w:tcPr>
            <w:tcW w:w="2269" w:type="dxa"/>
            <w:shd w:val="clear" w:color="auto" w:fill="auto"/>
          </w:tcPr>
          <w:p w14:paraId="5ADBF2A0" w14:textId="77777777" w:rsidR="001D7471" w:rsidRPr="00A2540E" w:rsidRDefault="001D7471" w:rsidP="00A357B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F7C336" w14:textId="77777777" w:rsidR="001D7471" w:rsidRPr="00A2540E" w:rsidRDefault="001D7471" w:rsidP="00A357B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D74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SZP-271-22/25</w:t>
            </w:r>
          </w:p>
        </w:tc>
      </w:tr>
    </w:tbl>
    <w:p w14:paraId="07220328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EDFD79E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D7471" w:rsidRPr="001D7471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D10821F" w14:textId="77777777" w:rsidTr="00650D6C">
        <w:tc>
          <w:tcPr>
            <w:tcW w:w="9104" w:type="dxa"/>
            <w:shd w:val="clear" w:color="auto" w:fill="D9D9D9"/>
          </w:tcPr>
          <w:p w14:paraId="2C5FAA2E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D5CD02E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CAB445C" w14:textId="77777777" w:rsidR="001D7471" w:rsidRPr="00992BD8" w:rsidRDefault="001D7471" w:rsidP="001D7471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316A5A7C" w14:textId="77777777" w:rsidR="002426FF" w:rsidRPr="00922A11" w:rsidRDefault="001D7471" w:rsidP="001D7471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581E1173" w14:textId="77777777" w:rsidR="001D7471" w:rsidRPr="00922A11" w:rsidRDefault="001D7471" w:rsidP="001D747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49050C8" w14:textId="77777777" w:rsidR="001D7471" w:rsidRPr="0012157F" w:rsidRDefault="001D7471" w:rsidP="001D747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7F77C0A0" w14:textId="77777777" w:rsidR="001D7471" w:rsidRPr="0012157F" w:rsidRDefault="001D7471" w:rsidP="001D7471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025AE44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309B2F29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D45E261" w14:textId="77777777" w:rsidTr="00CD4DD1">
        <w:tc>
          <w:tcPr>
            <w:tcW w:w="9104" w:type="dxa"/>
            <w:shd w:val="clear" w:color="auto" w:fill="D9D9D9"/>
          </w:tcPr>
          <w:p w14:paraId="4C6D042C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D0A6746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0D621F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8BF93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A276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D7471" w:rsidRPr="0012157F" w14:paraId="7827EE33" w14:textId="77777777" w:rsidTr="00A357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2A7B9" w14:textId="77777777" w:rsidR="001D7471" w:rsidRPr="0012157F" w:rsidRDefault="001D7471" w:rsidP="00A357B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747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9429E" w14:textId="77777777" w:rsidR="001D7471" w:rsidRPr="0012157F" w:rsidRDefault="001D7471" w:rsidP="00A357BA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747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88D7C25" w14:textId="77777777" w:rsidR="001D7471" w:rsidRPr="001D7471" w:rsidRDefault="001D7471" w:rsidP="00A357B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747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56E05BA0" w14:textId="5F3896B0" w:rsidR="001D7471" w:rsidRPr="000D2DAD" w:rsidRDefault="005C696B" w:rsidP="00A357BA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C696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 udzielenie zamówienia mogą ubiegać się wykonawcy, którzy </w:t>
            </w:r>
            <w:r w:rsidRPr="005C696B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wykonali min.1 usługę kompleksowej obsługi serwisowej tomografu komputerowego Siemens, o wartości nie mniejszej niż 240 000,00 zł brutto rocznie każda.</w:t>
            </w:r>
          </w:p>
        </w:tc>
      </w:tr>
    </w:tbl>
    <w:p w14:paraId="2EEA1C01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C91A0D6" w14:textId="77777777" w:rsidTr="00CD4DD1">
        <w:tc>
          <w:tcPr>
            <w:tcW w:w="9104" w:type="dxa"/>
            <w:shd w:val="clear" w:color="auto" w:fill="D9D9D9"/>
          </w:tcPr>
          <w:p w14:paraId="66412768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9D42CB4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C9F5968" w14:textId="77777777" w:rsidTr="00847232">
        <w:tc>
          <w:tcPr>
            <w:tcW w:w="9104" w:type="dxa"/>
            <w:shd w:val="clear" w:color="auto" w:fill="D9D9D9"/>
          </w:tcPr>
          <w:p w14:paraId="4BC3ABB7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835C105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3ADFA4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AA2761E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59A00B8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01A3F93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A05D51A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CCD1318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26278F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6C6FE95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B218114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F61CC22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75E11588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5A428" w14:textId="77777777" w:rsidR="00F546FE" w:rsidRDefault="00F546FE" w:rsidP="0038231F">
      <w:pPr>
        <w:spacing w:after="0" w:line="240" w:lineRule="auto"/>
      </w:pPr>
      <w:r>
        <w:separator/>
      </w:r>
    </w:p>
  </w:endnote>
  <w:endnote w:type="continuationSeparator" w:id="0">
    <w:p w14:paraId="5B082A5A" w14:textId="77777777" w:rsidR="00F546FE" w:rsidRDefault="00F546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63903" w14:textId="77777777" w:rsidR="001D7471" w:rsidRDefault="001D74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DE4B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74C4B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F8129" w14:textId="77777777" w:rsidR="001D7471" w:rsidRDefault="001D74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ED277" w14:textId="77777777" w:rsidR="00F546FE" w:rsidRDefault="00F546FE" w:rsidP="0038231F">
      <w:pPr>
        <w:spacing w:after="0" w:line="240" w:lineRule="auto"/>
      </w:pPr>
      <w:r>
        <w:separator/>
      </w:r>
    </w:p>
  </w:footnote>
  <w:footnote w:type="continuationSeparator" w:id="0">
    <w:p w14:paraId="43E35373" w14:textId="77777777" w:rsidR="00F546FE" w:rsidRDefault="00F546FE" w:rsidP="0038231F">
      <w:pPr>
        <w:spacing w:after="0" w:line="240" w:lineRule="auto"/>
      </w:pPr>
      <w:r>
        <w:continuationSeparator/>
      </w:r>
    </w:p>
  </w:footnote>
  <w:footnote w:id="1">
    <w:p w14:paraId="09BA244B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50EFA62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AA850B9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62DC237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F63DD" w14:textId="77777777" w:rsidR="001D7471" w:rsidRDefault="001D74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42391" w14:textId="77777777" w:rsidR="001D7471" w:rsidRDefault="001D74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C7E5" w14:textId="77777777" w:rsidR="001D7471" w:rsidRDefault="001D74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4333489">
    <w:abstractNumId w:val="11"/>
  </w:num>
  <w:num w:numId="2" w16cid:durableId="846099968">
    <w:abstractNumId w:val="0"/>
  </w:num>
  <w:num w:numId="3" w16cid:durableId="514685224">
    <w:abstractNumId w:val="10"/>
  </w:num>
  <w:num w:numId="4" w16cid:durableId="1174566012">
    <w:abstractNumId w:val="13"/>
  </w:num>
  <w:num w:numId="5" w16cid:durableId="363412012">
    <w:abstractNumId w:val="12"/>
  </w:num>
  <w:num w:numId="6" w16cid:durableId="1615556582">
    <w:abstractNumId w:val="9"/>
  </w:num>
  <w:num w:numId="7" w16cid:durableId="677537640">
    <w:abstractNumId w:val="1"/>
  </w:num>
  <w:num w:numId="8" w16cid:durableId="1216117315">
    <w:abstractNumId w:val="6"/>
  </w:num>
  <w:num w:numId="9" w16cid:durableId="723217277">
    <w:abstractNumId w:val="4"/>
  </w:num>
  <w:num w:numId="10" w16cid:durableId="1761028905">
    <w:abstractNumId w:val="7"/>
  </w:num>
  <w:num w:numId="11" w16cid:durableId="33435193">
    <w:abstractNumId w:val="5"/>
  </w:num>
  <w:num w:numId="12" w16cid:durableId="1798570197">
    <w:abstractNumId w:val="8"/>
  </w:num>
  <w:num w:numId="13" w16cid:durableId="299461172">
    <w:abstractNumId w:val="3"/>
  </w:num>
  <w:num w:numId="14" w16cid:durableId="6963893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46FE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2DAD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7471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C696B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553D5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546FE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591F2F"/>
  <w15:docId w15:val="{7C3946EF-B2FD-4040-B7B8-3DD9FE851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571</Words>
  <Characters>3431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2025-04-30T09:16:00Z</dcterms:created>
  <dcterms:modified xsi:type="dcterms:W3CDTF">2025-04-30T09:16:00Z</dcterms:modified>
</cp:coreProperties>
</file>