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5A1C1" w14:textId="4D5FE1EC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072B2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52DBA37" w14:textId="77777777" w:rsidTr="00467CA2">
        <w:tc>
          <w:tcPr>
            <w:tcW w:w="2800" w:type="dxa"/>
            <w:shd w:val="clear" w:color="auto" w:fill="auto"/>
          </w:tcPr>
          <w:p w14:paraId="058B423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A779D9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E61F8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550857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7C4E911" w14:textId="77777777" w:rsidTr="00467CA2">
        <w:tc>
          <w:tcPr>
            <w:tcW w:w="2800" w:type="dxa"/>
            <w:shd w:val="clear" w:color="auto" w:fill="auto"/>
          </w:tcPr>
          <w:p w14:paraId="664D83D4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C7508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69363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50C5E6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2DE2DA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43865B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64AF72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8AB71C6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2A3CEF8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65F13" w:rsidRPr="00365F13">
        <w:rPr>
          <w:rFonts w:ascii="Arial" w:hAnsi="Arial" w:cs="Arial"/>
          <w:sz w:val="24"/>
          <w:szCs w:val="24"/>
        </w:rPr>
        <w:t>(</w:t>
      </w:r>
      <w:proofErr w:type="spellStart"/>
      <w:r w:rsidR="00365F13" w:rsidRPr="00365F13">
        <w:rPr>
          <w:rFonts w:ascii="Arial" w:hAnsi="Arial" w:cs="Arial"/>
          <w:sz w:val="24"/>
          <w:szCs w:val="24"/>
        </w:rPr>
        <w:t>t.j</w:t>
      </w:r>
      <w:proofErr w:type="spellEnd"/>
      <w:r w:rsidR="00365F13" w:rsidRPr="00365F13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917DEC3" w14:textId="77777777" w:rsidTr="00467CA2">
        <w:tc>
          <w:tcPr>
            <w:tcW w:w="2269" w:type="dxa"/>
            <w:shd w:val="clear" w:color="auto" w:fill="auto"/>
          </w:tcPr>
          <w:p w14:paraId="6147A24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28B797" w14:textId="3E9A6797" w:rsidR="00D520D3" w:rsidRPr="00A2540E" w:rsidRDefault="00365F1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5F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Kompleksowa obsługa serwisowa tomografu komputerowego SOMATOM </w:t>
            </w:r>
            <w:proofErr w:type="spellStart"/>
            <w:r w:rsidRPr="00365F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go.Top</w:t>
            </w:r>
            <w:proofErr w:type="spellEnd"/>
            <w:r w:rsidRPr="00365F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wraz z wymianą komponentów specjalnych (lampa RTG, detektor)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65F13" w:rsidRPr="00A2540E" w14:paraId="54163A07" w14:textId="77777777" w:rsidTr="004A1107">
        <w:tc>
          <w:tcPr>
            <w:tcW w:w="2269" w:type="dxa"/>
            <w:shd w:val="clear" w:color="auto" w:fill="auto"/>
          </w:tcPr>
          <w:p w14:paraId="23C9E6E9" w14:textId="77777777" w:rsidR="00365F13" w:rsidRPr="00A2540E" w:rsidRDefault="00365F13" w:rsidP="004A11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AC4D17" w14:textId="77777777" w:rsidR="00365F13" w:rsidRPr="00A2540E" w:rsidRDefault="00365F13" w:rsidP="004A11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5F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SZP-271-22/25</w:t>
            </w:r>
          </w:p>
        </w:tc>
      </w:tr>
    </w:tbl>
    <w:p w14:paraId="73BD141A" w14:textId="77777777" w:rsidR="00DC652A" w:rsidRPr="00053927" w:rsidRDefault="00365F1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7B9296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576F75D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FFC908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741CB3C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21E931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9FEA2F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8BEB8F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7CBCB42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0041546F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550D54D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913E6E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B8E24C7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725BF9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E348AED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0C29C5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4F45AD8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D4DF4E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749334C" w14:textId="77777777" w:rsidTr="00467CA2">
        <w:tc>
          <w:tcPr>
            <w:tcW w:w="2660" w:type="dxa"/>
            <w:shd w:val="clear" w:color="auto" w:fill="auto"/>
          </w:tcPr>
          <w:p w14:paraId="02B7F82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B72A7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BE5B3BD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62D183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07364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B8EC2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65F1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E419FE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89008" w14:textId="77777777" w:rsidR="006E4F19" w:rsidRDefault="006E4F19" w:rsidP="00025386">
      <w:pPr>
        <w:spacing w:after="0" w:line="240" w:lineRule="auto"/>
      </w:pPr>
      <w:r>
        <w:separator/>
      </w:r>
    </w:p>
  </w:endnote>
  <w:endnote w:type="continuationSeparator" w:id="0">
    <w:p w14:paraId="4E50533D" w14:textId="77777777" w:rsidR="006E4F19" w:rsidRDefault="006E4F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781AB" w14:textId="77777777" w:rsidR="00365F13" w:rsidRDefault="00365F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DCF09" w14:textId="77777777" w:rsidR="00025386" w:rsidRDefault="007072B2" w:rsidP="00025386">
    <w:pPr>
      <w:pStyle w:val="Stopka"/>
      <w:tabs>
        <w:tab w:val="clear" w:pos="4536"/>
      </w:tabs>
      <w:jc w:val="center"/>
    </w:pPr>
    <w:r>
      <w:rPr>
        <w:noProof/>
      </w:rPr>
      <w:pict w14:anchorId="2FF9C75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0C68A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17CD7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0EC2E" w14:textId="77777777" w:rsidR="00365F13" w:rsidRDefault="00365F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65D87" w14:textId="77777777" w:rsidR="006E4F19" w:rsidRDefault="006E4F19" w:rsidP="00025386">
      <w:pPr>
        <w:spacing w:after="0" w:line="240" w:lineRule="auto"/>
      </w:pPr>
      <w:r>
        <w:separator/>
      </w:r>
    </w:p>
  </w:footnote>
  <w:footnote w:type="continuationSeparator" w:id="0">
    <w:p w14:paraId="505FAB41" w14:textId="77777777" w:rsidR="006E4F19" w:rsidRDefault="006E4F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AEEB2" w14:textId="77777777" w:rsidR="00365F13" w:rsidRDefault="00365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DB1B0" w14:textId="77777777" w:rsidR="00365F13" w:rsidRDefault="00365F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7D80A" w14:textId="77777777" w:rsidR="00365F13" w:rsidRDefault="00365F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804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F1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5F13"/>
    <w:rsid w:val="004374F2"/>
    <w:rsid w:val="00460705"/>
    <w:rsid w:val="00467CA2"/>
    <w:rsid w:val="00485239"/>
    <w:rsid w:val="004E27D7"/>
    <w:rsid w:val="0055145C"/>
    <w:rsid w:val="005624D8"/>
    <w:rsid w:val="00620476"/>
    <w:rsid w:val="006540C3"/>
    <w:rsid w:val="00657A47"/>
    <w:rsid w:val="006E4F19"/>
    <w:rsid w:val="007072B2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4C94B"/>
  <w15:chartTrackingRefBased/>
  <w15:docId w15:val="{E5248CF8-5A6A-4E30-9DB9-669FC090E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2025-04-28T10:51:00Z</dcterms:created>
  <dcterms:modified xsi:type="dcterms:W3CDTF">2025-04-28T10:51:00Z</dcterms:modified>
</cp:coreProperties>
</file>