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FCFCC" w14:textId="4AAB6BAD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F6764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3C37883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CF3044B" w14:textId="77777777" w:rsidR="006676AE" w:rsidRPr="0012157F" w:rsidRDefault="00307624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07624">
        <w:rPr>
          <w:rFonts w:ascii="Arial" w:hAnsi="Arial" w:cs="Arial"/>
        </w:rPr>
        <w:t>Szpital Specjalistyczny im. Stefana Żeromskiego SPZOZ w Krakowie</w:t>
      </w:r>
    </w:p>
    <w:p w14:paraId="21F88EC2" w14:textId="77777777" w:rsidR="006676AE" w:rsidRPr="0012157F" w:rsidRDefault="00307624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07624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307624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57897653" w14:textId="77777777" w:rsidR="00F90CD1" w:rsidRDefault="0030762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07624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307624">
        <w:rPr>
          <w:rFonts w:ascii="Arial" w:hAnsi="Arial" w:cs="Arial"/>
        </w:rPr>
        <w:t>Kraków</w:t>
      </w:r>
    </w:p>
    <w:p w14:paraId="4F8D43CA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96E7CF6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1EBCEEBE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649371B6" w14:textId="77777777" w:rsidTr="0018769E">
        <w:tc>
          <w:tcPr>
            <w:tcW w:w="2800" w:type="dxa"/>
            <w:shd w:val="clear" w:color="auto" w:fill="auto"/>
          </w:tcPr>
          <w:p w14:paraId="511FAEC9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78144F6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53F7971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F22C95B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675BAB24" w14:textId="77777777" w:rsidTr="0018769E">
        <w:tc>
          <w:tcPr>
            <w:tcW w:w="2800" w:type="dxa"/>
            <w:shd w:val="clear" w:color="auto" w:fill="auto"/>
          </w:tcPr>
          <w:p w14:paraId="077E422A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1BD0014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AB8C94C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E0F2DC5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2C17658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07624" w:rsidRPr="0012157F" w14:paraId="1887D68D" w14:textId="77777777" w:rsidTr="00DF6A0D">
        <w:tc>
          <w:tcPr>
            <w:tcW w:w="9104" w:type="dxa"/>
            <w:shd w:val="clear" w:color="auto" w:fill="D9D9D9"/>
          </w:tcPr>
          <w:p w14:paraId="12E5E7E3" w14:textId="77777777" w:rsidR="00307624" w:rsidRPr="0012157F" w:rsidRDefault="00307624" w:rsidP="00DF6A0D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8FDA1BF" w14:textId="77777777" w:rsidR="00307624" w:rsidRPr="0012157F" w:rsidRDefault="00307624" w:rsidP="00DF6A0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0762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0762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07624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5532CB4A" w14:textId="77777777" w:rsidR="00307624" w:rsidRPr="00612283" w:rsidRDefault="00307624" w:rsidP="00DF6A0D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8ADCAD9" w14:textId="77777777" w:rsidR="00307624" w:rsidRPr="00612283" w:rsidRDefault="00307624" w:rsidP="00DF6A0D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E4BAF10" w14:textId="77777777" w:rsidR="00307624" w:rsidRPr="0012157F" w:rsidRDefault="00307624" w:rsidP="00DF6A0D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E3E9B9E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76043939" w14:textId="77777777" w:rsidTr="0018769E">
        <w:tc>
          <w:tcPr>
            <w:tcW w:w="2269" w:type="dxa"/>
            <w:shd w:val="clear" w:color="auto" w:fill="auto"/>
          </w:tcPr>
          <w:p w14:paraId="32E4BF4F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C8C1B69" w14:textId="77777777" w:rsidR="002578E4" w:rsidRPr="00A2540E" w:rsidRDefault="0030762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0762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Kompleksowa obsługa serwisowa tomografu komputerowego SOMATOM </w:t>
            </w:r>
            <w:proofErr w:type="spellStart"/>
            <w:r w:rsidRPr="0030762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go.Top</w:t>
            </w:r>
            <w:proofErr w:type="spellEnd"/>
            <w:r w:rsidRPr="0030762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wraz z wymianą komponentów specjalnych (lampa RTG, detektor).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07624" w:rsidRPr="00A2540E" w14:paraId="18CADDDA" w14:textId="77777777" w:rsidTr="00DF6A0D">
        <w:tc>
          <w:tcPr>
            <w:tcW w:w="2269" w:type="dxa"/>
            <w:shd w:val="clear" w:color="auto" w:fill="auto"/>
          </w:tcPr>
          <w:p w14:paraId="1B1434BF" w14:textId="77777777" w:rsidR="00307624" w:rsidRPr="00A2540E" w:rsidRDefault="00307624" w:rsidP="00DF6A0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13852BC" w14:textId="77777777" w:rsidR="00307624" w:rsidRPr="00A2540E" w:rsidRDefault="00307624" w:rsidP="00DF6A0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0762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SZP-271-22/25</w:t>
            </w:r>
          </w:p>
        </w:tc>
      </w:tr>
    </w:tbl>
    <w:p w14:paraId="39ADA8DF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6344116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07624" w:rsidRPr="00307624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1918E535" w14:textId="77777777" w:rsidTr="00650D6C">
        <w:tc>
          <w:tcPr>
            <w:tcW w:w="9104" w:type="dxa"/>
            <w:shd w:val="clear" w:color="auto" w:fill="D9D9D9"/>
          </w:tcPr>
          <w:p w14:paraId="2DB1CD2C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B1DDC05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38EADBD" w14:textId="77777777" w:rsidR="00307624" w:rsidRPr="00992BD8" w:rsidRDefault="00307624" w:rsidP="00307624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3AC2AAA" w14:textId="77777777" w:rsidR="002426FF" w:rsidRPr="00A44833" w:rsidRDefault="00307624" w:rsidP="0030762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3EED911A" w14:textId="77777777" w:rsidR="00307624" w:rsidRPr="00A44833" w:rsidRDefault="00307624" w:rsidP="00307624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3AE46804" w14:textId="77777777" w:rsidR="00307624" w:rsidRPr="0012157F" w:rsidRDefault="00307624" w:rsidP="00307624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67772590" w14:textId="77777777" w:rsidR="00307624" w:rsidRPr="0012157F" w:rsidRDefault="00307624" w:rsidP="00307624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60E8E36C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61698577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8322144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632EAEC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0A6B2293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B1A15C7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32E50539" w14:textId="77777777" w:rsidTr="00CD4DD1">
        <w:tc>
          <w:tcPr>
            <w:tcW w:w="9104" w:type="dxa"/>
            <w:shd w:val="clear" w:color="auto" w:fill="D9D9D9"/>
          </w:tcPr>
          <w:p w14:paraId="42C24BDC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7062E6E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C33E41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FF9D1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FA82F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07624" w:rsidRPr="0012157F" w14:paraId="2D534AAE" w14:textId="77777777" w:rsidTr="00DF6A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16DF2" w14:textId="77777777" w:rsidR="00307624" w:rsidRPr="0012157F" w:rsidRDefault="00307624" w:rsidP="00DF6A0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762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38380" w14:textId="77777777" w:rsidR="00307624" w:rsidRPr="0012157F" w:rsidRDefault="00307624" w:rsidP="00DF6A0D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0762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BF8B43F" w14:textId="77777777" w:rsidR="00307624" w:rsidRPr="00307624" w:rsidRDefault="00307624" w:rsidP="00DF6A0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7624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7F279A31" w14:textId="5FAC0B28" w:rsidR="00307624" w:rsidRPr="00A61B91" w:rsidRDefault="00976F23" w:rsidP="00DF6A0D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76F23">
              <w:rPr>
                <w:rFonts w:ascii="Arial" w:hAnsi="Arial" w:cs="Arial"/>
                <w:b/>
                <w:bCs/>
                <w:sz w:val="24"/>
                <w:szCs w:val="24"/>
              </w:rPr>
              <w:t>O udzielenie zamówienia mogą ubiegać się wykonawcy, którzy wykonali min.1 usługę kompleksowej obsługi serwisowej tomografu komputerowego Siemens, o wartości nie mniejszej niż 240 000,00 zł brutto rocznie każda.</w:t>
            </w:r>
          </w:p>
        </w:tc>
      </w:tr>
    </w:tbl>
    <w:p w14:paraId="6F64B8DE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06151DAE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3204797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38677294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73A36204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5DF433E1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C772576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1E52133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E37426C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8FBF91C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359089C7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49F47470" w14:textId="77777777" w:rsidTr="00CD4DD1">
        <w:tc>
          <w:tcPr>
            <w:tcW w:w="9104" w:type="dxa"/>
            <w:shd w:val="clear" w:color="auto" w:fill="D9D9D9"/>
          </w:tcPr>
          <w:p w14:paraId="050272A2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14:paraId="4223C062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1CA82CD7" w14:textId="77777777" w:rsidTr="00847232">
        <w:tc>
          <w:tcPr>
            <w:tcW w:w="9104" w:type="dxa"/>
            <w:shd w:val="clear" w:color="auto" w:fill="D9D9D9"/>
          </w:tcPr>
          <w:p w14:paraId="70984551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ACCE3AF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1479787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28CDFB2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16E9EB6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BCB66F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538CF39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F726801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30CC99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C9E7222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58D58BF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A925B6C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BCA1561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67B94" w14:textId="77777777" w:rsidR="00903219" w:rsidRDefault="00903219" w:rsidP="0038231F">
      <w:pPr>
        <w:spacing w:after="0" w:line="240" w:lineRule="auto"/>
      </w:pPr>
      <w:r>
        <w:separator/>
      </w:r>
    </w:p>
  </w:endnote>
  <w:endnote w:type="continuationSeparator" w:id="0">
    <w:p w14:paraId="7E28F441" w14:textId="77777777" w:rsidR="00903219" w:rsidRDefault="0090321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8307" w14:textId="77777777" w:rsidR="00307624" w:rsidRDefault="003076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33C4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F8D710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0F28A" w14:textId="77777777" w:rsidR="00307624" w:rsidRDefault="003076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71433" w14:textId="77777777" w:rsidR="00903219" w:rsidRDefault="00903219" w:rsidP="0038231F">
      <w:pPr>
        <w:spacing w:after="0" w:line="240" w:lineRule="auto"/>
      </w:pPr>
      <w:r>
        <w:separator/>
      </w:r>
    </w:p>
  </w:footnote>
  <w:footnote w:type="continuationSeparator" w:id="0">
    <w:p w14:paraId="57AC49CC" w14:textId="77777777" w:rsidR="00903219" w:rsidRDefault="00903219" w:rsidP="0038231F">
      <w:pPr>
        <w:spacing w:after="0" w:line="240" w:lineRule="auto"/>
      </w:pPr>
      <w:r>
        <w:continuationSeparator/>
      </w:r>
    </w:p>
  </w:footnote>
  <w:footnote w:id="1">
    <w:p w14:paraId="0FD25E76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47E9A8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FBEA3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6551565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EA305" w14:textId="77777777" w:rsidR="00307624" w:rsidRDefault="003076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63ABB" w14:textId="77777777" w:rsidR="00307624" w:rsidRDefault="003076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78410" w14:textId="77777777" w:rsidR="00307624" w:rsidRDefault="003076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8554696">
    <w:abstractNumId w:val="11"/>
  </w:num>
  <w:num w:numId="2" w16cid:durableId="958413345">
    <w:abstractNumId w:val="0"/>
  </w:num>
  <w:num w:numId="3" w16cid:durableId="1441216532">
    <w:abstractNumId w:val="10"/>
  </w:num>
  <w:num w:numId="4" w16cid:durableId="271744558">
    <w:abstractNumId w:val="13"/>
  </w:num>
  <w:num w:numId="5" w16cid:durableId="2075395916">
    <w:abstractNumId w:val="12"/>
  </w:num>
  <w:num w:numId="6" w16cid:durableId="751632420">
    <w:abstractNumId w:val="9"/>
  </w:num>
  <w:num w:numId="7" w16cid:durableId="241303960">
    <w:abstractNumId w:val="1"/>
  </w:num>
  <w:num w:numId="8" w16cid:durableId="1527256471">
    <w:abstractNumId w:val="6"/>
  </w:num>
  <w:num w:numId="9" w16cid:durableId="1685742147">
    <w:abstractNumId w:val="4"/>
  </w:num>
  <w:num w:numId="10" w16cid:durableId="1758011800">
    <w:abstractNumId w:val="7"/>
  </w:num>
  <w:num w:numId="11" w16cid:durableId="60446490">
    <w:abstractNumId w:val="5"/>
  </w:num>
  <w:num w:numId="12" w16cid:durableId="1256522215">
    <w:abstractNumId w:val="8"/>
  </w:num>
  <w:num w:numId="13" w16cid:durableId="810291407">
    <w:abstractNumId w:val="3"/>
  </w:num>
  <w:num w:numId="14" w16cid:durableId="20396186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3219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7624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03219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76F23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1B91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  <w:rsid w:val="00FF6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85309B"/>
  <w15:docId w15:val="{1C1A55A7-919F-4E14-A07B-EE77EC705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808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2016-07-26T10:32:00Z</cp:lastPrinted>
  <dcterms:created xsi:type="dcterms:W3CDTF">2025-04-28T10:53:00Z</dcterms:created>
  <dcterms:modified xsi:type="dcterms:W3CDTF">2025-04-30T09:17:00Z</dcterms:modified>
</cp:coreProperties>
</file>