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CRZP/76/2025/AZP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0A2D4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0A2D43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„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Zakup elementów wyposażenia wraz z instalacją na statku szkoleniowym Uniwersytetu Morskiego w Gdyni - Dar Młodzieży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A2D43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A2D43" w:rsidRDefault="004564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A2D4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A2D43" w:rsidRPr="000A2D43" w:rsidTr="00991432">
        <w:trPr>
          <w:trHeight w:val="617"/>
        </w:trPr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E32" w:rsidRDefault="009F5E32">
      <w:pPr>
        <w:spacing w:after="0" w:line="240" w:lineRule="auto"/>
      </w:pPr>
      <w:r>
        <w:separator/>
      </w:r>
    </w:p>
  </w:endnote>
  <w:endnote w:type="continuationSeparator" w:id="0">
    <w:p w:rsidR="009F5E32" w:rsidRDefault="009F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F74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747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F747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E32" w:rsidRDefault="009F5E32">
      <w:pPr>
        <w:spacing w:after="0" w:line="240" w:lineRule="auto"/>
      </w:pPr>
      <w:r>
        <w:separator/>
      </w:r>
    </w:p>
  </w:footnote>
  <w:footnote w:type="continuationSeparator" w:id="0">
    <w:p w:rsidR="009F5E32" w:rsidRDefault="009F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7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F747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0A2D43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302206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</w:p>
  <w:p w:rsidR="004E7E0E" w:rsidRPr="004E7E0E" w:rsidRDefault="002F747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F7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74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BC5BCC"/>
    <w:rsid w:val="00BC677E"/>
    <w:rsid w:val="00C050AA"/>
    <w:rsid w:val="00C16AA2"/>
    <w:rsid w:val="00DD0E1C"/>
    <w:rsid w:val="00EC7863"/>
    <w:rsid w:val="00FA592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919D845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2025-04-28T10:59:00Z</cp:lastPrinted>
  <dcterms:created xsi:type="dcterms:W3CDTF">2025-04-28T10:59:00Z</dcterms:created>
  <dcterms:modified xsi:type="dcterms:W3CDTF">2025-04-28T10:59:00Z</dcterms:modified>
</cp:coreProperties>
</file>