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CRZP/76/2025/AZP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E74DB1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Zakup elementów wyposażenia wraz z instalacją na statku szkoleniowym </w:t>
      </w:r>
    </w:p>
    <w:p w:rsidR="00B34A16" w:rsidRPr="00B34A16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bookmarkStart w:id="0" w:name="_GoBack"/>
      <w:bookmarkEnd w:id="0"/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Uniwersytetu Morskiego w Gdyni - Dar Młodzieży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E74DB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558" w:rsidRDefault="00630558" w:rsidP="00B34A16">
      <w:pPr>
        <w:spacing w:after="0" w:line="240" w:lineRule="auto"/>
      </w:pPr>
      <w:r>
        <w:separator/>
      </w:r>
    </w:p>
  </w:endnote>
  <w:end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F99" w:rsidRDefault="00715F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F99" w:rsidRDefault="00715F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558" w:rsidRDefault="00630558" w:rsidP="00B34A16">
      <w:pPr>
        <w:spacing w:after="0" w:line="240" w:lineRule="auto"/>
      </w:pPr>
      <w:r>
        <w:separator/>
      </w:r>
    </w:p>
  </w:footnote>
  <w:foot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F99" w:rsidRDefault="00715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E74DB1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Zakup elementów wyposażenia wraz z instalacją na statku szkoleniowym </w:t>
    </w:r>
  </w:p>
  <w:p w:rsidR="00B34A16" w:rsidRPr="00B34A16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Uniwersytetu Morskiego w Gdyni - Dar Młodzieży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3300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F99" w:rsidRDefault="00715F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58"/>
    <w:rsid w:val="000C331A"/>
    <w:rsid w:val="000D451C"/>
    <w:rsid w:val="00302ADF"/>
    <w:rsid w:val="004F1C9E"/>
    <w:rsid w:val="00630558"/>
    <w:rsid w:val="00715F99"/>
    <w:rsid w:val="007872B3"/>
    <w:rsid w:val="00A05DA6"/>
    <w:rsid w:val="00A676FF"/>
    <w:rsid w:val="00B34A16"/>
    <w:rsid w:val="00D24368"/>
    <w:rsid w:val="00E7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6D376"/>
  <w15:chartTrackingRefBased/>
  <w15:docId w15:val="{85AC48FE-D48D-487F-945E-A4C73C8B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2025-04-28T08:51:00Z</cp:lastPrinted>
  <dcterms:created xsi:type="dcterms:W3CDTF">2025-04-28T08:51:00Z</dcterms:created>
  <dcterms:modified xsi:type="dcterms:W3CDTF">2025-04-28T08:51:00Z</dcterms:modified>
</cp:coreProperties>
</file>