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A6BED" w14:textId="77777777" w:rsidR="004932CF" w:rsidRPr="004932CF" w:rsidRDefault="004932CF" w:rsidP="004932CF">
      <w:pPr>
        <w:spacing w:after="240"/>
        <w:jc w:val="right"/>
        <w:rPr>
          <w:sz w:val="22"/>
          <w:szCs w:val="22"/>
        </w:rPr>
      </w:pPr>
      <w:bookmarkStart w:id="0" w:name="_Hlk53520193"/>
      <w:r w:rsidRPr="004932CF">
        <w:rPr>
          <w:sz w:val="22"/>
          <w:szCs w:val="22"/>
        </w:rPr>
        <w:t>Kraków dnia: 2025-04-29</w:t>
      </w:r>
    </w:p>
    <w:p w14:paraId="5C1B4434" w14:textId="77777777" w:rsidR="004932CF" w:rsidRPr="004932CF" w:rsidRDefault="004932CF" w:rsidP="004932CF">
      <w:pPr>
        <w:spacing w:after="40"/>
        <w:rPr>
          <w:b/>
          <w:bCs/>
          <w:sz w:val="22"/>
          <w:szCs w:val="22"/>
        </w:rPr>
      </w:pPr>
      <w:r w:rsidRPr="004932CF">
        <w:rPr>
          <w:b/>
          <w:bCs/>
          <w:sz w:val="22"/>
          <w:szCs w:val="22"/>
        </w:rPr>
        <w:t>Akademia Górniczo - Hutnicza</w:t>
      </w:r>
    </w:p>
    <w:p w14:paraId="1D146851" w14:textId="77777777" w:rsidR="004932CF" w:rsidRPr="004932CF" w:rsidRDefault="004932CF" w:rsidP="004932CF">
      <w:pPr>
        <w:spacing w:after="40"/>
        <w:rPr>
          <w:b/>
          <w:bCs/>
          <w:sz w:val="22"/>
          <w:szCs w:val="22"/>
        </w:rPr>
      </w:pPr>
      <w:r w:rsidRPr="004932CF">
        <w:rPr>
          <w:b/>
          <w:bCs/>
          <w:sz w:val="22"/>
          <w:szCs w:val="22"/>
        </w:rPr>
        <w:t>im. Stanisława Staszica w Krakowie</w:t>
      </w:r>
    </w:p>
    <w:p w14:paraId="32F2B4B5" w14:textId="77777777" w:rsidR="004932CF" w:rsidRPr="004932CF" w:rsidRDefault="004932CF" w:rsidP="004932CF">
      <w:pPr>
        <w:spacing w:after="40"/>
        <w:rPr>
          <w:b/>
          <w:bCs/>
          <w:sz w:val="22"/>
          <w:szCs w:val="22"/>
        </w:rPr>
      </w:pPr>
      <w:r w:rsidRPr="004932CF">
        <w:rPr>
          <w:b/>
          <w:bCs/>
          <w:sz w:val="22"/>
          <w:szCs w:val="22"/>
        </w:rPr>
        <w:t>Dział Zamówień Publicznych</w:t>
      </w:r>
    </w:p>
    <w:p w14:paraId="240B4FF5" w14:textId="77777777" w:rsidR="004932CF" w:rsidRPr="004932CF" w:rsidRDefault="004932CF" w:rsidP="004932CF">
      <w:pPr>
        <w:rPr>
          <w:sz w:val="22"/>
          <w:szCs w:val="22"/>
        </w:rPr>
      </w:pPr>
      <w:r w:rsidRPr="004932CF">
        <w:rPr>
          <w:sz w:val="22"/>
          <w:szCs w:val="22"/>
        </w:rPr>
        <w:t>Al. Mickiewicza 30</w:t>
      </w:r>
    </w:p>
    <w:p w14:paraId="6107396D" w14:textId="77777777" w:rsidR="004932CF" w:rsidRPr="004932CF" w:rsidRDefault="004932CF" w:rsidP="004932CF">
      <w:pPr>
        <w:rPr>
          <w:sz w:val="22"/>
          <w:szCs w:val="22"/>
        </w:rPr>
      </w:pPr>
      <w:r w:rsidRPr="004932CF">
        <w:rPr>
          <w:sz w:val="22"/>
          <w:szCs w:val="22"/>
        </w:rPr>
        <w:t>30-059 Kraków</w:t>
      </w:r>
    </w:p>
    <w:p w14:paraId="6D32F91D" w14:textId="77777777" w:rsidR="004932CF" w:rsidRPr="004932CF" w:rsidRDefault="004932CF" w:rsidP="004932CF">
      <w:pPr>
        <w:spacing w:line="276" w:lineRule="auto"/>
        <w:rPr>
          <w:sz w:val="22"/>
          <w:szCs w:val="22"/>
        </w:rPr>
      </w:pPr>
      <w:r w:rsidRPr="004932CF">
        <w:rPr>
          <w:sz w:val="22"/>
          <w:szCs w:val="22"/>
        </w:rPr>
        <w:t>Pismo:</w:t>
      </w:r>
      <w:r w:rsidRPr="004932CF">
        <w:rPr>
          <w:b/>
          <w:bCs/>
          <w:sz w:val="22"/>
          <w:szCs w:val="22"/>
        </w:rPr>
        <w:t xml:space="preserve"> </w:t>
      </w:r>
      <w:r w:rsidRPr="004932CF">
        <w:rPr>
          <w:bCs/>
          <w:sz w:val="22"/>
          <w:szCs w:val="22"/>
        </w:rPr>
        <w:t>DE-dzp.272-184/25</w:t>
      </w:r>
    </w:p>
    <w:p w14:paraId="578BCAAA" w14:textId="77777777" w:rsidR="004932CF" w:rsidRPr="004932CF" w:rsidRDefault="004932CF" w:rsidP="004932CF">
      <w:pPr>
        <w:spacing w:line="276" w:lineRule="auto"/>
        <w:rPr>
          <w:sz w:val="22"/>
          <w:szCs w:val="22"/>
        </w:rPr>
      </w:pPr>
    </w:p>
    <w:p w14:paraId="28EAC2C9" w14:textId="77777777" w:rsidR="004932CF" w:rsidRPr="004932CF" w:rsidRDefault="004932CF" w:rsidP="004932CF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4932CF">
        <w:rPr>
          <w:b/>
          <w:sz w:val="22"/>
          <w:szCs w:val="22"/>
        </w:rPr>
        <w:t>WYKONAWCY</w:t>
      </w:r>
    </w:p>
    <w:p w14:paraId="513F697E" w14:textId="77777777" w:rsidR="004932CF" w:rsidRPr="004932CF" w:rsidRDefault="004932CF" w:rsidP="004932CF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4932CF">
        <w:rPr>
          <w:sz w:val="22"/>
          <w:szCs w:val="22"/>
        </w:rPr>
        <w:t>ubiegający się o zamówienie</w:t>
      </w:r>
    </w:p>
    <w:p w14:paraId="08BEE3C3" w14:textId="073EED68" w:rsidR="004932CF" w:rsidRPr="004932CF" w:rsidRDefault="004932CF" w:rsidP="004932CF">
      <w:pPr>
        <w:keepNext/>
        <w:spacing w:before="600" w:after="60"/>
        <w:jc w:val="center"/>
        <w:outlineLvl w:val="0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OGŁOSZENIE</w:t>
      </w:r>
    </w:p>
    <w:p w14:paraId="1E347347" w14:textId="77777777" w:rsidR="004932CF" w:rsidRPr="004932CF" w:rsidRDefault="004932CF" w:rsidP="004932CF">
      <w:pPr>
        <w:spacing w:after="480"/>
        <w:jc w:val="center"/>
        <w:rPr>
          <w:b/>
          <w:sz w:val="28"/>
        </w:rPr>
      </w:pPr>
      <w:r w:rsidRPr="004932CF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932CF" w:rsidRPr="004932CF" w14:paraId="410C2F5F" w14:textId="77777777" w:rsidTr="00BC78FB">
        <w:trPr>
          <w:trHeight w:val="638"/>
        </w:trPr>
        <w:tc>
          <w:tcPr>
            <w:tcW w:w="959" w:type="dxa"/>
            <w:shd w:val="clear" w:color="auto" w:fill="auto"/>
          </w:tcPr>
          <w:p w14:paraId="5D37308D" w14:textId="77777777" w:rsidR="004932CF" w:rsidRPr="004932CF" w:rsidRDefault="004932CF" w:rsidP="004932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932C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4E6F2F" w14:textId="77777777" w:rsidR="004932CF" w:rsidRPr="004932CF" w:rsidRDefault="004932CF" w:rsidP="004932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932CF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932CF">
              <w:rPr>
                <w:sz w:val="22"/>
                <w:szCs w:val="22"/>
              </w:rPr>
              <w:t>Pzp</w:t>
            </w:r>
            <w:proofErr w:type="spellEnd"/>
            <w:r w:rsidRPr="004932C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932CF">
              <w:rPr>
                <w:sz w:val="22"/>
                <w:szCs w:val="22"/>
              </w:rPr>
              <w:t>pn</w:t>
            </w:r>
            <w:proofErr w:type="spellEnd"/>
            <w:r w:rsidRPr="004932CF">
              <w:rPr>
                <w:sz w:val="22"/>
                <w:szCs w:val="22"/>
              </w:rPr>
              <w:t>.</w:t>
            </w:r>
            <w:r w:rsidRPr="004932CF">
              <w:rPr>
                <w:bCs/>
                <w:sz w:val="22"/>
                <w:szCs w:val="22"/>
              </w:rPr>
              <w:t>”</w:t>
            </w:r>
            <w:r w:rsidRPr="004932CF">
              <w:rPr>
                <w:b/>
                <w:bCs/>
                <w:sz w:val="22"/>
                <w:szCs w:val="22"/>
              </w:rPr>
              <w:t xml:space="preserve">Usługa publikacji - usługa wydania monografii naukowej technicznej, pt. Materiałowo-technologiczne aspekty procesu  walcowania blach Zn-Cu-Ti z taśm odlewanych metodą </w:t>
            </w:r>
            <w:proofErr w:type="spellStart"/>
            <w:r w:rsidRPr="004932CF">
              <w:rPr>
                <w:b/>
                <w:bCs/>
                <w:sz w:val="22"/>
                <w:szCs w:val="22"/>
              </w:rPr>
              <w:t>Twin</w:t>
            </w:r>
            <w:proofErr w:type="spellEnd"/>
            <w:r w:rsidRPr="004932CF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932CF">
              <w:rPr>
                <w:b/>
                <w:bCs/>
                <w:sz w:val="22"/>
                <w:szCs w:val="22"/>
              </w:rPr>
              <w:t>Roll</w:t>
            </w:r>
            <w:proofErr w:type="spellEnd"/>
            <w:r w:rsidRPr="004932CF">
              <w:rPr>
                <w:b/>
                <w:bCs/>
                <w:sz w:val="22"/>
                <w:szCs w:val="22"/>
              </w:rPr>
              <w:t xml:space="preserve"> Casting - DE-dzp.272-184/25</w:t>
            </w:r>
            <w:r w:rsidRPr="004932CF">
              <w:rPr>
                <w:bCs/>
                <w:sz w:val="22"/>
                <w:szCs w:val="22"/>
              </w:rPr>
              <w:t>”.</w:t>
            </w:r>
          </w:p>
        </w:tc>
      </w:tr>
    </w:tbl>
    <w:p w14:paraId="0B822C6D" w14:textId="77777777" w:rsidR="004932CF" w:rsidRPr="004932CF" w:rsidRDefault="004932CF" w:rsidP="004932CF">
      <w:pPr>
        <w:spacing w:before="480" w:after="120" w:line="276" w:lineRule="auto"/>
        <w:jc w:val="both"/>
        <w:rPr>
          <w:bCs/>
        </w:rPr>
      </w:pPr>
      <w:r w:rsidRPr="004932CF">
        <w:rPr>
          <w:sz w:val="22"/>
          <w:szCs w:val="22"/>
        </w:rPr>
        <w:t xml:space="preserve">Zamawiający, działając na podstawie art. 253 ust. 1 ustawy z dnia 11 września 2019r. Prawo zamówień publicznych (Dz.U.2024.1320 </w:t>
      </w:r>
      <w:proofErr w:type="spellStart"/>
      <w:r w:rsidRPr="004932CF">
        <w:rPr>
          <w:sz w:val="22"/>
          <w:szCs w:val="22"/>
        </w:rPr>
        <w:t>t.j</w:t>
      </w:r>
      <w:proofErr w:type="spellEnd"/>
      <w:r w:rsidRPr="004932CF">
        <w:rPr>
          <w:sz w:val="22"/>
          <w:szCs w:val="22"/>
        </w:rPr>
        <w:t xml:space="preserve">. ze zm.) zwanej dalej „ustawą </w:t>
      </w:r>
      <w:proofErr w:type="spellStart"/>
      <w:r w:rsidRPr="004932CF">
        <w:rPr>
          <w:sz w:val="22"/>
          <w:szCs w:val="22"/>
        </w:rPr>
        <w:t>Pzp</w:t>
      </w:r>
      <w:proofErr w:type="spellEnd"/>
      <w:r w:rsidRPr="004932CF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932CF" w:rsidRPr="004932CF" w14:paraId="12E309A4" w14:textId="77777777" w:rsidTr="00BC78FB">
        <w:trPr>
          <w:cantSplit/>
        </w:trPr>
        <w:tc>
          <w:tcPr>
            <w:tcW w:w="10150" w:type="dxa"/>
          </w:tcPr>
          <w:p w14:paraId="1BEF0E11" w14:textId="77777777" w:rsidR="004932CF" w:rsidRPr="004932CF" w:rsidRDefault="004932CF" w:rsidP="004932C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932CF">
              <w:rPr>
                <w:b/>
                <w:sz w:val="22"/>
                <w:szCs w:val="22"/>
              </w:rPr>
              <w:t>Wojciech Śliwerski Oficyna Wydawnicza Impuls</w:t>
            </w:r>
          </w:p>
          <w:p w14:paraId="3CFB6C0E" w14:textId="77777777" w:rsidR="004932CF" w:rsidRPr="004932CF" w:rsidRDefault="004932CF" w:rsidP="004932CF">
            <w:pPr>
              <w:jc w:val="both"/>
              <w:rPr>
                <w:bCs/>
                <w:sz w:val="22"/>
                <w:szCs w:val="22"/>
              </w:rPr>
            </w:pPr>
            <w:r w:rsidRPr="004932CF">
              <w:rPr>
                <w:bCs/>
                <w:sz w:val="22"/>
                <w:szCs w:val="22"/>
              </w:rPr>
              <w:t>Turniejowa 59 /5</w:t>
            </w:r>
          </w:p>
          <w:p w14:paraId="146D32AD" w14:textId="77777777" w:rsidR="004932CF" w:rsidRPr="004932CF" w:rsidRDefault="004932CF" w:rsidP="004932CF">
            <w:pPr>
              <w:jc w:val="both"/>
              <w:rPr>
                <w:bCs/>
                <w:sz w:val="22"/>
                <w:szCs w:val="22"/>
              </w:rPr>
            </w:pPr>
            <w:r w:rsidRPr="004932CF">
              <w:rPr>
                <w:bCs/>
                <w:sz w:val="22"/>
                <w:szCs w:val="22"/>
              </w:rPr>
              <w:t>30-619 Kraków</w:t>
            </w:r>
          </w:p>
          <w:p w14:paraId="3C3DC54E" w14:textId="77777777" w:rsidR="004932CF" w:rsidRPr="004932CF" w:rsidRDefault="004932CF" w:rsidP="004932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32CF">
              <w:rPr>
                <w:sz w:val="22"/>
                <w:szCs w:val="22"/>
              </w:rPr>
              <w:t>na:</w:t>
            </w:r>
          </w:p>
          <w:p w14:paraId="28C70C7E" w14:textId="77777777" w:rsidR="004932CF" w:rsidRPr="004932CF" w:rsidRDefault="004932CF" w:rsidP="004932C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932CF">
              <w:rPr>
                <w:sz w:val="22"/>
                <w:szCs w:val="22"/>
              </w:rPr>
              <w:t xml:space="preserve">Usługa publikacji - usługa wydania monografii naukowej technicznej, pt. Materiałowo-technologiczne aspekty procesu  walcowania blach Zn-Cu-Ti z taśm odlewanych metodą </w:t>
            </w:r>
            <w:proofErr w:type="spellStart"/>
            <w:r w:rsidRPr="004932CF">
              <w:rPr>
                <w:sz w:val="22"/>
                <w:szCs w:val="22"/>
              </w:rPr>
              <w:t>Twin</w:t>
            </w:r>
            <w:proofErr w:type="spellEnd"/>
            <w:r w:rsidRPr="004932CF">
              <w:rPr>
                <w:sz w:val="22"/>
                <w:szCs w:val="22"/>
              </w:rPr>
              <w:t xml:space="preserve"> </w:t>
            </w:r>
            <w:proofErr w:type="spellStart"/>
            <w:r w:rsidRPr="004932CF">
              <w:rPr>
                <w:sz w:val="22"/>
                <w:szCs w:val="22"/>
              </w:rPr>
              <w:t>Roll</w:t>
            </w:r>
            <w:proofErr w:type="spellEnd"/>
            <w:r w:rsidRPr="004932CF">
              <w:rPr>
                <w:sz w:val="22"/>
                <w:szCs w:val="22"/>
              </w:rPr>
              <w:t xml:space="preserve"> Casting - DE-dzp.272-184/25 za cenę brutto </w:t>
            </w:r>
            <w:r w:rsidRPr="004932CF">
              <w:rPr>
                <w:b/>
                <w:sz w:val="22"/>
                <w:szCs w:val="22"/>
              </w:rPr>
              <w:t>21 052.50 zł</w:t>
            </w:r>
            <w:r w:rsidRPr="004932CF">
              <w:rPr>
                <w:bCs/>
                <w:sz w:val="22"/>
                <w:szCs w:val="22"/>
              </w:rPr>
              <w:t>.</w:t>
            </w:r>
          </w:p>
          <w:p w14:paraId="7736F85D" w14:textId="77777777" w:rsidR="004932CF" w:rsidRPr="004932CF" w:rsidRDefault="004932CF" w:rsidP="004932CF">
            <w:pPr>
              <w:spacing w:before="120" w:line="276" w:lineRule="auto"/>
              <w:jc w:val="both"/>
            </w:pPr>
            <w:r w:rsidRPr="004932CF">
              <w:rPr>
                <w:color w:val="000000"/>
                <w:sz w:val="22"/>
                <w:szCs w:val="22"/>
              </w:rPr>
              <w:t>Uzasadnienie wyboru:</w:t>
            </w:r>
            <w:r w:rsidRPr="004932CF">
              <w:t xml:space="preserve"> </w:t>
            </w:r>
            <w:r w:rsidRPr="004932CF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4932CF">
              <w:t xml:space="preserve"> </w:t>
            </w:r>
          </w:p>
        </w:tc>
      </w:tr>
    </w:tbl>
    <w:p w14:paraId="2AF583D0" w14:textId="77777777" w:rsidR="004932CF" w:rsidRPr="004932CF" w:rsidRDefault="004932CF" w:rsidP="004932CF">
      <w:pPr>
        <w:spacing w:before="240" w:after="120"/>
        <w:jc w:val="both"/>
        <w:rPr>
          <w:color w:val="000000"/>
          <w:sz w:val="22"/>
          <w:szCs w:val="22"/>
        </w:rPr>
      </w:pPr>
      <w:r w:rsidRPr="004932CF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4932CF" w:rsidRPr="004932CF" w14:paraId="67F4849F" w14:textId="77777777" w:rsidTr="00BC78FB">
        <w:trPr>
          <w:trHeight w:val="510"/>
        </w:trPr>
        <w:tc>
          <w:tcPr>
            <w:tcW w:w="595" w:type="pct"/>
            <w:vAlign w:val="center"/>
          </w:tcPr>
          <w:p w14:paraId="27CE94FC" w14:textId="77777777" w:rsidR="004932CF" w:rsidRPr="004932CF" w:rsidRDefault="004932CF" w:rsidP="004932CF">
            <w:pPr>
              <w:jc w:val="center"/>
              <w:rPr>
                <w:sz w:val="18"/>
                <w:szCs w:val="18"/>
              </w:rPr>
            </w:pPr>
            <w:bookmarkStart w:id="1" w:name="_Hlk53517864"/>
            <w:r w:rsidRPr="004932CF">
              <w:rPr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B3659E5" w14:textId="77777777" w:rsidR="004932CF" w:rsidRPr="004932CF" w:rsidRDefault="004932CF" w:rsidP="004932CF">
            <w:pPr>
              <w:jc w:val="center"/>
              <w:rPr>
                <w:sz w:val="18"/>
                <w:szCs w:val="18"/>
              </w:rPr>
            </w:pPr>
            <w:r w:rsidRPr="004932CF">
              <w:rPr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F237192" w14:textId="77777777" w:rsidR="004932CF" w:rsidRPr="004932CF" w:rsidRDefault="004932CF" w:rsidP="004932CF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4932CF">
              <w:rPr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7DC8BD89" w14:textId="77777777" w:rsidR="004932CF" w:rsidRPr="004932CF" w:rsidRDefault="004932CF" w:rsidP="004932CF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4932CF">
              <w:rPr>
                <w:bCs/>
                <w:sz w:val="18"/>
                <w:szCs w:val="18"/>
              </w:rPr>
              <w:t>Termin</w:t>
            </w:r>
          </w:p>
        </w:tc>
        <w:tc>
          <w:tcPr>
            <w:tcW w:w="715" w:type="pct"/>
            <w:vAlign w:val="center"/>
          </w:tcPr>
          <w:p w14:paraId="191C2643" w14:textId="77777777" w:rsidR="004932CF" w:rsidRPr="004932CF" w:rsidRDefault="004932CF" w:rsidP="004932CF">
            <w:pPr>
              <w:jc w:val="center"/>
              <w:rPr>
                <w:sz w:val="18"/>
                <w:szCs w:val="18"/>
              </w:rPr>
            </w:pPr>
            <w:r w:rsidRPr="004932CF">
              <w:rPr>
                <w:sz w:val="18"/>
                <w:szCs w:val="18"/>
              </w:rPr>
              <w:t>Łączna liczba punktów</w:t>
            </w:r>
          </w:p>
        </w:tc>
      </w:tr>
      <w:bookmarkEnd w:id="1"/>
      <w:tr w:rsidR="004932CF" w:rsidRPr="004932CF" w14:paraId="6CA1DE46" w14:textId="77777777" w:rsidTr="00BC78FB">
        <w:tc>
          <w:tcPr>
            <w:tcW w:w="595" w:type="pct"/>
            <w:vAlign w:val="center"/>
          </w:tcPr>
          <w:p w14:paraId="2A90AF04" w14:textId="77777777" w:rsidR="004932CF" w:rsidRPr="004932CF" w:rsidRDefault="004932CF" w:rsidP="004932CF">
            <w:pPr>
              <w:jc w:val="center"/>
              <w:rPr>
                <w:sz w:val="18"/>
                <w:szCs w:val="18"/>
              </w:rPr>
            </w:pPr>
            <w:r w:rsidRPr="004932CF">
              <w:rPr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B96EB79" w14:textId="77777777" w:rsidR="004932CF" w:rsidRPr="004932CF" w:rsidRDefault="004932CF" w:rsidP="004932CF">
            <w:pPr>
              <w:spacing w:before="40" w:after="40"/>
              <w:rPr>
                <w:b/>
                <w:sz w:val="18"/>
                <w:szCs w:val="18"/>
              </w:rPr>
            </w:pPr>
            <w:r w:rsidRPr="004932CF">
              <w:rPr>
                <w:b/>
                <w:sz w:val="18"/>
                <w:szCs w:val="18"/>
              </w:rPr>
              <w:t>Wojciech Śliwerski Oficyna Wydawnicza Impuls</w:t>
            </w:r>
          </w:p>
          <w:p w14:paraId="37D42B38" w14:textId="77777777" w:rsidR="004932CF" w:rsidRPr="004932CF" w:rsidRDefault="004932CF" w:rsidP="004932CF">
            <w:pPr>
              <w:rPr>
                <w:bCs/>
                <w:sz w:val="18"/>
                <w:szCs w:val="18"/>
              </w:rPr>
            </w:pPr>
            <w:r w:rsidRPr="004932CF">
              <w:rPr>
                <w:bCs/>
                <w:sz w:val="18"/>
                <w:szCs w:val="18"/>
              </w:rPr>
              <w:t>Turniejowa 59 /5</w:t>
            </w:r>
          </w:p>
          <w:p w14:paraId="618AC7E7" w14:textId="77777777" w:rsidR="004932CF" w:rsidRPr="004932CF" w:rsidRDefault="004932CF" w:rsidP="004932CF">
            <w:pPr>
              <w:spacing w:after="40"/>
              <w:rPr>
                <w:bCs/>
                <w:sz w:val="18"/>
                <w:szCs w:val="18"/>
              </w:rPr>
            </w:pPr>
            <w:r w:rsidRPr="004932CF">
              <w:rPr>
                <w:bCs/>
                <w:sz w:val="18"/>
                <w:szCs w:val="18"/>
              </w:rPr>
              <w:t>30-619 Kraków</w:t>
            </w:r>
          </w:p>
        </w:tc>
        <w:tc>
          <w:tcPr>
            <w:tcW w:w="952" w:type="pct"/>
            <w:vAlign w:val="center"/>
          </w:tcPr>
          <w:p w14:paraId="2423CA7A" w14:textId="77777777" w:rsidR="004932CF" w:rsidRPr="004932CF" w:rsidRDefault="004932CF" w:rsidP="004932CF">
            <w:pPr>
              <w:jc w:val="center"/>
              <w:rPr>
                <w:sz w:val="18"/>
                <w:szCs w:val="18"/>
              </w:rPr>
            </w:pPr>
            <w:r w:rsidRPr="004932CF">
              <w:rPr>
                <w:sz w:val="18"/>
                <w:szCs w:val="18"/>
              </w:rPr>
              <w:t xml:space="preserve">  50,00</w:t>
            </w:r>
          </w:p>
        </w:tc>
        <w:tc>
          <w:tcPr>
            <w:tcW w:w="952" w:type="pct"/>
            <w:vAlign w:val="center"/>
          </w:tcPr>
          <w:p w14:paraId="0C1B70D5" w14:textId="77777777" w:rsidR="004932CF" w:rsidRPr="004932CF" w:rsidRDefault="004932CF" w:rsidP="004932CF">
            <w:pPr>
              <w:jc w:val="center"/>
              <w:rPr>
                <w:sz w:val="18"/>
                <w:szCs w:val="18"/>
              </w:rPr>
            </w:pPr>
            <w:r w:rsidRPr="004932CF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13C44BEF" w14:textId="77777777" w:rsidR="004932CF" w:rsidRPr="004932CF" w:rsidRDefault="004932CF" w:rsidP="004932CF">
            <w:pPr>
              <w:jc w:val="center"/>
              <w:rPr>
                <w:sz w:val="18"/>
                <w:szCs w:val="18"/>
              </w:rPr>
            </w:pPr>
            <w:r w:rsidRPr="004932CF">
              <w:rPr>
                <w:sz w:val="18"/>
                <w:szCs w:val="18"/>
              </w:rPr>
              <w:t xml:space="preserve">  50,00</w:t>
            </w:r>
          </w:p>
        </w:tc>
      </w:tr>
      <w:bookmarkEnd w:id="0"/>
    </w:tbl>
    <w:p w14:paraId="18D90417" w14:textId="77777777" w:rsidR="004932CF" w:rsidRPr="004932CF" w:rsidRDefault="004932CF" w:rsidP="004932CF">
      <w:pPr>
        <w:spacing w:before="120"/>
        <w:ind w:firstLine="709"/>
        <w:jc w:val="both"/>
        <w:rPr>
          <w:color w:val="000000"/>
        </w:rPr>
      </w:pPr>
    </w:p>
    <w:p w14:paraId="3696B728" w14:textId="77777777" w:rsidR="00F960D7" w:rsidRPr="004932CF" w:rsidRDefault="00F960D7" w:rsidP="004932CF"/>
    <w:sectPr w:rsidR="00F960D7" w:rsidRPr="004932C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6253C" w14:textId="77777777" w:rsidR="00802887" w:rsidRDefault="00802887">
      <w:r>
        <w:separator/>
      </w:r>
    </w:p>
  </w:endnote>
  <w:endnote w:type="continuationSeparator" w:id="0">
    <w:p w14:paraId="54939FF5" w14:textId="77777777" w:rsidR="00802887" w:rsidRDefault="00802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9C1A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8DF3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D8DF6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0068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F35D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29E5B" w14:textId="77777777" w:rsidR="00802887" w:rsidRDefault="00802887">
      <w:r>
        <w:separator/>
      </w:r>
    </w:p>
  </w:footnote>
  <w:footnote w:type="continuationSeparator" w:id="0">
    <w:p w14:paraId="23A1CE18" w14:textId="77777777" w:rsidR="00802887" w:rsidRDefault="00802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C4BD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92B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5E5D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88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32CF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2887"/>
    <w:rsid w:val="00832144"/>
    <w:rsid w:val="008567C7"/>
    <w:rsid w:val="008642B3"/>
    <w:rsid w:val="008A6C10"/>
    <w:rsid w:val="008E5102"/>
    <w:rsid w:val="008E5424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799002"/>
  <w15:chartTrackingRefBased/>
  <w15:docId w15:val="{C33F193C-45DD-4366-9DAE-1BD77459E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2025-04-29T12:40:00Z</cp:lastPrinted>
  <dcterms:created xsi:type="dcterms:W3CDTF">2025-04-29T12:40:00Z</dcterms:created>
  <dcterms:modified xsi:type="dcterms:W3CDTF">2025-04-29T12:40:00Z</dcterms:modified>
</cp:coreProperties>
</file>