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6444A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6444AD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6444AD">
        <w:rPr>
          <w:rFonts w:ascii="Arial" w:hAnsi="Arial" w:cs="Arial"/>
        </w:rPr>
        <w:t>2025-04-29</w:t>
      </w:r>
    </w:p>
    <w:p w:rsidR="00081D13" w:rsidRPr="00353FDC" w:rsidRDefault="006444A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444AD">
        <w:rPr>
          <w:rFonts w:ascii="Arial" w:hAnsi="Arial" w:cs="Arial"/>
          <w:b/>
          <w:bCs/>
        </w:rPr>
        <w:t>Politechnika Częstochowska</w:t>
      </w:r>
    </w:p>
    <w:p w:rsidR="00081D13" w:rsidRPr="00353FDC" w:rsidRDefault="006444AD" w:rsidP="00081D13">
      <w:pPr>
        <w:spacing w:line="360" w:lineRule="auto"/>
        <w:ind w:right="3969"/>
        <w:rPr>
          <w:rFonts w:ascii="Arial" w:hAnsi="Arial" w:cs="Arial"/>
        </w:rPr>
      </w:pPr>
      <w:r w:rsidRPr="006444AD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6444AD">
        <w:rPr>
          <w:rFonts w:ascii="Arial" w:hAnsi="Arial" w:cs="Arial"/>
        </w:rPr>
        <w:t>69</w:t>
      </w:r>
    </w:p>
    <w:p w:rsidR="00081D13" w:rsidRDefault="006444AD" w:rsidP="00081D13">
      <w:pPr>
        <w:ind w:right="3969"/>
        <w:rPr>
          <w:rFonts w:ascii="Arial" w:hAnsi="Arial" w:cs="Arial"/>
        </w:rPr>
      </w:pPr>
      <w:r w:rsidRPr="006444AD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6444AD">
        <w:rPr>
          <w:rFonts w:ascii="Arial" w:hAnsi="Arial" w:cs="Arial"/>
        </w:rPr>
        <w:t>Częstochowa</w:t>
      </w:r>
    </w:p>
    <w:p w:rsidR="00662A10" w:rsidRPr="00353FDC" w:rsidRDefault="00662A10" w:rsidP="00081D13">
      <w:pPr>
        <w:ind w:right="3969"/>
        <w:rPr>
          <w:rFonts w:ascii="Arial" w:hAnsi="Arial" w:cs="Arial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6444A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444AD">
              <w:rPr>
                <w:rFonts w:ascii="Arial" w:hAnsi="Arial" w:cs="Arial"/>
                <w:bCs/>
              </w:rPr>
              <w:t>Dostawa kompaktowej przegubowej ładowarki kołowej z systemową adaptacją posiadanego pługa do odśnieżania dla Ciepłowni Politechniki Częstochowskiej</w:t>
            </w:r>
          </w:p>
        </w:tc>
      </w:tr>
      <w:tr w:rsidR="006444AD" w:rsidRPr="00353FDC" w:rsidTr="00CA6BA0">
        <w:tc>
          <w:tcPr>
            <w:tcW w:w="2269" w:type="dxa"/>
            <w:shd w:val="clear" w:color="auto" w:fill="auto"/>
          </w:tcPr>
          <w:p w:rsidR="006444AD" w:rsidRPr="00353FDC" w:rsidRDefault="006444AD" w:rsidP="00CA6B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444AD" w:rsidRPr="00353FDC" w:rsidRDefault="006444AD" w:rsidP="00CA6B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444AD">
              <w:rPr>
                <w:rFonts w:ascii="Arial" w:hAnsi="Arial" w:cs="Arial"/>
                <w:bCs/>
              </w:rPr>
              <w:t>RK-NZ.261.12.2025.MM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6444AD" w:rsidRPr="006444AD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444AD" w:rsidRPr="006444AD">
        <w:rPr>
          <w:rFonts w:ascii="Arial" w:hAnsi="Arial" w:cs="Arial"/>
        </w:rPr>
        <w:t>(</w:t>
      </w:r>
      <w:proofErr w:type="spellStart"/>
      <w:r w:rsidR="006444AD" w:rsidRPr="006444AD">
        <w:rPr>
          <w:rFonts w:ascii="Arial" w:hAnsi="Arial" w:cs="Arial"/>
        </w:rPr>
        <w:t>t.j</w:t>
      </w:r>
      <w:proofErr w:type="spellEnd"/>
      <w:r w:rsidR="006444AD" w:rsidRPr="006444AD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444AD" w:rsidRPr="00E1738E" w:rsidTr="00CA6B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6444AD" w:rsidRDefault="006444AD" w:rsidP="00CA6BA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444AD">
              <w:rPr>
                <w:rFonts w:ascii="Arial" w:hAnsi="Arial" w:cs="Arial"/>
                <w:b/>
              </w:rPr>
              <w:lastRenderedPageBreak/>
              <w:t>Toolmex Truck Sp. z o.o.</w:t>
            </w:r>
          </w:p>
          <w:p w:rsidR="006444AD" w:rsidRPr="00AC1F4A" w:rsidRDefault="00662A10" w:rsidP="00CA6BA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1-go Maja 49</w:t>
            </w:r>
          </w:p>
          <w:p w:rsidR="006444AD" w:rsidRPr="00E1738E" w:rsidRDefault="006444AD" w:rsidP="00CA6BA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444AD">
              <w:rPr>
                <w:rFonts w:ascii="Arial" w:hAnsi="Arial" w:cs="Arial"/>
                <w:bCs/>
              </w:rPr>
              <w:t>26-</w:t>
            </w:r>
            <w:r w:rsidR="00662A10">
              <w:rPr>
                <w:rFonts w:ascii="Arial" w:hAnsi="Arial" w:cs="Arial"/>
                <w:bCs/>
              </w:rPr>
              <w:t>110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="00662A10">
              <w:rPr>
                <w:rFonts w:ascii="Arial" w:hAnsi="Arial" w:cs="Arial"/>
                <w:bCs/>
              </w:rPr>
              <w:t>Skarżysko-Kamienna</w:t>
            </w:r>
          </w:p>
          <w:p w:rsidR="006444AD" w:rsidRPr="00BC506C" w:rsidRDefault="006444AD" w:rsidP="00CA6BA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444AD">
              <w:rPr>
                <w:rFonts w:ascii="Arial" w:hAnsi="Arial" w:cs="Arial"/>
                <w:b/>
              </w:rPr>
              <w:t>337 020.00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6444AD" w:rsidRPr="00E1738E" w:rsidRDefault="006444AD" w:rsidP="00CA6BA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6444AD" w:rsidRPr="00E1738E" w:rsidRDefault="006444AD" w:rsidP="00CA6BA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444AD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662A10" w:rsidRDefault="00081D13" w:rsidP="00662A1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662A10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662A10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984"/>
        <w:gridCol w:w="2552"/>
      </w:tblGrid>
      <w:tr w:rsidR="00662A10" w:rsidRPr="00662A10" w:rsidTr="00662A1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62A10" w:rsidRPr="00662A10" w:rsidRDefault="00662A10" w:rsidP="00662A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662A1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8" w:type="dxa"/>
            <w:shd w:val="clear" w:color="auto" w:fill="F2F2F2"/>
            <w:vAlign w:val="center"/>
          </w:tcPr>
          <w:p w:rsidR="00662A10" w:rsidRPr="00662A10" w:rsidRDefault="00662A10" w:rsidP="00662A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A1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62A10" w:rsidRPr="00662A10" w:rsidRDefault="00662A10" w:rsidP="00662A1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62A1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662A10" w:rsidRPr="00662A10" w:rsidRDefault="00662A10" w:rsidP="00662A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A1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62A10" w:rsidRPr="00662A10" w:rsidTr="00662A10">
        <w:tc>
          <w:tcPr>
            <w:tcW w:w="851" w:type="dxa"/>
            <w:vAlign w:val="center"/>
          </w:tcPr>
          <w:p w:rsidR="00662A10" w:rsidRPr="00662A10" w:rsidRDefault="00662A10" w:rsidP="00662A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A1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vAlign w:val="center"/>
          </w:tcPr>
          <w:p w:rsidR="00662A10" w:rsidRPr="00662A10" w:rsidRDefault="00662A10" w:rsidP="00662A1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62A10">
              <w:rPr>
                <w:rFonts w:ascii="Arial" w:hAnsi="Arial" w:cs="Arial"/>
                <w:b/>
                <w:sz w:val="24"/>
                <w:szCs w:val="24"/>
              </w:rPr>
              <w:t>Toolmex Truck Sp. z o.o.</w:t>
            </w:r>
          </w:p>
          <w:p w:rsidR="00662A10" w:rsidRPr="00662A10" w:rsidRDefault="00662A10" w:rsidP="00662A1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62A10">
              <w:rPr>
                <w:rFonts w:ascii="Arial" w:hAnsi="Arial" w:cs="Arial"/>
                <w:bCs/>
                <w:sz w:val="24"/>
                <w:szCs w:val="24"/>
              </w:rPr>
              <w:t>1-go Maja 49</w:t>
            </w:r>
          </w:p>
          <w:p w:rsidR="00662A10" w:rsidRPr="00662A10" w:rsidRDefault="00662A10" w:rsidP="00662A1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62A10">
              <w:rPr>
                <w:rFonts w:ascii="Arial" w:hAnsi="Arial" w:cs="Arial"/>
                <w:bCs/>
                <w:sz w:val="24"/>
                <w:szCs w:val="24"/>
              </w:rPr>
              <w:t>26-110 Skarżysko-Kamienna</w:t>
            </w:r>
          </w:p>
        </w:tc>
        <w:tc>
          <w:tcPr>
            <w:tcW w:w="1984" w:type="dxa"/>
            <w:vAlign w:val="center"/>
          </w:tcPr>
          <w:p w:rsidR="00662A10" w:rsidRPr="00662A10" w:rsidRDefault="00662A10" w:rsidP="00662A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A1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:rsidR="00662A10" w:rsidRPr="00662A10" w:rsidRDefault="00662A10" w:rsidP="00662A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A1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3" w:name="_GoBack"/>
      <w:bookmarkEnd w:id="0"/>
      <w:bookmarkEnd w:id="3"/>
    </w:p>
    <w:sectPr w:rsidR="008642B3" w:rsidRPr="00005838" w:rsidSect="00662A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234" w:rsidRDefault="00753234">
      <w:r>
        <w:separator/>
      </w:r>
    </w:p>
  </w:endnote>
  <w:endnote w:type="continuationSeparator" w:id="0">
    <w:p w:rsidR="00753234" w:rsidRDefault="00753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4AD" w:rsidRDefault="006444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A10" w:rsidRDefault="00662A10" w:rsidP="00662A1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62A10" w:rsidTr="00CA6BA0">
      <w:tc>
        <w:tcPr>
          <w:tcW w:w="0" w:type="auto"/>
          <w:shd w:val="clear" w:color="auto" w:fill="auto"/>
          <w:vAlign w:val="center"/>
        </w:tcPr>
        <w:p w:rsidR="00662A10" w:rsidRPr="00B44D15" w:rsidRDefault="00662A10" w:rsidP="00662A1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62A10" w:rsidRPr="00B7388A" w:rsidRDefault="00662A10" w:rsidP="00662A1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62A10" w:rsidRPr="00AB1BF2" w:rsidRDefault="00662A10" w:rsidP="00662A1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62A10" w:rsidRPr="0099535B" w:rsidRDefault="00662A10" w:rsidP="00662A10">
          <w:pPr>
            <w:pStyle w:val="Bezodstpw"/>
            <w:jc w:val="center"/>
            <w:rPr>
              <w:noProof/>
            </w:rPr>
          </w:pPr>
        </w:p>
      </w:tc>
    </w:tr>
  </w:tbl>
  <w:p w:rsidR="00662A10" w:rsidRPr="008F758E" w:rsidRDefault="00662A10" w:rsidP="00662A1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62A10" w:rsidRPr="008F758E" w:rsidRDefault="00662A10" w:rsidP="00662A1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62A10" w:rsidRPr="00D57C24" w:rsidRDefault="00662A10" w:rsidP="00662A1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62A10" w:rsidRPr="00B7388A" w:rsidRDefault="00662A10" w:rsidP="00662A1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4AD" w:rsidRDefault="006444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234" w:rsidRDefault="00753234">
      <w:r>
        <w:separator/>
      </w:r>
    </w:p>
  </w:footnote>
  <w:footnote w:type="continuationSeparator" w:id="0">
    <w:p w:rsidR="00753234" w:rsidRDefault="00753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4AD" w:rsidRDefault="006444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A10" w:rsidRPr="0062295F" w:rsidRDefault="00662A10" w:rsidP="00662A1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444AD" w:rsidRDefault="006444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4AD" w:rsidRDefault="006444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323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4AD"/>
    <w:rsid w:val="00644DCB"/>
    <w:rsid w:val="00657C1E"/>
    <w:rsid w:val="00662A10"/>
    <w:rsid w:val="006E3089"/>
    <w:rsid w:val="00712C39"/>
    <w:rsid w:val="0075025B"/>
    <w:rsid w:val="00753234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AF5A1D4"/>
  <w15:chartTrackingRefBased/>
  <w15:docId w15:val="{3049ABA9-B975-455E-B055-46F42B23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62A10"/>
    <w:rPr>
      <w:sz w:val="24"/>
      <w:szCs w:val="24"/>
    </w:rPr>
  </w:style>
  <w:style w:type="paragraph" w:styleId="Bezodstpw">
    <w:name w:val="No Spacing"/>
    <w:uiPriority w:val="1"/>
    <w:qFormat/>
    <w:rsid w:val="00662A1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197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2025-04-29T11:51:00Z</cp:lastPrinted>
  <dcterms:created xsi:type="dcterms:W3CDTF">2025-04-29T11:51:00Z</dcterms:created>
  <dcterms:modified xsi:type="dcterms:W3CDTF">2025-04-29T11:51:00Z</dcterms:modified>
</cp:coreProperties>
</file>