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572C7" w14:textId="77777777" w:rsidR="00B36EDA" w:rsidRPr="00353FDC" w:rsidRDefault="00DB0945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Hlk196808677"/>
      <w:r w:rsidRPr="00DB0945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DB0945">
        <w:rPr>
          <w:rFonts w:ascii="Arial" w:hAnsi="Arial" w:cs="Arial"/>
        </w:rPr>
        <w:t>2025-04-29</w:t>
      </w:r>
    </w:p>
    <w:p w14:paraId="68D0F935" w14:textId="77777777" w:rsidR="00B36EDA" w:rsidRPr="00353FDC" w:rsidRDefault="00DB0945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DB0945">
        <w:rPr>
          <w:rFonts w:ascii="Arial" w:hAnsi="Arial" w:cs="Arial"/>
          <w:b/>
          <w:bCs/>
        </w:rPr>
        <w:t>Samodzielny Publiczny Zespół Opieki Zdrowotnej w Kolbuszowej</w:t>
      </w:r>
    </w:p>
    <w:p w14:paraId="33F559F2" w14:textId="77777777" w:rsidR="00B36EDA" w:rsidRPr="00353FDC" w:rsidRDefault="00DB0945" w:rsidP="00B36EDA">
      <w:pPr>
        <w:spacing w:line="360" w:lineRule="auto"/>
        <w:ind w:right="3969"/>
        <w:rPr>
          <w:rFonts w:ascii="Arial" w:hAnsi="Arial" w:cs="Arial"/>
        </w:rPr>
      </w:pPr>
      <w:r w:rsidRPr="00DB0945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DB0945">
        <w:rPr>
          <w:rFonts w:ascii="Arial" w:hAnsi="Arial" w:cs="Arial"/>
        </w:rPr>
        <w:t>4</w:t>
      </w:r>
    </w:p>
    <w:p w14:paraId="66885DC5" w14:textId="77777777" w:rsidR="00B36EDA" w:rsidRPr="00353FDC" w:rsidRDefault="00DB0945" w:rsidP="00B36EDA">
      <w:pPr>
        <w:ind w:right="3969"/>
        <w:rPr>
          <w:rFonts w:ascii="Arial" w:hAnsi="Arial" w:cs="Arial"/>
        </w:rPr>
      </w:pPr>
      <w:r w:rsidRPr="00DB0945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DB0945">
        <w:rPr>
          <w:rFonts w:ascii="Arial" w:hAnsi="Arial" w:cs="Arial"/>
        </w:rPr>
        <w:t>Kolbuszowa</w:t>
      </w:r>
    </w:p>
    <w:p w14:paraId="18824C00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9AA5206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6198898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57F8C1B7" w14:textId="77777777" w:rsidTr="00B36EDA">
        <w:tc>
          <w:tcPr>
            <w:tcW w:w="9923" w:type="dxa"/>
            <w:shd w:val="clear" w:color="auto" w:fill="F2F2F2"/>
            <w:hideMark/>
          </w:tcPr>
          <w:p w14:paraId="4C9A15F2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E48BFF4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D2C6DA8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2C77C09E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037B7B92" w14:textId="77777777" w:rsidTr="00B36EDA">
        <w:tc>
          <w:tcPr>
            <w:tcW w:w="2269" w:type="dxa"/>
            <w:shd w:val="clear" w:color="auto" w:fill="auto"/>
          </w:tcPr>
          <w:p w14:paraId="0925272C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15C782E" w14:textId="77777777" w:rsidR="00B36EDA" w:rsidRPr="005B7B95" w:rsidRDefault="00DB094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B7B95">
              <w:rPr>
                <w:rFonts w:ascii="Arial" w:hAnsi="Arial" w:cs="Arial"/>
                <w:b/>
              </w:rPr>
              <w:t xml:space="preserve">Dostawa materiałów </w:t>
            </w:r>
            <w:proofErr w:type="spellStart"/>
            <w:r w:rsidRPr="005B7B95">
              <w:rPr>
                <w:rFonts w:ascii="Arial" w:hAnsi="Arial" w:cs="Arial"/>
                <w:b/>
              </w:rPr>
              <w:t>szewnych</w:t>
            </w:r>
            <w:proofErr w:type="spellEnd"/>
            <w:r w:rsidRPr="005B7B95">
              <w:rPr>
                <w:rFonts w:ascii="Arial" w:hAnsi="Arial" w:cs="Arial"/>
                <w:b/>
              </w:rPr>
              <w:t>, taśm poliestrowych i klipsów do zabiegów operacyjnych - 6 pakietów</w:t>
            </w:r>
          </w:p>
        </w:tc>
      </w:tr>
      <w:tr w:rsidR="00DB0945" w:rsidRPr="00353FDC" w14:paraId="00F4426A" w14:textId="77777777" w:rsidTr="004A0993">
        <w:tc>
          <w:tcPr>
            <w:tcW w:w="2269" w:type="dxa"/>
            <w:shd w:val="clear" w:color="auto" w:fill="auto"/>
          </w:tcPr>
          <w:p w14:paraId="33403115" w14:textId="77777777" w:rsidR="00DB0945" w:rsidRPr="00353FDC" w:rsidRDefault="00DB0945" w:rsidP="004A09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0A7D070" w14:textId="77777777" w:rsidR="00DB0945" w:rsidRPr="005B7B95" w:rsidRDefault="00DB0945" w:rsidP="004A09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B7B95">
              <w:rPr>
                <w:rFonts w:ascii="Arial" w:hAnsi="Arial" w:cs="Arial"/>
                <w:b/>
              </w:rPr>
              <w:t>Eap-2412/8/25/M</w:t>
            </w:r>
          </w:p>
        </w:tc>
      </w:tr>
    </w:tbl>
    <w:p w14:paraId="35A49B4C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6E694B2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DB0945" w:rsidRPr="00DB0945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DB0945" w:rsidRPr="00DB0945">
        <w:rPr>
          <w:rFonts w:ascii="Arial" w:hAnsi="Arial" w:cs="Arial"/>
        </w:rPr>
        <w:t>(</w:t>
      </w:r>
      <w:proofErr w:type="spellStart"/>
      <w:r w:rsidR="00DB0945" w:rsidRPr="00DB0945">
        <w:rPr>
          <w:rFonts w:ascii="Arial" w:hAnsi="Arial" w:cs="Arial"/>
        </w:rPr>
        <w:t>t.j</w:t>
      </w:r>
      <w:proofErr w:type="spellEnd"/>
      <w:r w:rsidR="00DB0945" w:rsidRPr="00DB0945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B0945" w14:paraId="0CD19CB7" w14:textId="77777777" w:rsidTr="00DB09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326B0" w14:textId="77777777" w:rsidR="00DB0945" w:rsidRPr="00F245C5" w:rsidRDefault="00DB0945" w:rsidP="004A099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B0945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DB0945">
              <w:rPr>
                <w:rFonts w:ascii="Arial" w:hAnsi="Arial" w:cs="Arial"/>
              </w:rPr>
              <w:t>Pakiet  2 - Siatki chirurgiczne</w:t>
            </w:r>
          </w:p>
          <w:p w14:paraId="6350065A" w14:textId="77777777" w:rsidR="00DB0945" w:rsidRPr="00F245C5" w:rsidRDefault="00DB0945" w:rsidP="004A099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B0945">
              <w:rPr>
                <w:rFonts w:ascii="Arial" w:hAnsi="Arial" w:cs="Arial"/>
                <w:b/>
              </w:rPr>
              <w:t>Medtronic</w:t>
            </w:r>
            <w:proofErr w:type="spellEnd"/>
            <w:r w:rsidRPr="00DB0945">
              <w:rPr>
                <w:rFonts w:ascii="Arial" w:hAnsi="Arial" w:cs="Arial"/>
                <w:b/>
              </w:rPr>
              <w:t xml:space="preserve"> Poland sp. z o.o.</w:t>
            </w:r>
          </w:p>
          <w:p w14:paraId="1010916D" w14:textId="77777777" w:rsidR="00DB0945" w:rsidRPr="00F245C5" w:rsidRDefault="00DB0945" w:rsidP="004A099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B0945">
              <w:rPr>
                <w:rFonts w:ascii="Arial" w:hAnsi="Arial" w:cs="Arial"/>
                <w:bCs/>
              </w:rPr>
              <w:t>Polna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B0945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6A7B732" w14:textId="77777777" w:rsidR="00DB0945" w:rsidRPr="00F245C5" w:rsidRDefault="00DB0945" w:rsidP="004A099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DB0945">
              <w:rPr>
                <w:rFonts w:ascii="Arial" w:hAnsi="Arial" w:cs="Arial"/>
                <w:bCs/>
              </w:rPr>
              <w:t>00-633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B0945">
              <w:rPr>
                <w:rFonts w:ascii="Arial" w:hAnsi="Arial" w:cs="Arial"/>
                <w:bCs/>
              </w:rPr>
              <w:t>Warszawa</w:t>
            </w:r>
          </w:p>
          <w:p w14:paraId="4B2BE6A2" w14:textId="77777777" w:rsidR="00DB0945" w:rsidRPr="00F245C5" w:rsidRDefault="00DB0945" w:rsidP="004A099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DB0945">
              <w:rPr>
                <w:rFonts w:ascii="Arial" w:hAnsi="Arial" w:cs="Arial"/>
                <w:b/>
              </w:rPr>
              <w:t>77 679.00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E3BBD26" w14:textId="77777777" w:rsidR="00DB0945" w:rsidRPr="00F245C5" w:rsidRDefault="00DB0945" w:rsidP="004A099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4D45504" w14:textId="77777777" w:rsidR="00DB0945" w:rsidRPr="00DB094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-</w:t>
            </w:r>
            <w:r w:rsidRPr="00DB094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0CE37D1" w14:textId="77777777" w:rsidR="00DB0945" w:rsidRPr="00DB094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-</w:t>
            </w:r>
            <w:r w:rsidRPr="00DB094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240440F" w14:textId="77777777" w:rsidR="00DB0945" w:rsidRPr="00DB094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Kryterium: Cena oferty - 100 punktów</w:t>
            </w:r>
          </w:p>
          <w:p w14:paraId="567FEC4F" w14:textId="77777777" w:rsidR="00DB0945" w:rsidRPr="00DB094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4996C05" w14:textId="77777777" w:rsidR="00DB0945" w:rsidRPr="00F245C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DB0945" w14:paraId="0122AD91" w14:textId="77777777" w:rsidTr="00DB09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5C1FD" w14:textId="77777777" w:rsidR="00DB0945" w:rsidRPr="00F245C5" w:rsidRDefault="00DB0945" w:rsidP="004A099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DB0945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DB0945">
              <w:rPr>
                <w:rFonts w:ascii="Arial" w:hAnsi="Arial" w:cs="Arial"/>
              </w:rPr>
              <w:t>Pakiet 4 - Materiały operacyjne III</w:t>
            </w:r>
          </w:p>
          <w:p w14:paraId="209FF8E1" w14:textId="77777777" w:rsidR="00DB0945" w:rsidRPr="00F245C5" w:rsidRDefault="00DB0945" w:rsidP="004A099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B0945">
              <w:rPr>
                <w:rFonts w:ascii="Arial" w:hAnsi="Arial" w:cs="Arial"/>
                <w:b/>
              </w:rPr>
              <w:t>Aesculap</w:t>
            </w:r>
            <w:proofErr w:type="spellEnd"/>
            <w:r w:rsidRPr="00DB094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DB0945">
              <w:rPr>
                <w:rFonts w:ascii="Arial" w:hAnsi="Arial" w:cs="Arial"/>
                <w:b/>
              </w:rPr>
              <w:t>Chifa</w:t>
            </w:r>
            <w:proofErr w:type="spellEnd"/>
            <w:r w:rsidRPr="00DB0945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341B8DC8" w14:textId="77777777" w:rsidR="00DB0945" w:rsidRPr="00F245C5" w:rsidRDefault="00DB0945" w:rsidP="004A099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B0945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B0945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01AF46B" w14:textId="77777777" w:rsidR="00DB0945" w:rsidRPr="00F245C5" w:rsidRDefault="00DB0945" w:rsidP="004A099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DB0945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B0945">
              <w:rPr>
                <w:rFonts w:ascii="Arial" w:hAnsi="Arial" w:cs="Arial"/>
                <w:bCs/>
              </w:rPr>
              <w:t>Nowy Tomyśl</w:t>
            </w:r>
          </w:p>
          <w:p w14:paraId="451F80A4" w14:textId="77777777" w:rsidR="00DB0945" w:rsidRPr="00F245C5" w:rsidRDefault="00DB0945" w:rsidP="004A099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DB0945">
              <w:rPr>
                <w:rFonts w:ascii="Arial" w:hAnsi="Arial" w:cs="Arial"/>
                <w:b/>
              </w:rPr>
              <w:t>271 808.48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496F043" w14:textId="77777777" w:rsidR="00DB0945" w:rsidRPr="00F245C5" w:rsidRDefault="00DB0945" w:rsidP="004A099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D8C2EA2" w14:textId="77777777" w:rsidR="00DB0945" w:rsidRPr="00DB094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-</w:t>
            </w:r>
            <w:r w:rsidRPr="00DB094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5E5ACBB" w14:textId="77777777" w:rsidR="00DB0945" w:rsidRPr="00DB094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-</w:t>
            </w:r>
            <w:r w:rsidRPr="00DB094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7205E65" w14:textId="77777777" w:rsidR="00DB0945" w:rsidRPr="00DB094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Kryterium: Cena oferty - 100 punktów</w:t>
            </w:r>
          </w:p>
          <w:p w14:paraId="5FD22813" w14:textId="77777777" w:rsidR="00DB0945" w:rsidRPr="00DB094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C584383" w14:textId="77777777" w:rsidR="00DB0945" w:rsidRPr="00F245C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DB0945" w14:paraId="528C70F3" w14:textId="77777777" w:rsidTr="00DB09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95743" w14:textId="77777777" w:rsidR="00DB0945" w:rsidRPr="00F245C5" w:rsidRDefault="00DB0945" w:rsidP="004A099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B0945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DB0945">
              <w:rPr>
                <w:rFonts w:ascii="Arial" w:hAnsi="Arial" w:cs="Arial"/>
              </w:rPr>
              <w:t>Pakiet 5 - Taśma poliestrowa i wosk</w:t>
            </w:r>
          </w:p>
          <w:p w14:paraId="2645790A" w14:textId="77777777" w:rsidR="00DB0945" w:rsidRPr="00F245C5" w:rsidRDefault="00DB0945" w:rsidP="004A099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DB0945">
              <w:rPr>
                <w:rFonts w:ascii="Arial" w:hAnsi="Arial" w:cs="Arial"/>
                <w:b/>
              </w:rPr>
              <w:t>Johnson &amp; Johnson Poland Sp. z o.o.</w:t>
            </w:r>
          </w:p>
          <w:p w14:paraId="52412F7D" w14:textId="77777777" w:rsidR="00DB0945" w:rsidRPr="00F245C5" w:rsidRDefault="00DB0945" w:rsidP="004A099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B0945">
              <w:rPr>
                <w:rFonts w:ascii="Arial" w:hAnsi="Arial" w:cs="Arial"/>
                <w:bCs/>
              </w:rPr>
              <w:t>Iłżecka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B0945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9C7AF1B" w14:textId="77777777" w:rsidR="00DB0945" w:rsidRPr="00F245C5" w:rsidRDefault="00DB0945" w:rsidP="004A099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DB0945">
              <w:rPr>
                <w:rFonts w:ascii="Arial" w:hAnsi="Arial" w:cs="Arial"/>
                <w:bCs/>
              </w:rPr>
              <w:t>02135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B0945">
              <w:rPr>
                <w:rFonts w:ascii="Arial" w:hAnsi="Arial" w:cs="Arial"/>
                <w:bCs/>
              </w:rPr>
              <w:t>Warszawa</w:t>
            </w:r>
          </w:p>
          <w:p w14:paraId="6C957520" w14:textId="77777777" w:rsidR="00DB0945" w:rsidRPr="00F245C5" w:rsidRDefault="00DB0945" w:rsidP="004A099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DB0945">
              <w:rPr>
                <w:rFonts w:ascii="Arial" w:hAnsi="Arial" w:cs="Arial"/>
                <w:b/>
              </w:rPr>
              <w:t>8 779.89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CBB300E" w14:textId="77777777" w:rsidR="00DB0945" w:rsidRPr="00F245C5" w:rsidRDefault="00DB0945" w:rsidP="004A099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42F646C" w14:textId="77777777" w:rsidR="00DB0945" w:rsidRPr="00DB094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-</w:t>
            </w:r>
            <w:r w:rsidRPr="00DB094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92C6D2F" w14:textId="77777777" w:rsidR="00DB0945" w:rsidRPr="00DB094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-</w:t>
            </w:r>
            <w:r w:rsidRPr="00DB094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86577EC" w14:textId="77777777" w:rsidR="00DB0945" w:rsidRPr="00DB094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Kryterium: Cena oferty - 100 punktów</w:t>
            </w:r>
          </w:p>
          <w:p w14:paraId="07B65608" w14:textId="77777777" w:rsidR="00DB0945" w:rsidRPr="00DB094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790F1458" w14:textId="77777777" w:rsidR="00DB0945" w:rsidRPr="00F245C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DB0945" w14:paraId="049398AE" w14:textId="77777777" w:rsidTr="00DB09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5F337" w14:textId="77777777" w:rsidR="00DB0945" w:rsidRPr="00F245C5" w:rsidRDefault="00DB0945" w:rsidP="004A099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DB0945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DB0945">
              <w:rPr>
                <w:rFonts w:ascii="Arial" w:hAnsi="Arial" w:cs="Arial"/>
              </w:rPr>
              <w:t>Pakiet  6 - Klipsy do zabiegów operacyjnych laparoskopowych</w:t>
            </w:r>
          </w:p>
          <w:p w14:paraId="5AE0761F" w14:textId="77777777" w:rsidR="00DB0945" w:rsidRPr="00F245C5" w:rsidRDefault="00DB0945" w:rsidP="004A099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DB0945">
              <w:rPr>
                <w:rFonts w:ascii="Arial" w:hAnsi="Arial" w:cs="Arial"/>
                <w:b/>
              </w:rPr>
              <w:t xml:space="preserve">Beryl </w:t>
            </w:r>
            <w:proofErr w:type="spellStart"/>
            <w:r w:rsidRPr="00DB0945">
              <w:rPr>
                <w:rFonts w:ascii="Arial" w:hAnsi="Arial" w:cs="Arial"/>
                <w:b/>
              </w:rPr>
              <w:t>Med</w:t>
            </w:r>
            <w:proofErr w:type="spellEnd"/>
            <w:r w:rsidRPr="00DB0945">
              <w:rPr>
                <w:rFonts w:ascii="Arial" w:hAnsi="Arial" w:cs="Arial"/>
                <w:b/>
              </w:rPr>
              <w:t xml:space="preserve"> Poland Sp. z o.o.</w:t>
            </w:r>
          </w:p>
          <w:p w14:paraId="702067E3" w14:textId="77777777" w:rsidR="00DB0945" w:rsidRPr="00F245C5" w:rsidRDefault="00DB0945" w:rsidP="004A099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B0945">
              <w:rPr>
                <w:rFonts w:ascii="Arial" w:hAnsi="Arial" w:cs="Arial"/>
                <w:bCs/>
              </w:rPr>
              <w:t>rtm. Witolda Pileckiego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B0945">
              <w:rPr>
                <w:rFonts w:ascii="Arial" w:hAnsi="Arial" w:cs="Arial"/>
                <w:bCs/>
              </w:rPr>
              <w:t>59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B0945">
              <w:rPr>
                <w:rFonts w:ascii="Arial" w:hAnsi="Arial" w:cs="Arial"/>
                <w:bCs/>
              </w:rPr>
              <w:t>/151</w:t>
            </w:r>
          </w:p>
          <w:p w14:paraId="263E6D7F" w14:textId="77777777" w:rsidR="00DB0945" w:rsidRPr="00F245C5" w:rsidRDefault="00DB0945" w:rsidP="004A099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DB0945">
              <w:rPr>
                <w:rFonts w:ascii="Arial" w:hAnsi="Arial" w:cs="Arial"/>
                <w:bCs/>
              </w:rPr>
              <w:t>02-781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B0945">
              <w:rPr>
                <w:rFonts w:ascii="Arial" w:hAnsi="Arial" w:cs="Arial"/>
                <w:bCs/>
              </w:rPr>
              <w:t>Warszawa</w:t>
            </w:r>
          </w:p>
          <w:p w14:paraId="43FB68B1" w14:textId="77777777" w:rsidR="00DB0945" w:rsidRPr="00F245C5" w:rsidRDefault="00DB0945" w:rsidP="004A099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DB0945">
              <w:rPr>
                <w:rFonts w:ascii="Arial" w:hAnsi="Arial" w:cs="Arial"/>
                <w:b/>
              </w:rPr>
              <w:t>30 119.04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EEC3A0D" w14:textId="77777777" w:rsidR="00DB0945" w:rsidRPr="00F245C5" w:rsidRDefault="00DB0945" w:rsidP="004A099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77BBFD7" w14:textId="77777777" w:rsidR="00DB0945" w:rsidRPr="00DB094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-</w:t>
            </w:r>
            <w:r w:rsidRPr="00DB094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17B8103" w14:textId="77777777" w:rsidR="00DB0945" w:rsidRPr="00DB094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-</w:t>
            </w:r>
            <w:r w:rsidRPr="00DB094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A1104C4" w14:textId="77777777" w:rsidR="00DB0945" w:rsidRPr="00DB094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Kryterium: Cena oferty - 100 punktów</w:t>
            </w:r>
          </w:p>
          <w:p w14:paraId="09F0A148" w14:textId="77777777" w:rsidR="00DB0945" w:rsidRPr="00DB094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F6804F8" w14:textId="77777777" w:rsidR="00DB0945" w:rsidRPr="00F245C5" w:rsidRDefault="00DB0945" w:rsidP="004A09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0945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</w:tbl>
    <w:p w14:paraId="2D5504FB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4D42F215" w14:textId="77777777" w:rsidTr="00DB09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ACECBF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lastRenderedPageBreak/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0333E0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EA061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F7B76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DB0945" w14:paraId="5F5377DD" w14:textId="77777777" w:rsidTr="00DB09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DF469" w14:textId="77777777" w:rsidR="00DB0945" w:rsidRPr="007D7932" w:rsidRDefault="00DB0945" w:rsidP="004A099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B0945">
              <w:rPr>
                <w:rFonts w:ascii="Arial" w:hAnsi="Arial" w:cs="Arial"/>
                <w:sz w:val="22"/>
                <w:szCs w:val="22"/>
              </w:rPr>
              <w:t>Pakiet  2 - Siatki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61F62" w14:textId="77777777" w:rsidR="00DB0945" w:rsidRPr="007D7932" w:rsidRDefault="00DB0945" w:rsidP="004A099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B0945">
              <w:rPr>
                <w:rFonts w:ascii="Arial" w:hAnsi="Arial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DB09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010ED822" w14:textId="77777777" w:rsidR="00DB0945" w:rsidRPr="007D7932" w:rsidRDefault="00DB0945" w:rsidP="004A099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B0945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318648A0" w14:textId="77777777" w:rsidR="00DB0945" w:rsidRPr="007D7932" w:rsidRDefault="00DB0945" w:rsidP="004A099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B094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CE56A" w14:textId="77777777" w:rsidR="00DB0945" w:rsidRPr="007D7932" w:rsidRDefault="00DB0945" w:rsidP="004A099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9D6D5" w14:textId="77777777" w:rsidR="00DB0945" w:rsidRPr="007D7932" w:rsidRDefault="00DB0945" w:rsidP="004A099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B0945" w14:paraId="7DB48499" w14:textId="77777777" w:rsidTr="00DB09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A509C" w14:textId="77777777" w:rsidR="00DB0945" w:rsidRPr="007D7932" w:rsidRDefault="00DB0945" w:rsidP="004A099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B0945">
              <w:rPr>
                <w:rFonts w:ascii="Arial" w:hAnsi="Arial" w:cs="Arial"/>
                <w:sz w:val="22"/>
                <w:szCs w:val="22"/>
              </w:rPr>
              <w:t>Pakiet 4 - Materiały operacyjne 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34173" w14:textId="77777777" w:rsidR="00DB0945" w:rsidRPr="007D7932" w:rsidRDefault="00DB0945" w:rsidP="004A099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B0945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DB09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B0945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DB09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04D284EA" w14:textId="77777777" w:rsidR="00DB0945" w:rsidRPr="007D7932" w:rsidRDefault="00DB0945" w:rsidP="004A099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B0945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B41B7F6" w14:textId="77777777" w:rsidR="00DB0945" w:rsidRPr="007D7932" w:rsidRDefault="00DB0945" w:rsidP="004A099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B0945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B1FA0" w14:textId="77777777" w:rsidR="00DB0945" w:rsidRPr="007D7932" w:rsidRDefault="00DB0945" w:rsidP="004A099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90CFF" w14:textId="77777777" w:rsidR="00DB0945" w:rsidRPr="007D7932" w:rsidRDefault="00DB0945" w:rsidP="004A099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B0945" w14:paraId="07EE3AA9" w14:textId="77777777" w:rsidTr="00DB09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FEC5A" w14:textId="77777777" w:rsidR="00DB0945" w:rsidRPr="007D7932" w:rsidRDefault="00DB0945" w:rsidP="004A099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B0945">
              <w:rPr>
                <w:rFonts w:ascii="Arial" w:hAnsi="Arial" w:cs="Arial"/>
                <w:sz w:val="22"/>
                <w:szCs w:val="22"/>
              </w:rPr>
              <w:t>Pakiet 5 - Taśma poliestrowa i wosk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AFB75" w14:textId="77777777" w:rsidR="00DB0945" w:rsidRPr="007D7932" w:rsidRDefault="00DB0945" w:rsidP="004A099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B0945">
              <w:rPr>
                <w:rFonts w:ascii="Arial" w:hAnsi="Arial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05FD8B47" w14:textId="77777777" w:rsidR="00DB0945" w:rsidRPr="007D7932" w:rsidRDefault="00DB0945" w:rsidP="004A099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>Iłżecka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B0945">
              <w:rPr>
                <w:rFonts w:ascii="Arial" w:hAnsi="Arial" w:cs="Arial"/>
                <w:sz w:val="22"/>
                <w:szCs w:val="22"/>
              </w:rPr>
              <w:t>24</w:t>
            </w:r>
          </w:p>
          <w:p w14:paraId="6AD4D91D" w14:textId="77777777" w:rsidR="00DB0945" w:rsidRPr="007D7932" w:rsidRDefault="00DB0945" w:rsidP="004A099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>02135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B094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A21D4" w14:textId="77777777" w:rsidR="00DB0945" w:rsidRPr="007D7932" w:rsidRDefault="00DB0945" w:rsidP="004A099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71E4" w14:textId="77777777" w:rsidR="00DB0945" w:rsidRPr="007D7932" w:rsidRDefault="00DB0945" w:rsidP="004A099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B0945" w14:paraId="2B2D6226" w14:textId="77777777" w:rsidTr="00DB09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D0F21" w14:textId="77777777" w:rsidR="00DB0945" w:rsidRPr="007D7932" w:rsidRDefault="00DB0945" w:rsidP="004A099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B0945">
              <w:rPr>
                <w:rFonts w:ascii="Arial" w:hAnsi="Arial" w:cs="Arial"/>
                <w:sz w:val="22"/>
                <w:szCs w:val="22"/>
              </w:rPr>
              <w:t>Pakiet  6 - Klipsy do zabiegów operacyjnych laparoskopowych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A457E" w14:textId="77777777" w:rsidR="00DB0945" w:rsidRPr="007D7932" w:rsidRDefault="00DB0945" w:rsidP="004A099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B09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DB0945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DB09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4858F12D" w14:textId="77777777" w:rsidR="00DB0945" w:rsidRPr="007D7932" w:rsidRDefault="00DB0945" w:rsidP="004A099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>rtm. Witolda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B0945">
              <w:rPr>
                <w:rFonts w:ascii="Arial" w:hAnsi="Arial" w:cs="Arial"/>
                <w:sz w:val="22"/>
                <w:szCs w:val="22"/>
              </w:rPr>
              <w:t>59/151</w:t>
            </w:r>
          </w:p>
          <w:p w14:paraId="172935AC" w14:textId="77777777" w:rsidR="00DB0945" w:rsidRPr="007D7932" w:rsidRDefault="00DB0945" w:rsidP="004A099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B094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CD7A9" w14:textId="77777777" w:rsidR="00DB0945" w:rsidRPr="007D7932" w:rsidRDefault="00DB0945" w:rsidP="004A099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A2F82" w14:textId="77777777" w:rsidR="00DB0945" w:rsidRPr="007D7932" w:rsidRDefault="00DB0945" w:rsidP="004A099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09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71B1011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344421DC" w14:textId="3EE513F5" w:rsidR="008642B3" w:rsidRDefault="00DB0945" w:rsidP="00B36EDA">
      <w:pPr>
        <w:ind w:right="-425"/>
        <w:jc w:val="right"/>
        <w:rPr>
          <w:rFonts w:ascii="Arial" w:hAnsi="Arial" w:cs="Arial"/>
        </w:rPr>
      </w:pPr>
      <w:r w:rsidRPr="00DB0945">
        <w:rPr>
          <w:rFonts w:ascii="Arial" w:hAnsi="Arial" w:cs="Arial"/>
        </w:rPr>
        <w:t xml:space="preserve">  </w:t>
      </w:r>
      <w:bookmarkEnd w:id="0"/>
      <w:r w:rsidR="005B7B95">
        <w:rPr>
          <w:rFonts w:ascii="Arial" w:hAnsi="Arial" w:cs="Arial"/>
        </w:rPr>
        <w:t>Dyrektor SP ZOZ Kolbuszowa</w:t>
      </w:r>
    </w:p>
    <w:p w14:paraId="0288ECA4" w14:textId="47103921" w:rsidR="005B7B95" w:rsidRPr="00B36EDA" w:rsidRDefault="005B7B95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Zbigniew Strzelczyk</w:t>
      </w:r>
      <w:bookmarkEnd w:id="1"/>
    </w:p>
    <w:sectPr w:rsidR="005B7B95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D69BE" w14:textId="77777777" w:rsidR="002B5B40" w:rsidRDefault="002B5B40">
      <w:r>
        <w:separator/>
      </w:r>
    </w:p>
  </w:endnote>
  <w:endnote w:type="continuationSeparator" w:id="0">
    <w:p w14:paraId="66BC67FF" w14:textId="77777777" w:rsidR="002B5B40" w:rsidRDefault="002B5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2FEA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8697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531A6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429AEC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DCAB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BCA70" w14:textId="77777777" w:rsidR="002B5B40" w:rsidRDefault="002B5B40">
      <w:r>
        <w:separator/>
      </w:r>
    </w:p>
  </w:footnote>
  <w:footnote w:type="continuationSeparator" w:id="0">
    <w:p w14:paraId="5BFF540E" w14:textId="77777777" w:rsidR="002B5B40" w:rsidRDefault="002B5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31AF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A7D2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99E5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5B40"/>
    <w:rsid w:val="00022322"/>
    <w:rsid w:val="00042497"/>
    <w:rsid w:val="000C1E6F"/>
    <w:rsid w:val="000E4E56"/>
    <w:rsid w:val="001A1468"/>
    <w:rsid w:val="001B7815"/>
    <w:rsid w:val="00211A34"/>
    <w:rsid w:val="002B1E4F"/>
    <w:rsid w:val="002B5B40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7B95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B094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3761C9"/>
  <w15:chartTrackingRefBased/>
  <w15:docId w15:val="{A5B11144-34B2-4C4C-B48D-16C9E0C2F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654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2025-04-29T06:43:00Z</cp:lastPrinted>
  <dcterms:created xsi:type="dcterms:W3CDTF">2025-04-29T06:45:00Z</dcterms:created>
  <dcterms:modified xsi:type="dcterms:W3CDTF">2025-04-29T06:45:00Z</dcterms:modified>
</cp:coreProperties>
</file>