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D38162" w14:textId="77777777" w:rsidR="00FB7F50" w:rsidRPr="002245BE" w:rsidRDefault="00B10A4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10A4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B10A44">
        <w:rPr>
          <w:sz w:val="22"/>
          <w:szCs w:val="22"/>
        </w:rPr>
        <w:t>2025-04-28</w:t>
      </w:r>
    </w:p>
    <w:p w14:paraId="26174865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66412295" w14:textId="77777777" w:rsidR="00B10A44" w:rsidRPr="00B10A44" w:rsidRDefault="00B10A44" w:rsidP="00FB7F50">
      <w:pPr>
        <w:spacing w:after="40"/>
        <w:rPr>
          <w:b/>
          <w:bCs/>
          <w:sz w:val="22"/>
          <w:szCs w:val="22"/>
        </w:rPr>
      </w:pPr>
      <w:r w:rsidRPr="00B10A44">
        <w:rPr>
          <w:b/>
          <w:bCs/>
          <w:sz w:val="22"/>
          <w:szCs w:val="22"/>
        </w:rPr>
        <w:t>Akademia Górniczo - Hutnicza</w:t>
      </w:r>
    </w:p>
    <w:p w14:paraId="6BD88A70" w14:textId="77777777" w:rsidR="00B10A44" w:rsidRPr="00B10A44" w:rsidRDefault="00B10A44" w:rsidP="00FB7F50">
      <w:pPr>
        <w:spacing w:after="40"/>
        <w:rPr>
          <w:b/>
          <w:bCs/>
          <w:sz w:val="22"/>
          <w:szCs w:val="22"/>
        </w:rPr>
      </w:pPr>
      <w:r w:rsidRPr="00B10A44">
        <w:rPr>
          <w:b/>
          <w:bCs/>
          <w:sz w:val="22"/>
          <w:szCs w:val="22"/>
        </w:rPr>
        <w:t>im. Stanisława Staszica w Krakowie</w:t>
      </w:r>
    </w:p>
    <w:p w14:paraId="6D43E27F" w14:textId="77777777" w:rsidR="00FB7F50" w:rsidRPr="002245BE" w:rsidRDefault="00B10A44" w:rsidP="00FB7F50">
      <w:pPr>
        <w:spacing w:after="40"/>
        <w:rPr>
          <w:b/>
          <w:bCs/>
          <w:sz w:val="22"/>
          <w:szCs w:val="22"/>
        </w:rPr>
      </w:pPr>
      <w:r w:rsidRPr="00B10A44">
        <w:rPr>
          <w:b/>
          <w:bCs/>
          <w:sz w:val="22"/>
          <w:szCs w:val="22"/>
        </w:rPr>
        <w:t>Dział Zamówień Publicznych</w:t>
      </w:r>
    </w:p>
    <w:p w14:paraId="60550D0F" w14:textId="77777777" w:rsidR="00FB7F50" w:rsidRPr="002245BE" w:rsidRDefault="00B10A44" w:rsidP="00FB7F50">
      <w:pPr>
        <w:rPr>
          <w:sz w:val="22"/>
          <w:szCs w:val="22"/>
        </w:rPr>
      </w:pPr>
      <w:r w:rsidRPr="00B10A44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B10A44">
        <w:rPr>
          <w:sz w:val="22"/>
          <w:szCs w:val="22"/>
        </w:rPr>
        <w:t>30</w:t>
      </w:r>
    </w:p>
    <w:p w14:paraId="39E2DA15" w14:textId="77777777" w:rsidR="00FB7F50" w:rsidRPr="002245BE" w:rsidRDefault="00B10A44" w:rsidP="00FB7F50">
      <w:pPr>
        <w:rPr>
          <w:sz w:val="22"/>
          <w:szCs w:val="22"/>
        </w:rPr>
      </w:pPr>
      <w:r w:rsidRPr="00B10A44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B10A44">
        <w:rPr>
          <w:sz w:val="22"/>
          <w:szCs w:val="22"/>
        </w:rPr>
        <w:t>Kraków</w:t>
      </w:r>
    </w:p>
    <w:p w14:paraId="4ED5251B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1FD4F9A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B10A44" w:rsidRPr="00607F9B" w14:paraId="289E29C9" w14:textId="77777777" w:rsidTr="0049508D">
        <w:trPr>
          <w:trHeight w:val="638"/>
        </w:trPr>
        <w:tc>
          <w:tcPr>
            <w:tcW w:w="959" w:type="dxa"/>
            <w:shd w:val="clear" w:color="auto" w:fill="auto"/>
          </w:tcPr>
          <w:p w14:paraId="4DE3BC22" w14:textId="77777777" w:rsidR="00B10A44" w:rsidRPr="00607F9B" w:rsidRDefault="00B10A44" w:rsidP="0049508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4B5417D" w14:textId="47505023" w:rsidR="00B10A44" w:rsidRPr="00607F9B" w:rsidRDefault="00B10A44" w:rsidP="0049508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B10A44">
              <w:rPr>
                <w:sz w:val="22"/>
                <w:szCs w:val="22"/>
              </w:rPr>
              <w:t>podstawowy</w:t>
            </w:r>
            <w:r w:rsidR="001335D5">
              <w:rPr>
                <w:sz w:val="22"/>
                <w:szCs w:val="22"/>
              </w:rPr>
              <w:t>m</w:t>
            </w:r>
            <w:r w:rsidRPr="00B10A44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B10A44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10A44">
              <w:rPr>
                <w:b/>
                <w:bCs/>
                <w:sz w:val="22"/>
                <w:szCs w:val="22"/>
              </w:rPr>
              <w:t xml:space="preserve">Przedłużenie wsparcia technicznego do posiadanych licencji urządzeń </w:t>
            </w:r>
            <w:proofErr w:type="spellStart"/>
            <w:r w:rsidRPr="00B10A44">
              <w:rPr>
                <w:b/>
                <w:bCs/>
                <w:sz w:val="22"/>
                <w:szCs w:val="22"/>
              </w:rPr>
              <w:t>FortiGate</w:t>
            </w:r>
            <w:proofErr w:type="spellEnd"/>
            <w:r w:rsidRPr="00B10A44">
              <w:rPr>
                <w:b/>
                <w:bCs/>
                <w:sz w:val="22"/>
                <w:szCs w:val="22"/>
              </w:rPr>
              <w:t xml:space="preserve"> na 12 miesięcy na potrzeby WI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10A44">
              <w:rPr>
                <w:b/>
                <w:sz w:val="22"/>
                <w:szCs w:val="22"/>
              </w:rPr>
              <w:t>DE-dzp.272-183/25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6B5C189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10A44" w14:paraId="35F07C13" w14:textId="77777777" w:rsidTr="0049508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15CE837B" w14:textId="77777777" w:rsidR="00B10A44" w:rsidRPr="00D26ED6" w:rsidRDefault="00B10A44" w:rsidP="0049508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B10A44">
              <w:rPr>
                <w:b/>
                <w:sz w:val="22"/>
                <w:szCs w:val="22"/>
              </w:rPr>
              <w:t>Excogitate</w:t>
            </w:r>
            <w:proofErr w:type="spellEnd"/>
            <w:r w:rsidRPr="00B10A44">
              <w:rPr>
                <w:b/>
                <w:sz w:val="22"/>
                <w:szCs w:val="22"/>
              </w:rPr>
              <w:t xml:space="preserve"> sp. z o.o.</w:t>
            </w:r>
          </w:p>
          <w:p w14:paraId="2E96CFF0" w14:textId="77777777" w:rsidR="00B10A44" w:rsidRPr="009F0E5C" w:rsidRDefault="00B10A44" w:rsidP="0049508D">
            <w:pPr>
              <w:jc w:val="both"/>
              <w:rPr>
                <w:bCs/>
                <w:sz w:val="22"/>
                <w:szCs w:val="22"/>
              </w:rPr>
            </w:pPr>
            <w:r w:rsidRPr="00B10A44">
              <w:rPr>
                <w:bCs/>
                <w:sz w:val="22"/>
                <w:szCs w:val="22"/>
              </w:rPr>
              <w:t>Leśna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10A44">
              <w:rPr>
                <w:bCs/>
                <w:sz w:val="22"/>
                <w:szCs w:val="22"/>
              </w:rPr>
              <w:t>6A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AB40440" w14:textId="77777777" w:rsidR="00B10A44" w:rsidRPr="009F0E5C" w:rsidRDefault="00B10A44" w:rsidP="0049508D">
            <w:pPr>
              <w:jc w:val="both"/>
              <w:rPr>
                <w:bCs/>
                <w:sz w:val="22"/>
                <w:szCs w:val="22"/>
              </w:rPr>
            </w:pPr>
            <w:r w:rsidRPr="00B10A44">
              <w:rPr>
                <w:bCs/>
                <w:sz w:val="22"/>
                <w:szCs w:val="22"/>
              </w:rPr>
              <w:t>07-104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10A44">
              <w:rPr>
                <w:bCs/>
                <w:sz w:val="22"/>
                <w:szCs w:val="22"/>
              </w:rPr>
              <w:t>Stoczek</w:t>
            </w:r>
          </w:p>
          <w:p w14:paraId="1713F1D4" w14:textId="77777777" w:rsidR="00B10A44" w:rsidRPr="00D26ED6" w:rsidRDefault="00B10A44" w:rsidP="0049508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3311F0A" w14:textId="77777777" w:rsidR="00B10A44" w:rsidRDefault="00B10A44" w:rsidP="0049508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B10A44">
              <w:rPr>
                <w:sz w:val="22"/>
                <w:szCs w:val="22"/>
              </w:rPr>
              <w:t xml:space="preserve">Przedłużenie wsparcia technicznego do posiadanych licencji urządzeń </w:t>
            </w:r>
            <w:proofErr w:type="spellStart"/>
            <w:r w:rsidRPr="00B10A44">
              <w:rPr>
                <w:sz w:val="22"/>
                <w:szCs w:val="22"/>
              </w:rPr>
              <w:t>FortiGate</w:t>
            </w:r>
            <w:proofErr w:type="spellEnd"/>
            <w:r w:rsidRPr="00B10A44">
              <w:rPr>
                <w:sz w:val="22"/>
                <w:szCs w:val="22"/>
              </w:rPr>
              <w:t xml:space="preserve"> na 12 miesięcy na potrzeby WI AGH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3E80B858" w14:textId="77777777" w:rsidR="00B10A44" w:rsidRPr="00D26ED6" w:rsidRDefault="00B10A44" w:rsidP="0049508D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B10A44">
              <w:rPr>
                <w:b/>
                <w:sz w:val="22"/>
                <w:szCs w:val="22"/>
              </w:rPr>
              <w:t>93 959.70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6B2CEF98" w14:textId="77777777" w:rsidR="00B10A44" w:rsidRDefault="00B10A44" w:rsidP="0049508D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65D4C76E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6808357A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2EF3C1B2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585A915F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2587BCD5" w14:textId="77777777" w:rsidR="002B6761" w:rsidRPr="008567C7" w:rsidRDefault="00B10A4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44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6364109E" w14:textId="77777777" w:rsidR="002B6761" w:rsidRPr="008567C7" w:rsidRDefault="00B10A4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44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10DE640E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EB11AB8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B5AD013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55ED2A77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0682EE9A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B10A44" w:rsidRPr="008567C7" w14:paraId="56BADDCC" w14:textId="77777777" w:rsidTr="0049508D">
        <w:tc>
          <w:tcPr>
            <w:tcW w:w="709" w:type="dxa"/>
            <w:vAlign w:val="center"/>
          </w:tcPr>
          <w:p w14:paraId="1DF8779E" w14:textId="77777777" w:rsidR="00B10A44" w:rsidRPr="008567C7" w:rsidRDefault="00B10A44" w:rsidP="004950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A4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6011AA42" w14:textId="77777777" w:rsidR="00B10A44" w:rsidRPr="002B6761" w:rsidRDefault="00B10A44" w:rsidP="0049508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B10A44">
              <w:rPr>
                <w:rFonts w:ascii="Times New Roman" w:hAnsi="Times New Roman" w:cs="Times New Roman"/>
                <w:b/>
                <w:sz w:val="18"/>
                <w:szCs w:val="18"/>
              </w:rPr>
              <w:t>Excogitate</w:t>
            </w:r>
            <w:proofErr w:type="spellEnd"/>
            <w:r w:rsidRPr="00B10A4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14:paraId="20BD9938" w14:textId="77777777" w:rsidR="00B10A44" w:rsidRPr="008567C7" w:rsidRDefault="00B10A44" w:rsidP="0049508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44">
              <w:rPr>
                <w:rFonts w:ascii="Times New Roman" w:hAnsi="Times New Roman" w:cs="Times New Roman"/>
                <w:bCs/>
                <w:sz w:val="18"/>
                <w:szCs w:val="18"/>
              </w:rPr>
              <w:t>Leśna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10A44">
              <w:rPr>
                <w:rFonts w:ascii="Times New Roman" w:hAnsi="Times New Roman" w:cs="Times New Roman"/>
                <w:bCs/>
                <w:sz w:val="18"/>
                <w:szCs w:val="18"/>
              </w:rPr>
              <w:t>6A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4ABBAC2" w14:textId="77777777" w:rsidR="00B10A44" w:rsidRPr="001B7815" w:rsidRDefault="00B10A44" w:rsidP="0049508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44">
              <w:rPr>
                <w:rFonts w:ascii="Times New Roman" w:hAnsi="Times New Roman" w:cs="Times New Roman"/>
                <w:bCs/>
                <w:sz w:val="18"/>
                <w:szCs w:val="18"/>
              </w:rPr>
              <w:t>07-104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10A44">
              <w:rPr>
                <w:rFonts w:ascii="Times New Roman" w:hAnsi="Times New Roman" w:cs="Times New Roman"/>
                <w:bCs/>
                <w:sz w:val="18"/>
                <w:szCs w:val="18"/>
              </w:rPr>
              <w:t>Stoczek</w:t>
            </w:r>
          </w:p>
        </w:tc>
        <w:tc>
          <w:tcPr>
            <w:tcW w:w="1134" w:type="dxa"/>
            <w:vAlign w:val="center"/>
          </w:tcPr>
          <w:p w14:paraId="6B286DE7" w14:textId="77777777" w:rsidR="00B10A44" w:rsidRPr="008567C7" w:rsidRDefault="00B10A44" w:rsidP="004950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A44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090D376C" w14:textId="77777777" w:rsidR="00B10A44" w:rsidRPr="008567C7" w:rsidRDefault="00B10A44" w:rsidP="004950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A44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5B13F17D" w14:textId="77777777" w:rsidR="00B10A44" w:rsidRPr="008567C7" w:rsidRDefault="00B10A44" w:rsidP="004950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7243EA6" w14:textId="77777777" w:rsidR="00B10A44" w:rsidRPr="008567C7" w:rsidRDefault="00B10A44" w:rsidP="004950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48431E9" w14:textId="77777777" w:rsidR="00B10A44" w:rsidRPr="008567C7" w:rsidRDefault="00B10A44" w:rsidP="004950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4E7B75AF" w14:textId="77777777" w:rsidR="00B10A44" w:rsidRPr="008567C7" w:rsidRDefault="00B10A44" w:rsidP="004950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15EA3B2" w14:textId="77777777" w:rsidR="00B10A44" w:rsidRPr="008567C7" w:rsidRDefault="00B10A44" w:rsidP="004950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A44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B10A44" w:rsidRPr="008567C7" w14:paraId="34F547E8" w14:textId="77777777" w:rsidTr="0049508D">
        <w:tc>
          <w:tcPr>
            <w:tcW w:w="709" w:type="dxa"/>
            <w:vAlign w:val="center"/>
          </w:tcPr>
          <w:p w14:paraId="59DBB7F2" w14:textId="77777777" w:rsidR="00B10A44" w:rsidRPr="008567C7" w:rsidRDefault="00B10A44" w:rsidP="004950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A4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5D2C9AC6" w14:textId="77777777" w:rsidR="00B10A44" w:rsidRPr="001335D5" w:rsidRDefault="00B10A44" w:rsidP="0049508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1335D5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ISS IT Security System </w:t>
            </w:r>
            <w:proofErr w:type="spellStart"/>
            <w:r w:rsidRPr="001335D5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s.c.</w:t>
            </w:r>
            <w:proofErr w:type="spellEnd"/>
          </w:p>
          <w:p w14:paraId="133A924C" w14:textId="77777777" w:rsidR="00B10A44" w:rsidRPr="008567C7" w:rsidRDefault="00B10A44" w:rsidP="0049508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44">
              <w:rPr>
                <w:rFonts w:ascii="Times New Roman" w:hAnsi="Times New Roman" w:cs="Times New Roman"/>
                <w:bCs/>
                <w:sz w:val="18"/>
                <w:szCs w:val="18"/>
              </w:rPr>
              <w:t>Warszawska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10A44">
              <w:rPr>
                <w:rFonts w:ascii="Times New Roman" w:hAnsi="Times New Roman" w:cs="Times New Roman"/>
                <w:bCs/>
                <w:sz w:val="18"/>
                <w:szCs w:val="18"/>
              </w:rPr>
              <w:t>40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10A44">
              <w:rPr>
                <w:rFonts w:ascii="Times New Roman" w:hAnsi="Times New Roman" w:cs="Times New Roman"/>
                <w:bCs/>
                <w:sz w:val="18"/>
                <w:szCs w:val="18"/>
              </w:rPr>
              <w:t>/2A</w:t>
            </w:r>
          </w:p>
          <w:p w14:paraId="490B2475" w14:textId="77777777" w:rsidR="00B10A44" w:rsidRPr="001B7815" w:rsidRDefault="00B10A44" w:rsidP="0049508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44">
              <w:rPr>
                <w:rFonts w:ascii="Times New Roman" w:hAnsi="Times New Roman" w:cs="Times New Roman"/>
                <w:bCs/>
                <w:sz w:val="18"/>
                <w:szCs w:val="18"/>
              </w:rPr>
              <w:t>40-008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10A44">
              <w:rPr>
                <w:rFonts w:ascii="Times New Roman" w:hAnsi="Times New Roman" w:cs="Times New Roman"/>
                <w:bCs/>
                <w:sz w:val="18"/>
                <w:szCs w:val="18"/>
              </w:rPr>
              <w:t>Katowice</w:t>
            </w:r>
          </w:p>
        </w:tc>
        <w:tc>
          <w:tcPr>
            <w:tcW w:w="1134" w:type="dxa"/>
            <w:vAlign w:val="center"/>
          </w:tcPr>
          <w:p w14:paraId="4B8274D8" w14:textId="77777777" w:rsidR="00B10A44" w:rsidRPr="008567C7" w:rsidRDefault="00B10A44" w:rsidP="004950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A44">
              <w:rPr>
                <w:rFonts w:ascii="Times New Roman" w:hAnsi="Times New Roman" w:cs="Times New Roman"/>
                <w:sz w:val="18"/>
                <w:szCs w:val="18"/>
              </w:rPr>
              <w:t xml:space="preserve">  59,14</w:t>
            </w:r>
          </w:p>
        </w:tc>
        <w:tc>
          <w:tcPr>
            <w:tcW w:w="1134" w:type="dxa"/>
            <w:vAlign w:val="center"/>
          </w:tcPr>
          <w:p w14:paraId="66C9623A" w14:textId="77777777" w:rsidR="00B10A44" w:rsidRPr="008567C7" w:rsidRDefault="00B10A44" w:rsidP="004950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A44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56CA2A27" w14:textId="77777777" w:rsidR="00B10A44" w:rsidRPr="008567C7" w:rsidRDefault="00B10A44" w:rsidP="004950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4C00744" w14:textId="77777777" w:rsidR="00B10A44" w:rsidRPr="008567C7" w:rsidRDefault="00B10A44" w:rsidP="004950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5E38129" w14:textId="77777777" w:rsidR="00B10A44" w:rsidRPr="008567C7" w:rsidRDefault="00B10A44" w:rsidP="004950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33DEEA58" w14:textId="77777777" w:rsidR="00B10A44" w:rsidRPr="008567C7" w:rsidRDefault="00B10A44" w:rsidP="004950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09D113E7" w14:textId="77777777" w:rsidR="00B10A44" w:rsidRPr="008567C7" w:rsidRDefault="00B10A44" w:rsidP="004950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A44">
              <w:rPr>
                <w:rFonts w:ascii="Times New Roman" w:hAnsi="Times New Roman" w:cs="Times New Roman"/>
                <w:sz w:val="18"/>
                <w:szCs w:val="18"/>
              </w:rPr>
              <w:t xml:space="preserve">  99,14</w:t>
            </w:r>
          </w:p>
        </w:tc>
      </w:tr>
      <w:tr w:rsidR="00B10A44" w:rsidRPr="008567C7" w14:paraId="6BCBC49D" w14:textId="77777777" w:rsidTr="0049508D">
        <w:tc>
          <w:tcPr>
            <w:tcW w:w="709" w:type="dxa"/>
            <w:vAlign w:val="center"/>
          </w:tcPr>
          <w:p w14:paraId="40D45198" w14:textId="77777777" w:rsidR="00B10A44" w:rsidRPr="008567C7" w:rsidRDefault="00B10A44" w:rsidP="004950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A44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14:paraId="2C4B048B" w14:textId="77777777" w:rsidR="00B10A44" w:rsidRPr="002B6761" w:rsidRDefault="00B10A44" w:rsidP="0049508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B10A44">
              <w:rPr>
                <w:rFonts w:ascii="Times New Roman" w:hAnsi="Times New Roman" w:cs="Times New Roman"/>
                <w:b/>
                <w:sz w:val="18"/>
                <w:szCs w:val="18"/>
              </w:rPr>
              <w:t>SoftFlow</w:t>
            </w:r>
            <w:proofErr w:type="spellEnd"/>
            <w:r w:rsidRPr="00B10A4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14:paraId="54FA178B" w14:textId="77777777" w:rsidR="00B10A44" w:rsidRPr="008567C7" w:rsidRDefault="00B10A44" w:rsidP="0049508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44">
              <w:rPr>
                <w:rFonts w:ascii="Times New Roman" w:hAnsi="Times New Roman" w:cs="Times New Roman"/>
                <w:bCs/>
                <w:sz w:val="18"/>
                <w:szCs w:val="18"/>
              </w:rPr>
              <w:t>CHMIELNA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10A44">
              <w:rPr>
                <w:rFonts w:ascii="Times New Roman" w:hAnsi="Times New Roman" w:cs="Times New Roman"/>
                <w:bCs/>
                <w:sz w:val="18"/>
                <w:szCs w:val="18"/>
              </w:rPr>
              <w:t>73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966218A" w14:textId="77777777" w:rsidR="00B10A44" w:rsidRPr="001B7815" w:rsidRDefault="00B10A44" w:rsidP="0049508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10A44">
              <w:rPr>
                <w:rFonts w:ascii="Times New Roman" w:hAnsi="Times New Roman" w:cs="Times New Roman"/>
                <w:bCs/>
                <w:sz w:val="18"/>
                <w:szCs w:val="18"/>
              </w:rPr>
              <w:t>00-801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10A44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7E217023" w14:textId="77777777" w:rsidR="00B10A44" w:rsidRPr="008567C7" w:rsidRDefault="00B10A44" w:rsidP="004950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A44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63D7FA14" w14:textId="77777777" w:rsidR="00B10A44" w:rsidRPr="008567C7" w:rsidRDefault="00B10A44" w:rsidP="004950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A44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6FA1CBC5" w14:textId="77777777" w:rsidR="00B10A44" w:rsidRPr="008567C7" w:rsidRDefault="00B10A44" w:rsidP="004950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D134419" w14:textId="77777777" w:rsidR="00B10A44" w:rsidRPr="008567C7" w:rsidRDefault="00B10A44" w:rsidP="004950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7282C8D" w14:textId="77777777" w:rsidR="00B10A44" w:rsidRPr="008567C7" w:rsidRDefault="00B10A44" w:rsidP="004950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3B420347" w14:textId="77777777" w:rsidR="00B10A44" w:rsidRPr="008567C7" w:rsidRDefault="00B10A44" w:rsidP="004950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6E847D67" w14:textId="77777777" w:rsidR="00B10A44" w:rsidRPr="008567C7" w:rsidRDefault="00B10A44" w:rsidP="0049508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10A44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</w:tr>
      <w:bookmarkEnd w:id="0"/>
    </w:tbl>
    <w:p w14:paraId="40DCE871" w14:textId="77777777" w:rsidR="00F960D7" w:rsidRDefault="00F960D7" w:rsidP="001335D5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06D89A" w14:textId="77777777" w:rsidR="0044077A" w:rsidRDefault="0044077A">
      <w:r>
        <w:separator/>
      </w:r>
    </w:p>
  </w:endnote>
  <w:endnote w:type="continuationSeparator" w:id="0">
    <w:p w14:paraId="0C49212D" w14:textId="77777777" w:rsidR="0044077A" w:rsidRDefault="004407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90419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191B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AC0397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B68E96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61105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E39451" w14:textId="77777777" w:rsidR="0044077A" w:rsidRDefault="0044077A">
      <w:r>
        <w:separator/>
      </w:r>
    </w:p>
  </w:footnote>
  <w:footnote w:type="continuationSeparator" w:id="0">
    <w:p w14:paraId="75C0A0F3" w14:textId="77777777" w:rsidR="0044077A" w:rsidRDefault="004407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00815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A0D7B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A049FE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077A"/>
    <w:rsid w:val="00005838"/>
    <w:rsid w:val="00022322"/>
    <w:rsid w:val="00042497"/>
    <w:rsid w:val="000C1E6F"/>
    <w:rsid w:val="000E4E56"/>
    <w:rsid w:val="001335D5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4077A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10A44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D5FC67"/>
  <w15:chartTrackingRefBased/>
  <w15:docId w15:val="{7FF1B331-ECE6-4BBB-940B-298FFA924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2025-04-28T12:58:00Z</cp:lastPrinted>
  <dcterms:created xsi:type="dcterms:W3CDTF">2025-04-28T12:58:00Z</dcterms:created>
  <dcterms:modified xsi:type="dcterms:W3CDTF">2025-04-28T12:58:00Z</dcterms:modified>
</cp:coreProperties>
</file>