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17C4F705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9C5053" w:rsidRPr="009C505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obsługa gastronomiczna spotkania networkingowego po konferencji SRC2025 w Krakowie wraz z najmem sali bankietowej dla projektu NAWA UNIVERSEH Plus! – DE-dzp.272-</w:t>
      </w:r>
      <w:r w:rsidR="00D16CD1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230</w:t>
      </w:r>
      <w:r w:rsidR="009C5053" w:rsidRPr="009C5053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ustawy Pzp.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73434" w14:textId="77777777" w:rsidR="0029698C" w:rsidRDefault="0029698C" w:rsidP="0038231F">
      <w:pPr>
        <w:spacing w:after="0" w:line="240" w:lineRule="auto"/>
      </w:pPr>
      <w:r>
        <w:separator/>
      </w:r>
    </w:p>
  </w:endnote>
  <w:endnote w:type="continuationSeparator" w:id="0">
    <w:p w14:paraId="172344BA" w14:textId="77777777" w:rsidR="0029698C" w:rsidRDefault="002969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B1583" w14:textId="77777777" w:rsidR="0029698C" w:rsidRDefault="0029698C" w:rsidP="0038231F">
      <w:pPr>
        <w:spacing w:after="0" w:line="240" w:lineRule="auto"/>
      </w:pPr>
      <w:r>
        <w:separator/>
      </w:r>
    </w:p>
  </w:footnote>
  <w:footnote w:type="continuationSeparator" w:id="0">
    <w:p w14:paraId="1FB595BD" w14:textId="77777777" w:rsidR="0029698C" w:rsidRDefault="0029698C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 pkt 4, pkt 5, pkt 6, pkt 7, pkt 8, pkt 9 i pkt 10 ustawy Pzp.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57FF1610" w:rsidR="00570E33" w:rsidRDefault="0053592A" w:rsidP="0053592A">
    <w:pPr>
      <w:pStyle w:val="NormalnyWeb"/>
    </w:pPr>
    <w:r>
      <w:rPr>
        <w:noProof/>
      </w:rPr>
      <w:drawing>
        <wp:inline distT="0" distB="0" distL="0" distR="0" wp14:anchorId="0A65CC7D" wp14:editId="6B5C88F5">
          <wp:extent cx="6122097" cy="993140"/>
          <wp:effectExtent l="0" t="0" r="0" b="0"/>
          <wp:docPr id="1" name="Obraz 1" descr="Obraz zawierający tekst, zrzut ekranu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5281" cy="1009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D6F17"/>
    <w:rsid w:val="000D73C4"/>
    <w:rsid w:val="000E4D37"/>
    <w:rsid w:val="000F17E8"/>
    <w:rsid w:val="00121BCE"/>
    <w:rsid w:val="0013192C"/>
    <w:rsid w:val="00154795"/>
    <w:rsid w:val="001902D2"/>
    <w:rsid w:val="0019616C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98C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16CD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22</cp:revision>
  <cp:lastPrinted>2024-09-04T08:33:00Z</cp:lastPrinted>
  <dcterms:created xsi:type="dcterms:W3CDTF">2024-02-09T13:11:00Z</dcterms:created>
  <dcterms:modified xsi:type="dcterms:W3CDTF">2025-04-27T19:06:00Z</dcterms:modified>
</cp:coreProperties>
</file>