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61FD2" w14:textId="04815795" w:rsidR="00110C81" w:rsidRDefault="00110C81" w:rsidP="00CF7835">
      <w:pPr>
        <w:spacing w:after="600"/>
        <w:jc w:val="right"/>
      </w:pPr>
      <w:r>
        <w:rPr>
          <w:noProof/>
        </w:rPr>
        <w:drawing>
          <wp:inline distT="0" distB="0" distL="0" distR="0" wp14:anchorId="71099DA8" wp14:editId="69AD8DAE">
            <wp:extent cx="5759450" cy="49339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9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0F226" w14:textId="36184AB0" w:rsidR="00CF7835" w:rsidRPr="00220D9F" w:rsidRDefault="00855401" w:rsidP="00CF7835">
      <w:pPr>
        <w:spacing w:after="600"/>
        <w:jc w:val="right"/>
      </w:pPr>
      <w:r w:rsidRPr="00220D9F">
        <w:t>Niepołomice</w:t>
      </w:r>
      <w:r w:rsidR="00CF7835" w:rsidRPr="00220D9F">
        <w:t xml:space="preserve"> dnia: </w:t>
      </w:r>
      <w:r w:rsidRPr="00220D9F">
        <w:t>2025-04-28</w:t>
      </w:r>
    </w:p>
    <w:p w14:paraId="42365340" w14:textId="77777777" w:rsidR="00CF7835" w:rsidRPr="00220D9F" w:rsidRDefault="00855401" w:rsidP="00CF7835">
      <w:pPr>
        <w:spacing w:line="360" w:lineRule="auto"/>
        <w:rPr>
          <w:b/>
          <w:bCs/>
        </w:rPr>
      </w:pPr>
      <w:r w:rsidRPr="00220D9F">
        <w:rPr>
          <w:b/>
          <w:bCs/>
        </w:rPr>
        <w:t>GMINA NIEPOŁOMICE</w:t>
      </w:r>
    </w:p>
    <w:p w14:paraId="3924A7F9" w14:textId="77777777" w:rsidR="00CF7835" w:rsidRPr="00220D9F" w:rsidRDefault="00855401" w:rsidP="00CF7835">
      <w:pPr>
        <w:spacing w:line="360" w:lineRule="auto"/>
      </w:pPr>
      <w:r w:rsidRPr="00220D9F">
        <w:t>Pl. Zwycięstwa</w:t>
      </w:r>
      <w:r w:rsidR="00CF7835" w:rsidRPr="00220D9F">
        <w:t xml:space="preserve"> </w:t>
      </w:r>
      <w:r w:rsidRPr="00220D9F">
        <w:t>13</w:t>
      </w:r>
    </w:p>
    <w:p w14:paraId="4E4CE09C" w14:textId="77777777" w:rsidR="00CF7835" w:rsidRPr="00220D9F" w:rsidRDefault="00855401" w:rsidP="00CF7835">
      <w:r w:rsidRPr="00220D9F">
        <w:t>32-005</w:t>
      </w:r>
      <w:r w:rsidR="00CF7835" w:rsidRPr="00220D9F">
        <w:t xml:space="preserve"> </w:t>
      </w:r>
      <w:r w:rsidRPr="00220D9F">
        <w:t>Niepołomice</w:t>
      </w:r>
    </w:p>
    <w:p w14:paraId="34DD9709" w14:textId="2955FCE3" w:rsidR="00CF7835" w:rsidRPr="00220D9F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20D9F" w14:paraId="4F3F0E7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F814B4" w14:textId="77777777" w:rsidR="00CF7835" w:rsidRPr="00220D9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220D9F">
              <w:rPr>
                <w:b/>
                <w:spacing w:val="20"/>
              </w:rPr>
              <w:t>INFORMACJA Z OTWARCIA OFERT</w:t>
            </w:r>
          </w:p>
        </w:tc>
      </w:tr>
    </w:tbl>
    <w:p w14:paraId="411AB33D" w14:textId="77777777" w:rsidR="00CF7835" w:rsidRPr="00220D9F" w:rsidRDefault="00CF7835" w:rsidP="00CF7835">
      <w:pPr>
        <w:pStyle w:val="Nagwek"/>
        <w:tabs>
          <w:tab w:val="clear" w:pos="4536"/>
        </w:tabs>
        <w:spacing w:after="360"/>
      </w:pPr>
      <w:r w:rsidRPr="00220D9F">
        <w:tab/>
        <w:t xml:space="preserve"> </w:t>
      </w:r>
    </w:p>
    <w:p w14:paraId="385AF3FE" w14:textId="77777777" w:rsidR="00CF7835" w:rsidRPr="00220D9F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220D9F">
        <w:rPr>
          <w:rFonts w:eastAsia="Calibri"/>
          <w:lang w:eastAsia="en-US"/>
        </w:rPr>
        <w:t xml:space="preserve">Dotyczy </w:t>
      </w:r>
      <w:r w:rsidRPr="00220D9F">
        <w:t>postępowania o udzielenie zamówienia publicznego</w:t>
      </w:r>
      <w:r w:rsidRPr="00220D9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20D9F" w14:paraId="3E313693" w14:textId="77777777" w:rsidTr="000C1C6D">
        <w:tc>
          <w:tcPr>
            <w:tcW w:w="2269" w:type="dxa"/>
            <w:shd w:val="clear" w:color="auto" w:fill="auto"/>
          </w:tcPr>
          <w:p w14:paraId="144F2008" w14:textId="77777777" w:rsidR="00CF7835" w:rsidRPr="00220D9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20D9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8C94B2" w14:textId="77777777" w:rsidR="00CF7835" w:rsidRPr="00220D9F" w:rsidRDefault="0085540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20D9F">
              <w:rPr>
                <w:bCs/>
              </w:rPr>
              <w:t xml:space="preserve">Rozbudowa budynku oraz placu manewrowego do nauki jazdy wraz z niezbędną infrastrukturą w </w:t>
            </w:r>
            <w:proofErr w:type="spellStart"/>
            <w:r w:rsidRPr="00220D9F">
              <w:rPr>
                <w:bCs/>
              </w:rPr>
              <w:t>CKZiU</w:t>
            </w:r>
            <w:proofErr w:type="spellEnd"/>
            <w:r w:rsidRPr="00220D9F">
              <w:rPr>
                <w:bCs/>
              </w:rPr>
              <w:t xml:space="preserve"> w Niepołomicach.</w:t>
            </w:r>
            <w:r w:rsidR="00CF7835" w:rsidRPr="00220D9F">
              <w:rPr>
                <w:bCs/>
              </w:rPr>
              <w:t>.</w:t>
            </w:r>
          </w:p>
        </w:tc>
      </w:tr>
      <w:tr w:rsidR="00855401" w:rsidRPr="00220D9F" w14:paraId="16602230" w14:textId="77777777" w:rsidTr="000847D6">
        <w:tc>
          <w:tcPr>
            <w:tcW w:w="2269" w:type="dxa"/>
            <w:shd w:val="clear" w:color="auto" w:fill="auto"/>
          </w:tcPr>
          <w:p w14:paraId="01076AF1" w14:textId="77777777" w:rsidR="00855401" w:rsidRPr="00220D9F" w:rsidRDefault="00855401" w:rsidP="000847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20D9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9E423F" w14:textId="77777777" w:rsidR="00855401" w:rsidRPr="00220D9F" w:rsidRDefault="00855401" w:rsidP="000847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20D9F">
              <w:rPr>
                <w:bCs/>
              </w:rPr>
              <w:t>ZP.271.7.2025</w:t>
            </w:r>
          </w:p>
        </w:tc>
      </w:tr>
    </w:tbl>
    <w:p w14:paraId="010C4C5E" w14:textId="77777777" w:rsidR="00D665F5" w:rsidRPr="00220D9F" w:rsidRDefault="00D665F5" w:rsidP="00CF7835">
      <w:pPr>
        <w:spacing w:before="480" w:line="360" w:lineRule="auto"/>
        <w:jc w:val="both"/>
      </w:pPr>
      <w:r w:rsidRPr="00220D9F">
        <w:t>Zamawiający, działając na podstawie art. 22</w:t>
      </w:r>
      <w:r w:rsidR="00601802" w:rsidRPr="00220D9F">
        <w:t>2</w:t>
      </w:r>
      <w:r w:rsidRPr="00220D9F">
        <w:t xml:space="preserve"> ust. 5 </w:t>
      </w:r>
      <w:r w:rsidRPr="00220D9F">
        <w:rPr>
          <w:bCs/>
        </w:rPr>
        <w:t>ustawy z dnia 11 września 2019r. Prawo zamówień publicznych</w:t>
      </w:r>
      <w:r w:rsidRPr="00220D9F">
        <w:t xml:space="preserve"> </w:t>
      </w:r>
      <w:r w:rsidR="00855401" w:rsidRPr="00220D9F">
        <w:t>(</w:t>
      </w:r>
      <w:proofErr w:type="spellStart"/>
      <w:r w:rsidR="00855401" w:rsidRPr="00220D9F">
        <w:t>t.j</w:t>
      </w:r>
      <w:proofErr w:type="spellEnd"/>
      <w:r w:rsidR="00855401" w:rsidRPr="00220D9F">
        <w:t>. Dz. U. z 2024 poz. 1320)</w:t>
      </w:r>
      <w:r w:rsidR="00490DC0" w:rsidRPr="00220D9F">
        <w:t xml:space="preserve"> </w:t>
      </w:r>
      <w:r w:rsidRPr="00220D9F">
        <w:t>udostępnia</w:t>
      </w:r>
      <w:r w:rsidR="00F95C33" w:rsidRPr="00220D9F">
        <w:t xml:space="preserve"> </w:t>
      </w:r>
      <w:r w:rsidR="004C7E9B" w:rsidRPr="00220D9F">
        <w:t>informacj</w:t>
      </w:r>
      <w:r w:rsidR="00577BC6" w:rsidRPr="00220D9F">
        <w:t>ę</w:t>
      </w:r>
      <w:r w:rsidR="00035488" w:rsidRPr="00220D9F">
        <w:t xml:space="preserve"> z otwarcia ofert</w:t>
      </w:r>
      <w:r w:rsidR="00577BC6" w:rsidRPr="00220D9F">
        <w:t>.</w:t>
      </w:r>
    </w:p>
    <w:p w14:paraId="4FDA6177" w14:textId="77777777" w:rsidR="00A80738" w:rsidRPr="00220D9F" w:rsidRDefault="00D665F5" w:rsidP="00CF7835">
      <w:pPr>
        <w:spacing w:before="120" w:after="120" w:line="360" w:lineRule="auto"/>
        <w:jc w:val="both"/>
      </w:pPr>
      <w:r w:rsidRPr="00220D9F">
        <w:t>Podczas otwarcia ofert, mającego miejsce</w:t>
      </w:r>
      <w:r w:rsidR="00FF4AB1" w:rsidRPr="00220D9F">
        <w:t xml:space="preserve"> w dniu </w:t>
      </w:r>
      <w:r w:rsidR="00855401" w:rsidRPr="00220D9F">
        <w:t>28/04/2025</w:t>
      </w:r>
      <w:r w:rsidR="00FF4AB1" w:rsidRPr="00220D9F">
        <w:t xml:space="preserve"> o godz. </w:t>
      </w:r>
      <w:r w:rsidR="00855401" w:rsidRPr="00220D9F">
        <w:t>09:30</w:t>
      </w:r>
      <w:r w:rsidRPr="00220D9F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528"/>
        <w:gridCol w:w="2268"/>
      </w:tblGrid>
      <w:tr w:rsidR="00D665F5" w:rsidRPr="00220D9F" w14:paraId="63DE738F" w14:textId="77777777" w:rsidTr="007423C5">
        <w:tc>
          <w:tcPr>
            <w:tcW w:w="1276" w:type="dxa"/>
            <w:shd w:val="clear" w:color="auto" w:fill="F2F2F2"/>
            <w:vAlign w:val="center"/>
          </w:tcPr>
          <w:p w14:paraId="07D9F3FB" w14:textId="77777777" w:rsidR="00D665F5" w:rsidRPr="00220D9F" w:rsidRDefault="00960CEB" w:rsidP="003F57CD">
            <w:pPr>
              <w:spacing w:before="120" w:after="120"/>
              <w:jc w:val="center"/>
            </w:pPr>
            <w:r w:rsidRPr="00220D9F">
              <w:t>O</w:t>
            </w:r>
            <w:r w:rsidR="00D665F5" w:rsidRPr="00220D9F">
              <w:t>fert</w:t>
            </w:r>
            <w:r w:rsidRPr="00220D9F">
              <w:t>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4F718E11" w14:textId="77777777" w:rsidR="00D665F5" w:rsidRPr="00220D9F" w:rsidRDefault="00D665F5" w:rsidP="003F57CD">
            <w:pPr>
              <w:spacing w:before="120" w:after="120"/>
              <w:jc w:val="center"/>
            </w:pPr>
            <w:r w:rsidRPr="00220D9F">
              <w:t>Nazwa</w:t>
            </w:r>
            <w:r w:rsidR="003F57CD" w:rsidRPr="00220D9F">
              <w:t xml:space="preserve"> </w:t>
            </w:r>
            <w:r w:rsidRPr="00220D9F"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5264109F" w14:textId="77777777" w:rsidR="00D665F5" w:rsidRPr="00220D9F" w:rsidRDefault="00D665F5" w:rsidP="003F57CD">
            <w:pPr>
              <w:spacing w:before="120" w:after="120"/>
              <w:jc w:val="center"/>
            </w:pPr>
            <w:r w:rsidRPr="00220D9F">
              <w:t>Cena oferty</w:t>
            </w:r>
          </w:p>
        </w:tc>
      </w:tr>
      <w:tr w:rsidR="00855401" w:rsidRPr="00220D9F" w14:paraId="407913BC" w14:textId="77777777" w:rsidTr="007423C5">
        <w:tc>
          <w:tcPr>
            <w:tcW w:w="1276" w:type="dxa"/>
            <w:shd w:val="clear" w:color="auto" w:fill="auto"/>
            <w:vAlign w:val="center"/>
          </w:tcPr>
          <w:p w14:paraId="68041FF2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1</w:t>
            </w:r>
          </w:p>
        </w:tc>
        <w:tc>
          <w:tcPr>
            <w:tcW w:w="5528" w:type="dxa"/>
            <w:shd w:val="clear" w:color="auto" w:fill="auto"/>
          </w:tcPr>
          <w:p w14:paraId="014A6F71" w14:textId="77777777" w:rsidR="00855401" w:rsidRPr="00220D9F" w:rsidRDefault="00855401" w:rsidP="000847D6">
            <w:pPr>
              <w:spacing w:before="80" w:after="40"/>
            </w:pPr>
            <w:proofErr w:type="spellStart"/>
            <w:r w:rsidRPr="00220D9F">
              <w:t>Tronus</w:t>
            </w:r>
            <w:proofErr w:type="spellEnd"/>
            <w:r w:rsidRPr="00220D9F">
              <w:t xml:space="preserve"> Polska Sp. z o.o.</w:t>
            </w:r>
          </w:p>
          <w:p w14:paraId="1FA20471" w14:textId="7BB819B9" w:rsidR="00855401" w:rsidRPr="00220D9F" w:rsidRDefault="007423C5" w:rsidP="000847D6">
            <w:r>
              <w:t xml:space="preserve">Ul. </w:t>
            </w:r>
            <w:r w:rsidR="00855401" w:rsidRPr="00220D9F">
              <w:t xml:space="preserve">Ordona 2a </w:t>
            </w:r>
          </w:p>
          <w:p w14:paraId="259113FB" w14:textId="77777777" w:rsidR="00855401" w:rsidRPr="00220D9F" w:rsidRDefault="00855401" w:rsidP="000847D6">
            <w:pPr>
              <w:spacing w:after="80"/>
              <w:jc w:val="both"/>
            </w:pPr>
            <w:r w:rsidRPr="00220D9F">
              <w:t>01-237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B85A9D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13 929 927.12 zł</w:t>
            </w:r>
          </w:p>
        </w:tc>
      </w:tr>
      <w:tr w:rsidR="00855401" w:rsidRPr="00220D9F" w14:paraId="5449F38D" w14:textId="77777777" w:rsidTr="007423C5">
        <w:tc>
          <w:tcPr>
            <w:tcW w:w="1276" w:type="dxa"/>
            <w:shd w:val="clear" w:color="auto" w:fill="auto"/>
            <w:vAlign w:val="center"/>
          </w:tcPr>
          <w:p w14:paraId="7FF6FB98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2</w:t>
            </w:r>
          </w:p>
        </w:tc>
        <w:tc>
          <w:tcPr>
            <w:tcW w:w="5528" w:type="dxa"/>
            <w:shd w:val="clear" w:color="auto" w:fill="auto"/>
          </w:tcPr>
          <w:p w14:paraId="411EF06D" w14:textId="77777777" w:rsidR="00855401" w:rsidRPr="00220D9F" w:rsidRDefault="00855401" w:rsidP="000847D6">
            <w:pPr>
              <w:spacing w:before="80" w:after="40"/>
            </w:pPr>
            <w:r w:rsidRPr="00220D9F">
              <w:t xml:space="preserve"> MURKRAK Sp. z o. o. Sp. Komandytowa</w:t>
            </w:r>
          </w:p>
          <w:p w14:paraId="5AFA6953" w14:textId="668136FA" w:rsidR="00855401" w:rsidRPr="00220D9F" w:rsidRDefault="007423C5" w:rsidP="000847D6">
            <w:r>
              <w:t xml:space="preserve">Ul. </w:t>
            </w:r>
            <w:r w:rsidR="00855401" w:rsidRPr="00220D9F">
              <w:t xml:space="preserve">B2 9 </w:t>
            </w:r>
          </w:p>
          <w:p w14:paraId="53A78C4A" w14:textId="77777777" w:rsidR="00855401" w:rsidRPr="00220D9F" w:rsidRDefault="00855401" w:rsidP="000847D6">
            <w:pPr>
              <w:spacing w:after="80"/>
              <w:jc w:val="both"/>
            </w:pPr>
            <w:r w:rsidRPr="00220D9F">
              <w:t xml:space="preserve">32-086 </w:t>
            </w:r>
            <w:proofErr w:type="spellStart"/>
            <w:r w:rsidRPr="00220D9F">
              <w:t>Węgrzce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5DBDC561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5 370 000.00 zł</w:t>
            </w:r>
          </w:p>
        </w:tc>
      </w:tr>
      <w:tr w:rsidR="00855401" w:rsidRPr="00220D9F" w14:paraId="5E2EDD31" w14:textId="77777777" w:rsidTr="007423C5">
        <w:tc>
          <w:tcPr>
            <w:tcW w:w="1276" w:type="dxa"/>
            <w:shd w:val="clear" w:color="auto" w:fill="auto"/>
            <w:vAlign w:val="center"/>
          </w:tcPr>
          <w:p w14:paraId="341155D8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3</w:t>
            </w:r>
          </w:p>
        </w:tc>
        <w:tc>
          <w:tcPr>
            <w:tcW w:w="5528" w:type="dxa"/>
            <w:shd w:val="clear" w:color="auto" w:fill="auto"/>
          </w:tcPr>
          <w:p w14:paraId="18170F58" w14:textId="1122EE21" w:rsidR="00855401" w:rsidRPr="00220D9F" w:rsidRDefault="00855401" w:rsidP="000847D6">
            <w:pPr>
              <w:spacing w:before="80" w:after="40"/>
            </w:pPr>
            <w:r w:rsidRPr="00220D9F">
              <w:t xml:space="preserve">Etna sp. z </w:t>
            </w:r>
            <w:r w:rsidR="007423C5">
              <w:t>o</w:t>
            </w:r>
            <w:r w:rsidRPr="00220D9F">
              <w:t>.</w:t>
            </w:r>
            <w:r w:rsidR="007423C5">
              <w:t>o</w:t>
            </w:r>
            <w:r w:rsidRPr="00220D9F">
              <w:t xml:space="preserve">. Sp. </w:t>
            </w:r>
            <w:r w:rsidR="007423C5">
              <w:t>k</w:t>
            </w:r>
          </w:p>
          <w:p w14:paraId="47B46E92" w14:textId="410CB738" w:rsidR="00855401" w:rsidRPr="00220D9F" w:rsidRDefault="007423C5" w:rsidP="000847D6">
            <w:r>
              <w:t xml:space="preserve">Ul. </w:t>
            </w:r>
            <w:r w:rsidR="00855401" w:rsidRPr="00220D9F">
              <w:t xml:space="preserve">Wyspiańskiego 48a </w:t>
            </w:r>
          </w:p>
          <w:p w14:paraId="7002BB71" w14:textId="77777777" w:rsidR="00855401" w:rsidRPr="00220D9F" w:rsidRDefault="00855401" w:rsidP="000847D6">
            <w:pPr>
              <w:spacing w:after="80"/>
              <w:jc w:val="both"/>
            </w:pPr>
            <w:r w:rsidRPr="00220D9F">
              <w:t>32-050 Skawina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DDC72D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6 125 400.00 zł</w:t>
            </w:r>
          </w:p>
        </w:tc>
      </w:tr>
      <w:tr w:rsidR="00855401" w:rsidRPr="00220D9F" w14:paraId="48722B94" w14:textId="77777777" w:rsidTr="007423C5">
        <w:tc>
          <w:tcPr>
            <w:tcW w:w="1276" w:type="dxa"/>
            <w:shd w:val="clear" w:color="auto" w:fill="auto"/>
            <w:vAlign w:val="center"/>
          </w:tcPr>
          <w:p w14:paraId="46E88475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4</w:t>
            </w:r>
          </w:p>
        </w:tc>
        <w:tc>
          <w:tcPr>
            <w:tcW w:w="5528" w:type="dxa"/>
            <w:shd w:val="clear" w:color="auto" w:fill="auto"/>
          </w:tcPr>
          <w:p w14:paraId="612E464E" w14:textId="77777777" w:rsidR="00855401" w:rsidRPr="00220D9F" w:rsidRDefault="00855401" w:rsidP="000847D6">
            <w:pPr>
              <w:spacing w:before="80" w:after="40"/>
            </w:pPr>
            <w:r w:rsidRPr="00220D9F">
              <w:t>Montero Sp. z o.o.</w:t>
            </w:r>
          </w:p>
          <w:p w14:paraId="474C1B51" w14:textId="395730E6" w:rsidR="00855401" w:rsidRPr="00220D9F" w:rsidRDefault="007423C5" w:rsidP="000847D6">
            <w:r>
              <w:t>Ul. Ciepłownicza 54</w:t>
            </w:r>
            <w:r w:rsidR="00855401" w:rsidRPr="00220D9F">
              <w:t xml:space="preserve"> </w:t>
            </w:r>
          </w:p>
          <w:p w14:paraId="4DC0CB5D" w14:textId="77777777" w:rsidR="00855401" w:rsidRPr="00220D9F" w:rsidRDefault="00855401" w:rsidP="000847D6">
            <w:pPr>
              <w:spacing w:after="80"/>
              <w:jc w:val="both"/>
            </w:pPr>
            <w:r w:rsidRPr="00220D9F">
              <w:t>31-422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469FEC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6 295 729.12 zł</w:t>
            </w:r>
          </w:p>
        </w:tc>
      </w:tr>
      <w:tr w:rsidR="00855401" w:rsidRPr="00220D9F" w14:paraId="64541898" w14:textId="77777777" w:rsidTr="007423C5">
        <w:tc>
          <w:tcPr>
            <w:tcW w:w="1276" w:type="dxa"/>
            <w:shd w:val="clear" w:color="auto" w:fill="auto"/>
            <w:vAlign w:val="center"/>
          </w:tcPr>
          <w:p w14:paraId="5EFE9692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5</w:t>
            </w:r>
          </w:p>
        </w:tc>
        <w:tc>
          <w:tcPr>
            <w:tcW w:w="5528" w:type="dxa"/>
            <w:shd w:val="clear" w:color="auto" w:fill="auto"/>
          </w:tcPr>
          <w:p w14:paraId="31AABA3B" w14:textId="77777777" w:rsidR="007423C5" w:rsidRDefault="007423C5" w:rsidP="007423C5">
            <w:pPr>
              <w:spacing w:before="80" w:after="40"/>
            </w:pPr>
            <w:r>
              <w:t>Konsorcjum:</w:t>
            </w:r>
          </w:p>
          <w:p w14:paraId="7DB740B9" w14:textId="77777777" w:rsidR="007423C5" w:rsidRPr="00967CF3" w:rsidRDefault="007423C5" w:rsidP="007423C5">
            <w:pPr>
              <w:spacing w:before="80" w:after="40"/>
            </w:pPr>
            <w:r>
              <w:t xml:space="preserve">lider: STAMBUD Sp. z o.o. </w:t>
            </w:r>
          </w:p>
          <w:p w14:paraId="7A3AEA7F" w14:textId="77777777" w:rsidR="007423C5" w:rsidRPr="00967CF3" w:rsidRDefault="007423C5" w:rsidP="007423C5">
            <w:r w:rsidRPr="00967CF3">
              <w:t xml:space="preserve">ul. Św. Wojciecha 89 </w:t>
            </w:r>
          </w:p>
          <w:p w14:paraId="4142FC8D" w14:textId="77777777" w:rsidR="007423C5" w:rsidRDefault="007423C5" w:rsidP="007423C5">
            <w:pPr>
              <w:spacing w:after="80"/>
              <w:jc w:val="both"/>
            </w:pPr>
            <w:r w:rsidRPr="00967CF3">
              <w:lastRenderedPageBreak/>
              <w:t>32-085 Modlnica</w:t>
            </w:r>
          </w:p>
          <w:p w14:paraId="41DF9526" w14:textId="77777777" w:rsidR="007423C5" w:rsidRDefault="007423C5" w:rsidP="007423C5">
            <w:pPr>
              <w:spacing w:after="80"/>
              <w:jc w:val="both"/>
            </w:pPr>
            <w:r>
              <w:t xml:space="preserve">Partner: 2K-Budownictwo Sp. z o.o. </w:t>
            </w:r>
            <w:proofErr w:type="spellStart"/>
            <w:r>
              <w:t>sk</w:t>
            </w:r>
            <w:proofErr w:type="spellEnd"/>
            <w:r>
              <w:t>.</w:t>
            </w:r>
          </w:p>
          <w:p w14:paraId="3969AA2C" w14:textId="77777777" w:rsidR="007423C5" w:rsidRPr="00967CF3" w:rsidRDefault="007423C5" w:rsidP="007423C5">
            <w:r w:rsidRPr="00967CF3">
              <w:t xml:space="preserve">ul. Św. Wojciecha 89 </w:t>
            </w:r>
          </w:p>
          <w:p w14:paraId="7745893B" w14:textId="79BE1D6C" w:rsidR="00855401" w:rsidRPr="00220D9F" w:rsidRDefault="007423C5" w:rsidP="007423C5">
            <w:pPr>
              <w:spacing w:after="80"/>
              <w:jc w:val="both"/>
            </w:pPr>
            <w:r w:rsidRPr="00967CF3">
              <w:t>32-085 Modlnica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AEA747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lastRenderedPageBreak/>
              <w:t>6 270 596.58 zł</w:t>
            </w:r>
          </w:p>
        </w:tc>
      </w:tr>
      <w:tr w:rsidR="00855401" w:rsidRPr="00220D9F" w14:paraId="29DFFF04" w14:textId="77777777" w:rsidTr="007423C5">
        <w:tc>
          <w:tcPr>
            <w:tcW w:w="1276" w:type="dxa"/>
            <w:shd w:val="clear" w:color="auto" w:fill="auto"/>
            <w:vAlign w:val="center"/>
          </w:tcPr>
          <w:p w14:paraId="09407C34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6</w:t>
            </w:r>
          </w:p>
        </w:tc>
        <w:tc>
          <w:tcPr>
            <w:tcW w:w="5528" w:type="dxa"/>
            <w:shd w:val="clear" w:color="auto" w:fill="auto"/>
          </w:tcPr>
          <w:p w14:paraId="09E98979" w14:textId="77777777" w:rsidR="00855401" w:rsidRPr="00220D9F" w:rsidRDefault="00855401" w:rsidP="000847D6">
            <w:pPr>
              <w:spacing w:before="80" w:after="40"/>
            </w:pPr>
            <w:r w:rsidRPr="00220D9F">
              <w:t>AGA-</w:t>
            </w:r>
            <w:proofErr w:type="spellStart"/>
            <w:r w:rsidRPr="00220D9F">
              <w:t>Bauservice</w:t>
            </w:r>
            <w:proofErr w:type="spellEnd"/>
            <w:r w:rsidRPr="00220D9F">
              <w:t xml:space="preserve"> Sp. z o. o.</w:t>
            </w:r>
          </w:p>
          <w:p w14:paraId="5F4B8B5F" w14:textId="635A26C9" w:rsidR="00855401" w:rsidRPr="00220D9F" w:rsidRDefault="007423C5" w:rsidP="000847D6">
            <w:r>
              <w:t xml:space="preserve">Ul. </w:t>
            </w:r>
            <w:r w:rsidR="00855401" w:rsidRPr="00220D9F">
              <w:t xml:space="preserve">Żabiniec 35 </w:t>
            </w:r>
          </w:p>
          <w:p w14:paraId="702E9FFD" w14:textId="77777777" w:rsidR="00855401" w:rsidRPr="00220D9F" w:rsidRDefault="00855401" w:rsidP="000847D6">
            <w:pPr>
              <w:spacing w:after="80"/>
              <w:jc w:val="both"/>
            </w:pPr>
            <w:r w:rsidRPr="00220D9F">
              <w:t>31-215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BC9D01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4 776 608.63 zł</w:t>
            </w:r>
          </w:p>
        </w:tc>
      </w:tr>
      <w:tr w:rsidR="00855401" w:rsidRPr="00220D9F" w14:paraId="1F2EF931" w14:textId="77777777" w:rsidTr="007423C5">
        <w:tc>
          <w:tcPr>
            <w:tcW w:w="1276" w:type="dxa"/>
            <w:shd w:val="clear" w:color="auto" w:fill="auto"/>
            <w:vAlign w:val="center"/>
          </w:tcPr>
          <w:p w14:paraId="1146F327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7</w:t>
            </w:r>
          </w:p>
        </w:tc>
        <w:tc>
          <w:tcPr>
            <w:tcW w:w="5528" w:type="dxa"/>
            <w:shd w:val="clear" w:color="auto" w:fill="auto"/>
          </w:tcPr>
          <w:p w14:paraId="69EAE992" w14:textId="77777777" w:rsidR="00855401" w:rsidRPr="00220D9F" w:rsidRDefault="00855401" w:rsidP="000847D6">
            <w:pPr>
              <w:spacing w:before="80" w:after="40"/>
            </w:pPr>
            <w:r w:rsidRPr="00220D9F">
              <w:t xml:space="preserve">Zakład Techniczno-Budowlany </w:t>
            </w:r>
            <w:proofErr w:type="spellStart"/>
            <w:r w:rsidRPr="00220D9F">
              <w:t>Polbau</w:t>
            </w:r>
            <w:proofErr w:type="spellEnd"/>
            <w:r w:rsidRPr="00220D9F">
              <w:t xml:space="preserve"> Sp. z o.o.</w:t>
            </w:r>
          </w:p>
          <w:p w14:paraId="740F6E09" w14:textId="148EC85C" w:rsidR="00855401" w:rsidRPr="00220D9F" w:rsidRDefault="00855401" w:rsidP="000847D6">
            <w:r w:rsidRPr="00220D9F">
              <w:t>ul.</w:t>
            </w:r>
            <w:r w:rsidR="007423C5">
              <w:t xml:space="preserve"> </w:t>
            </w:r>
            <w:r w:rsidRPr="00220D9F">
              <w:t xml:space="preserve">Grunwaldzka 25 </w:t>
            </w:r>
          </w:p>
          <w:p w14:paraId="0EFD53F9" w14:textId="77777777" w:rsidR="00855401" w:rsidRPr="00220D9F" w:rsidRDefault="00855401" w:rsidP="000847D6">
            <w:pPr>
              <w:spacing w:after="80"/>
              <w:jc w:val="both"/>
            </w:pPr>
            <w:r w:rsidRPr="00220D9F">
              <w:t>45-054 Opole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8B1EF2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5 693 670.00 zł</w:t>
            </w:r>
          </w:p>
        </w:tc>
      </w:tr>
      <w:tr w:rsidR="00855401" w:rsidRPr="00220D9F" w14:paraId="5F4E6DF3" w14:textId="77777777" w:rsidTr="007423C5">
        <w:tc>
          <w:tcPr>
            <w:tcW w:w="1276" w:type="dxa"/>
            <w:shd w:val="clear" w:color="auto" w:fill="auto"/>
            <w:vAlign w:val="center"/>
          </w:tcPr>
          <w:p w14:paraId="681A8705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8</w:t>
            </w:r>
          </w:p>
        </w:tc>
        <w:tc>
          <w:tcPr>
            <w:tcW w:w="5528" w:type="dxa"/>
            <w:shd w:val="clear" w:color="auto" w:fill="auto"/>
          </w:tcPr>
          <w:p w14:paraId="5CBAA9D3" w14:textId="77777777" w:rsidR="00855401" w:rsidRPr="00220D9F" w:rsidRDefault="00855401" w:rsidP="000847D6">
            <w:pPr>
              <w:spacing w:before="80" w:after="40"/>
            </w:pPr>
            <w:r w:rsidRPr="00220D9F">
              <w:t>TEL-MET Sp. z o.o.</w:t>
            </w:r>
          </w:p>
          <w:p w14:paraId="0011E9C9" w14:textId="6D4236D1" w:rsidR="00855401" w:rsidRPr="00220D9F" w:rsidRDefault="007423C5" w:rsidP="000847D6">
            <w:r>
              <w:t xml:space="preserve">Ul. </w:t>
            </w:r>
            <w:r w:rsidR="00855401" w:rsidRPr="00220D9F">
              <w:t xml:space="preserve">Wojciecha Korfantego 169 </w:t>
            </w:r>
          </w:p>
          <w:p w14:paraId="4A42673C" w14:textId="77777777" w:rsidR="00855401" w:rsidRPr="00220D9F" w:rsidRDefault="00855401" w:rsidP="000847D6">
            <w:pPr>
              <w:spacing w:after="80"/>
              <w:jc w:val="both"/>
            </w:pPr>
            <w:r w:rsidRPr="00220D9F">
              <w:t>40-153 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7F50DF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6 092 190.00 zł</w:t>
            </w:r>
          </w:p>
        </w:tc>
      </w:tr>
      <w:tr w:rsidR="00855401" w:rsidRPr="00220D9F" w14:paraId="0DA06B18" w14:textId="77777777" w:rsidTr="007423C5">
        <w:tc>
          <w:tcPr>
            <w:tcW w:w="1276" w:type="dxa"/>
            <w:shd w:val="clear" w:color="auto" w:fill="auto"/>
            <w:vAlign w:val="center"/>
          </w:tcPr>
          <w:p w14:paraId="5EDCF5B1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9</w:t>
            </w:r>
          </w:p>
        </w:tc>
        <w:tc>
          <w:tcPr>
            <w:tcW w:w="5528" w:type="dxa"/>
            <w:shd w:val="clear" w:color="auto" w:fill="auto"/>
          </w:tcPr>
          <w:p w14:paraId="5DCA6F26" w14:textId="77777777" w:rsidR="00855401" w:rsidRPr="00220D9F" w:rsidRDefault="00855401" w:rsidP="000847D6">
            <w:pPr>
              <w:spacing w:before="80" w:after="40"/>
            </w:pPr>
            <w:r w:rsidRPr="00220D9F">
              <w:t>Zakład Remontowo-Budowlany "BUDOLEX" Stanisław Oleksy</w:t>
            </w:r>
          </w:p>
          <w:p w14:paraId="3A16FB91" w14:textId="2A2B5D4A" w:rsidR="00855401" w:rsidRPr="00220D9F" w:rsidRDefault="00855401" w:rsidP="000847D6">
            <w:r w:rsidRPr="00220D9F">
              <w:t xml:space="preserve">Ujanowice 109 </w:t>
            </w:r>
          </w:p>
          <w:p w14:paraId="1EBDBFB2" w14:textId="77777777" w:rsidR="00855401" w:rsidRPr="00220D9F" w:rsidRDefault="00855401" w:rsidP="000847D6">
            <w:pPr>
              <w:spacing w:after="80"/>
              <w:jc w:val="both"/>
            </w:pPr>
            <w:r w:rsidRPr="00220D9F">
              <w:t>34-603 Ujanowice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6FD738" w14:textId="77777777" w:rsidR="00855401" w:rsidRPr="00220D9F" w:rsidRDefault="00855401" w:rsidP="000847D6">
            <w:pPr>
              <w:spacing w:before="80" w:after="80"/>
              <w:jc w:val="center"/>
            </w:pPr>
            <w:r w:rsidRPr="00220D9F">
              <w:t>6 890 000.00 zł</w:t>
            </w:r>
          </w:p>
        </w:tc>
      </w:tr>
    </w:tbl>
    <w:p w14:paraId="5E3932FC" w14:textId="77777777" w:rsidR="0069085C" w:rsidRPr="00220D9F" w:rsidRDefault="0069085C" w:rsidP="00A80738">
      <w:pPr>
        <w:spacing w:before="120" w:after="120"/>
        <w:jc w:val="both"/>
      </w:pPr>
    </w:p>
    <w:p w14:paraId="5365E163" w14:textId="77777777" w:rsidR="00577BC6" w:rsidRPr="00220D9F" w:rsidRDefault="00577BC6" w:rsidP="00A80738">
      <w:pPr>
        <w:spacing w:before="120" w:after="120"/>
        <w:jc w:val="both"/>
      </w:pPr>
    </w:p>
    <w:p w14:paraId="2040B8AB" w14:textId="4BF3EB68" w:rsidR="00C236D3" w:rsidRPr="00220D9F" w:rsidRDefault="00C236D3" w:rsidP="00173B20">
      <w:pPr>
        <w:jc w:val="right"/>
      </w:pPr>
    </w:p>
    <w:sectPr w:rsidR="00C236D3" w:rsidRPr="00220D9F" w:rsidSect="00960CEB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8563A" w14:textId="77777777" w:rsidR="000D6237" w:rsidRDefault="000D6237">
      <w:r>
        <w:separator/>
      </w:r>
    </w:p>
  </w:endnote>
  <w:endnote w:type="continuationSeparator" w:id="0">
    <w:p w14:paraId="31027F38" w14:textId="77777777" w:rsidR="000D6237" w:rsidRDefault="000D6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40F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8401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E8609" w14:textId="50FDD2A3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633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6D2577" w14:textId="77777777" w:rsidR="009F189D" w:rsidRDefault="009F189D">
    <w:pPr>
      <w:pStyle w:val="Stopka"/>
      <w:tabs>
        <w:tab w:val="clear" w:pos="4536"/>
      </w:tabs>
      <w:jc w:val="center"/>
    </w:pPr>
  </w:p>
  <w:p w14:paraId="7A43264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F7E60" w14:textId="77777777" w:rsidR="000D6237" w:rsidRDefault="000D6237">
      <w:r>
        <w:separator/>
      </w:r>
    </w:p>
  </w:footnote>
  <w:footnote w:type="continuationSeparator" w:id="0">
    <w:p w14:paraId="29A9BF23" w14:textId="77777777" w:rsidR="000D6237" w:rsidRDefault="000D62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237"/>
    <w:rsid w:val="00007727"/>
    <w:rsid w:val="00017720"/>
    <w:rsid w:val="00035488"/>
    <w:rsid w:val="000C1C6D"/>
    <w:rsid w:val="000D6237"/>
    <w:rsid w:val="000D7F25"/>
    <w:rsid w:val="000E00E5"/>
    <w:rsid w:val="00110C81"/>
    <w:rsid w:val="001146A4"/>
    <w:rsid w:val="00173B20"/>
    <w:rsid w:val="001C69FF"/>
    <w:rsid w:val="0020201D"/>
    <w:rsid w:val="00220D9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23C5"/>
    <w:rsid w:val="00843263"/>
    <w:rsid w:val="00855401"/>
    <w:rsid w:val="00861E75"/>
    <w:rsid w:val="008A26A5"/>
    <w:rsid w:val="008F318B"/>
    <w:rsid w:val="00960CEB"/>
    <w:rsid w:val="009D19BD"/>
    <w:rsid w:val="009D62C2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325047"/>
  <w15:chartTrackingRefBased/>
  <w15:docId w15:val="{D0B6AD96-B1F1-4CBD-AA6F-B854BC8C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245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2025-04-28T12:42:00Z</cp:lastPrinted>
  <dcterms:created xsi:type="dcterms:W3CDTF">2025-04-30T06:41:00Z</dcterms:created>
  <dcterms:modified xsi:type="dcterms:W3CDTF">2025-04-30T06:41:00Z</dcterms:modified>
</cp:coreProperties>
</file>