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296D9" w14:textId="77777777" w:rsidR="00FB7F50" w:rsidRPr="002245BE" w:rsidRDefault="001A131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A131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A1312">
        <w:rPr>
          <w:sz w:val="22"/>
          <w:szCs w:val="22"/>
        </w:rPr>
        <w:t>2025-04-28</w:t>
      </w:r>
    </w:p>
    <w:p w14:paraId="6AB1D45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2C7283" w14:textId="77777777" w:rsidR="001A1312" w:rsidRPr="001A1312" w:rsidRDefault="001A1312" w:rsidP="00FB7F50">
      <w:pPr>
        <w:spacing w:after="40"/>
        <w:rPr>
          <w:b/>
          <w:bCs/>
          <w:sz w:val="22"/>
          <w:szCs w:val="22"/>
        </w:rPr>
      </w:pPr>
      <w:r w:rsidRPr="001A1312">
        <w:rPr>
          <w:b/>
          <w:bCs/>
          <w:sz w:val="22"/>
          <w:szCs w:val="22"/>
        </w:rPr>
        <w:t>Akademia Górniczo - Hutnicza</w:t>
      </w:r>
    </w:p>
    <w:p w14:paraId="1B31E20F" w14:textId="77777777" w:rsidR="001A1312" w:rsidRPr="001A1312" w:rsidRDefault="001A1312" w:rsidP="00FB7F50">
      <w:pPr>
        <w:spacing w:after="40"/>
        <w:rPr>
          <w:b/>
          <w:bCs/>
          <w:sz w:val="22"/>
          <w:szCs w:val="22"/>
        </w:rPr>
      </w:pPr>
      <w:r w:rsidRPr="001A1312">
        <w:rPr>
          <w:b/>
          <w:bCs/>
          <w:sz w:val="22"/>
          <w:szCs w:val="22"/>
        </w:rPr>
        <w:t>im. Stanisława Staszica w Krakowie</w:t>
      </w:r>
    </w:p>
    <w:p w14:paraId="63BA2473" w14:textId="77777777" w:rsidR="00FB7F50" w:rsidRPr="002245BE" w:rsidRDefault="001A1312" w:rsidP="00FB7F50">
      <w:pPr>
        <w:spacing w:after="40"/>
        <w:rPr>
          <w:b/>
          <w:bCs/>
          <w:sz w:val="22"/>
          <w:szCs w:val="22"/>
        </w:rPr>
      </w:pPr>
      <w:r w:rsidRPr="001A1312">
        <w:rPr>
          <w:b/>
          <w:bCs/>
          <w:sz w:val="22"/>
          <w:szCs w:val="22"/>
        </w:rPr>
        <w:t>Dział Zamówień Publicznych</w:t>
      </w:r>
    </w:p>
    <w:p w14:paraId="77154928" w14:textId="77777777" w:rsidR="00FB7F50" w:rsidRPr="002245BE" w:rsidRDefault="001A1312" w:rsidP="00FB7F50">
      <w:pPr>
        <w:rPr>
          <w:sz w:val="22"/>
          <w:szCs w:val="22"/>
        </w:rPr>
      </w:pPr>
      <w:r w:rsidRPr="001A131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A1312">
        <w:rPr>
          <w:sz w:val="22"/>
          <w:szCs w:val="22"/>
        </w:rPr>
        <w:t>30</w:t>
      </w:r>
    </w:p>
    <w:p w14:paraId="06A48DA1" w14:textId="77777777" w:rsidR="00FB7F50" w:rsidRPr="002245BE" w:rsidRDefault="001A1312" w:rsidP="00FB7F50">
      <w:pPr>
        <w:rPr>
          <w:sz w:val="22"/>
          <w:szCs w:val="22"/>
        </w:rPr>
      </w:pPr>
      <w:r w:rsidRPr="001A131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A1312">
        <w:rPr>
          <w:sz w:val="22"/>
          <w:szCs w:val="22"/>
        </w:rPr>
        <w:t>Kraków</w:t>
      </w:r>
    </w:p>
    <w:p w14:paraId="71DA03F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3D740E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A1312" w:rsidRPr="00607F9B" w14:paraId="521824DA" w14:textId="77777777" w:rsidTr="0043219D">
        <w:trPr>
          <w:trHeight w:val="638"/>
        </w:trPr>
        <w:tc>
          <w:tcPr>
            <w:tcW w:w="959" w:type="dxa"/>
            <w:shd w:val="clear" w:color="auto" w:fill="auto"/>
          </w:tcPr>
          <w:p w14:paraId="03E27315" w14:textId="77777777" w:rsidR="001A1312" w:rsidRPr="00607F9B" w:rsidRDefault="001A1312" w:rsidP="004321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659BD6" w14:textId="2E93A85D" w:rsidR="001A1312" w:rsidRPr="00607F9B" w:rsidRDefault="001A1312" w:rsidP="004321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A1312">
              <w:rPr>
                <w:sz w:val="22"/>
                <w:szCs w:val="22"/>
              </w:rPr>
              <w:t>przetarg</w:t>
            </w:r>
            <w:r w:rsidR="005614A5">
              <w:rPr>
                <w:sz w:val="22"/>
                <w:szCs w:val="22"/>
              </w:rPr>
              <w:t>u</w:t>
            </w:r>
            <w:r w:rsidRPr="001A1312">
              <w:rPr>
                <w:sz w:val="22"/>
                <w:szCs w:val="22"/>
              </w:rPr>
              <w:t xml:space="preserve"> nieograniczon</w:t>
            </w:r>
            <w:r w:rsidR="005614A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1312">
              <w:rPr>
                <w:b/>
                <w:bCs/>
                <w:sz w:val="22"/>
                <w:szCs w:val="22"/>
              </w:rPr>
              <w:t xml:space="preserve">Dostawa komputera przenośnego na potrzeby </w:t>
            </w:r>
            <w:proofErr w:type="spellStart"/>
            <w:r w:rsidRPr="001A1312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A1312">
              <w:rPr>
                <w:b/>
                <w:sz w:val="22"/>
                <w:szCs w:val="22"/>
              </w:rPr>
              <w:t>DE-dzp.272-69/25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4A9D4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1312" w14:paraId="7ED3520A" w14:textId="77777777" w:rsidTr="0043219D">
        <w:trPr>
          <w:cantSplit/>
        </w:trPr>
        <w:tc>
          <w:tcPr>
            <w:tcW w:w="10150" w:type="dxa"/>
          </w:tcPr>
          <w:p w14:paraId="60819891" w14:textId="77777777" w:rsidR="001A1312" w:rsidRPr="00D26ED6" w:rsidRDefault="001A1312" w:rsidP="004321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A1312">
              <w:rPr>
                <w:b/>
                <w:sz w:val="22"/>
                <w:szCs w:val="22"/>
              </w:rPr>
              <w:t>Eurotel S.A.</w:t>
            </w:r>
          </w:p>
          <w:p w14:paraId="66C6EDB5" w14:textId="77777777" w:rsidR="001A1312" w:rsidRPr="009F0E5C" w:rsidRDefault="001A1312" w:rsidP="0043219D">
            <w:pPr>
              <w:jc w:val="both"/>
              <w:rPr>
                <w:bCs/>
                <w:sz w:val="22"/>
                <w:szCs w:val="22"/>
              </w:rPr>
            </w:pPr>
            <w:r w:rsidRPr="001A1312">
              <w:rPr>
                <w:bCs/>
                <w:sz w:val="22"/>
                <w:szCs w:val="22"/>
              </w:rPr>
              <w:t>Kartuska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1312">
              <w:rPr>
                <w:bCs/>
                <w:sz w:val="22"/>
                <w:szCs w:val="22"/>
              </w:rPr>
              <w:t>391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9A3355" w14:textId="77777777" w:rsidR="001A1312" w:rsidRPr="009F0E5C" w:rsidRDefault="001A1312" w:rsidP="0043219D">
            <w:pPr>
              <w:jc w:val="both"/>
              <w:rPr>
                <w:bCs/>
                <w:sz w:val="22"/>
                <w:szCs w:val="22"/>
              </w:rPr>
            </w:pPr>
            <w:r w:rsidRPr="001A1312">
              <w:rPr>
                <w:bCs/>
                <w:sz w:val="22"/>
                <w:szCs w:val="22"/>
              </w:rPr>
              <w:t>80-125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1312">
              <w:rPr>
                <w:bCs/>
                <w:sz w:val="22"/>
                <w:szCs w:val="22"/>
              </w:rPr>
              <w:t>Gdańsk</w:t>
            </w:r>
          </w:p>
          <w:p w14:paraId="4EB04A60" w14:textId="77777777" w:rsidR="001A1312" w:rsidRPr="00D26ED6" w:rsidRDefault="001A1312" w:rsidP="0043219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222083" w14:textId="55DB9047" w:rsidR="001A1312" w:rsidRDefault="001A1312" w:rsidP="0043219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A1312">
              <w:rPr>
                <w:sz w:val="22"/>
                <w:szCs w:val="22"/>
              </w:rPr>
              <w:t>Dostaw</w:t>
            </w:r>
            <w:r w:rsidR="005614A5">
              <w:rPr>
                <w:sz w:val="22"/>
                <w:szCs w:val="22"/>
              </w:rPr>
              <w:t>ę</w:t>
            </w:r>
            <w:r w:rsidRPr="001A1312">
              <w:rPr>
                <w:sz w:val="22"/>
                <w:szCs w:val="22"/>
              </w:rPr>
              <w:t xml:space="preserve"> komputera przenośnego na potrzeby </w:t>
            </w:r>
            <w:proofErr w:type="spellStart"/>
            <w:r w:rsidRPr="001A1312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2446210D" w14:textId="77777777" w:rsidR="001A1312" w:rsidRPr="00D26ED6" w:rsidRDefault="001A1312" w:rsidP="0043219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A1312">
              <w:rPr>
                <w:b/>
                <w:sz w:val="22"/>
                <w:szCs w:val="22"/>
              </w:rPr>
              <w:t>5 264.40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16EB2EF" w14:textId="77777777" w:rsidR="001A1312" w:rsidRDefault="001A1312" w:rsidP="0043219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BFF33F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9C8FC5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8790E4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7249BB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275CB77" w14:textId="77777777" w:rsidR="002B6761" w:rsidRPr="008567C7" w:rsidRDefault="001A131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C0B58DD" w14:textId="77777777" w:rsidR="002B6761" w:rsidRPr="008567C7" w:rsidRDefault="001A131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A5CFEC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A833F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DDC89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66453F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1F61D2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1312" w:rsidRPr="008567C7" w14:paraId="2893213A" w14:textId="77777777" w:rsidTr="0043219D">
        <w:tc>
          <w:tcPr>
            <w:tcW w:w="709" w:type="dxa"/>
            <w:vAlign w:val="center"/>
          </w:tcPr>
          <w:p w14:paraId="0E867985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57F0A5DA" w14:textId="77777777" w:rsidR="001A1312" w:rsidRPr="002B6761" w:rsidRDefault="001A1312" w:rsidP="004321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/>
                <w:sz w:val="18"/>
                <w:szCs w:val="18"/>
              </w:rPr>
              <w:t>Eurotel S.A.</w:t>
            </w:r>
          </w:p>
          <w:p w14:paraId="4617816C" w14:textId="77777777" w:rsidR="001A1312" w:rsidRPr="008567C7" w:rsidRDefault="001A1312" w:rsidP="004321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Kartuska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391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ECCF54A" w14:textId="77777777" w:rsidR="001A1312" w:rsidRPr="001B7815" w:rsidRDefault="001A1312" w:rsidP="004321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80-125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67EABE52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3943099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7192B22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98911D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03F69B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E184F87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AFE939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A1312" w:rsidRPr="008567C7" w14:paraId="04D5AAD3" w14:textId="77777777" w:rsidTr="0043219D">
        <w:tc>
          <w:tcPr>
            <w:tcW w:w="709" w:type="dxa"/>
            <w:vAlign w:val="center"/>
          </w:tcPr>
          <w:p w14:paraId="2F6E68AA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9B21D3F" w14:textId="77777777" w:rsidR="001A1312" w:rsidRPr="002B6761" w:rsidRDefault="001A1312" w:rsidP="004321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1A1312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0118CB6A" w14:textId="77777777" w:rsidR="001A1312" w:rsidRPr="008567C7" w:rsidRDefault="001A1312" w:rsidP="004321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2F404699" w14:textId="77777777" w:rsidR="001A1312" w:rsidRPr="001B7815" w:rsidRDefault="001A1312" w:rsidP="004321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4FE1320D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57,62</w:t>
            </w:r>
          </w:p>
        </w:tc>
        <w:tc>
          <w:tcPr>
            <w:tcW w:w="1134" w:type="dxa"/>
            <w:vAlign w:val="center"/>
          </w:tcPr>
          <w:p w14:paraId="0D49F33B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904D9C6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237BBC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4ED056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09B4297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F568269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97,62</w:t>
            </w:r>
          </w:p>
        </w:tc>
      </w:tr>
      <w:tr w:rsidR="001A1312" w:rsidRPr="008567C7" w14:paraId="617C8D0D" w14:textId="77777777" w:rsidTr="0043219D">
        <w:tc>
          <w:tcPr>
            <w:tcW w:w="709" w:type="dxa"/>
            <w:vAlign w:val="center"/>
          </w:tcPr>
          <w:p w14:paraId="1407085E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CD8BBF6" w14:textId="77777777" w:rsidR="001A1312" w:rsidRPr="002B6761" w:rsidRDefault="001A1312" w:rsidP="004321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A1312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1A131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51AFC6F3" w14:textId="77777777" w:rsidR="001A1312" w:rsidRPr="008567C7" w:rsidRDefault="001A1312" w:rsidP="004321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F703869" w14:textId="77777777" w:rsidR="001A1312" w:rsidRPr="001B7815" w:rsidRDefault="001A1312" w:rsidP="004321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F30EFB4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54,79</w:t>
            </w:r>
          </w:p>
        </w:tc>
        <w:tc>
          <w:tcPr>
            <w:tcW w:w="1134" w:type="dxa"/>
            <w:vAlign w:val="center"/>
          </w:tcPr>
          <w:p w14:paraId="4368CB3F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649F74C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A0D60E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40C0CE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E31AA6D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26400B9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94,79</w:t>
            </w:r>
          </w:p>
        </w:tc>
      </w:tr>
      <w:tr w:rsidR="001A1312" w:rsidRPr="008567C7" w14:paraId="012141AA" w14:textId="77777777" w:rsidTr="0043219D">
        <w:tc>
          <w:tcPr>
            <w:tcW w:w="709" w:type="dxa"/>
            <w:vAlign w:val="center"/>
          </w:tcPr>
          <w:p w14:paraId="023C0F62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526C60B" w14:textId="77777777" w:rsidR="001A1312" w:rsidRPr="002B6761" w:rsidRDefault="001A1312" w:rsidP="004321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4B886A9D" w14:textId="77777777" w:rsidR="001A1312" w:rsidRPr="008567C7" w:rsidRDefault="001A1312" w:rsidP="004321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B6EF8FA" w14:textId="77777777" w:rsidR="001A1312" w:rsidRPr="001B7815" w:rsidRDefault="001A1312" w:rsidP="004321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131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B5276E4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54,29</w:t>
            </w:r>
          </w:p>
        </w:tc>
        <w:tc>
          <w:tcPr>
            <w:tcW w:w="1134" w:type="dxa"/>
            <w:vAlign w:val="center"/>
          </w:tcPr>
          <w:p w14:paraId="25A8147F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C2715CB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27BD56D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B797C8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5469DAF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11C2E19" w14:textId="77777777" w:rsidR="001A1312" w:rsidRPr="008567C7" w:rsidRDefault="001A1312" w:rsidP="004321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1312">
              <w:rPr>
                <w:rFonts w:ascii="Times New Roman" w:hAnsi="Times New Roman" w:cs="Times New Roman"/>
                <w:sz w:val="18"/>
                <w:szCs w:val="18"/>
              </w:rPr>
              <w:t xml:space="preserve">  94,29</w:t>
            </w:r>
          </w:p>
        </w:tc>
      </w:tr>
    </w:tbl>
    <w:p w14:paraId="73E0BC4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FA4898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AB69B21" w14:textId="77777777" w:rsidR="00BF4589" w:rsidRPr="001B7815" w:rsidRDefault="00BF4589" w:rsidP="00BF4589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4A6A3726" w14:textId="77777777" w:rsidR="00BF4589" w:rsidRDefault="00BF4589" w:rsidP="00BF4589">
      <w:pPr>
        <w:spacing w:before="120" w:after="120"/>
        <w:jc w:val="both"/>
        <w:rPr>
          <w:color w:val="000000"/>
          <w:sz w:val="16"/>
          <w:szCs w:val="16"/>
        </w:rPr>
      </w:pPr>
    </w:p>
    <w:p w14:paraId="67D297E0" w14:textId="77777777" w:rsidR="00BF4589" w:rsidRDefault="00BF4589" w:rsidP="00BF4589">
      <w:pPr>
        <w:spacing w:after="40" w:line="276" w:lineRule="auto"/>
        <w:jc w:val="both"/>
      </w:pPr>
      <w:r>
        <w:t>Informacja o terminie zawarcia umowy:</w:t>
      </w:r>
    </w:p>
    <w:p w14:paraId="15195BDF" w14:textId="77777777" w:rsidR="00BF4589" w:rsidRPr="00F33C66" w:rsidRDefault="00BF4589" w:rsidP="00BF4589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8E63848" w14:textId="77777777" w:rsidR="00BF4589" w:rsidRDefault="00BF4589" w:rsidP="00BF4589">
      <w:pPr>
        <w:spacing w:line="360" w:lineRule="auto"/>
        <w:jc w:val="both"/>
        <w:rPr>
          <w:bCs/>
        </w:rPr>
      </w:pPr>
    </w:p>
    <w:p w14:paraId="363CBDD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FB963" w14:textId="77777777" w:rsidR="00537C58" w:rsidRDefault="00537C58">
      <w:r>
        <w:separator/>
      </w:r>
    </w:p>
  </w:endnote>
  <w:endnote w:type="continuationSeparator" w:id="0">
    <w:p w14:paraId="4EC08BC0" w14:textId="77777777" w:rsidR="00537C58" w:rsidRDefault="0053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3B09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8A2A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A434F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9185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A5C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EE42F" w14:textId="77777777" w:rsidR="00537C58" w:rsidRDefault="00537C58">
      <w:r>
        <w:separator/>
      </w:r>
    </w:p>
  </w:footnote>
  <w:footnote w:type="continuationSeparator" w:id="0">
    <w:p w14:paraId="280E82A5" w14:textId="77777777" w:rsidR="00537C58" w:rsidRDefault="00537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184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76C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A26C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C58"/>
    <w:rsid w:val="00005838"/>
    <w:rsid w:val="00022322"/>
    <w:rsid w:val="00042497"/>
    <w:rsid w:val="000C1E6F"/>
    <w:rsid w:val="000E4E56"/>
    <w:rsid w:val="001A1312"/>
    <w:rsid w:val="001A1468"/>
    <w:rsid w:val="001B7815"/>
    <w:rsid w:val="001C31ED"/>
    <w:rsid w:val="002B1E4F"/>
    <w:rsid w:val="002B6761"/>
    <w:rsid w:val="003445A0"/>
    <w:rsid w:val="003A0AFC"/>
    <w:rsid w:val="003A4592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7C58"/>
    <w:rsid w:val="0054734E"/>
    <w:rsid w:val="005614A5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4589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30E02"/>
  <w15:chartTrackingRefBased/>
  <w15:docId w15:val="{7D12A706-554A-42A6-ABEB-C779271C5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2025-04-28T12:18:00Z</cp:lastPrinted>
  <dcterms:created xsi:type="dcterms:W3CDTF">2025-04-28T12:18:00Z</dcterms:created>
  <dcterms:modified xsi:type="dcterms:W3CDTF">2025-04-28T12:18:00Z</dcterms:modified>
</cp:coreProperties>
</file>