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9F5C5" w14:textId="575E7B05" w:rsidR="006676AE" w:rsidRPr="006156EE" w:rsidRDefault="006676AE" w:rsidP="006676AE">
      <w:pPr>
        <w:pStyle w:val="Nagwek4"/>
        <w:rPr>
          <w:bCs/>
          <w:i w:val="0"/>
          <w:sz w:val="20"/>
        </w:rPr>
      </w:pPr>
      <w:r w:rsidRPr="006156EE">
        <w:rPr>
          <w:bCs/>
          <w:i w:val="0"/>
          <w:sz w:val="20"/>
        </w:rPr>
        <w:t xml:space="preserve">Załącznik nr </w:t>
      </w:r>
      <w:r w:rsidR="006156EE" w:rsidRPr="006156EE">
        <w:rPr>
          <w:bCs/>
          <w:i w:val="0"/>
          <w:sz w:val="20"/>
        </w:rPr>
        <w:t>5</w:t>
      </w:r>
      <w:r w:rsidR="00B36ABD" w:rsidRPr="006156EE">
        <w:rPr>
          <w:bCs/>
          <w:i w:val="0"/>
          <w:sz w:val="20"/>
        </w:rPr>
        <w:t xml:space="preserve"> do SWZ</w:t>
      </w:r>
    </w:p>
    <w:p w14:paraId="59B63851" w14:textId="77777777" w:rsidR="005103B9" w:rsidRPr="006156E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3E9B6CA5" w14:textId="77777777" w:rsidR="00C4103F" w:rsidRPr="006156E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6156EE">
        <w:rPr>
          <w:rFonts w:ascii="Times New Roman" w:hAnsi="Times New Roman"/>
          <w:b/>
          <w:sz w:val="20"/>
          <w:szCs w:val="20"/>
        </w:rPr>
        <w:t>Zamawiający</w:t>
      </w:r>
      <w:r w:rsidR="007936D6" w:rsidRPr="006156EE">
        <w:rPr>
          <w:rFonts w:ascii="Times New Roman" w:hAnsi="Times New Roman"/>
          <w:b/>
          <w:sz w:val="20"/>
          <w:szCs w:val="20"/>
        </w:rPr>
        <w:t>:</w:t>
      </w:r>
    </w:p>
    <w:p w14:paraId="6BA3BB06" w14:textId="77777777" w:rsidR="006676AE" w:rsidRPr="006156EE" w:rsidRDefault="0029019A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156EE">
        <w:rPr>
          <w:sz w:val="20"/>
          <w:szCs w:val="20"/>
        </w:rPr>
        <w:t>GMINA NIEPOŁOMICE</w:t>
      </w:r>
    </w:p>
    <w:p w14:paraId="034AC128" w14:textId="77777777" w:rsidR="006676AE" w:rsidRPr="006156EE" w:rsidRDefault="0029019A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6156EE">
        <w:rPr>
          <w:sz w:val="20"/>
          <w:szCs w:val="20"/>
        </w:rPr>
        <w:t>Pl. Zwycięstwa</w:t>
      </w:r>
      <w:r w:rsidR="006676AE" w:rsidRPr="006156EE">
        <w:rPr>
          <w:sz w:val="20"/>
          <w:szCs w:val="20"/>
        </w:rPr>
        <w:t xml:space="preserve"> </w:t>
      </w:r>
      <w:r w:rsidRPr="006156EE">
        <w:rPr>
          <w:sz w:val="20"/>
          <w:szCs w:val="20"/>
        </w:rPr>
        <w:t>13</w:t>
      </w:r>
      <w:r w:rsidR="006676AE" w:rsidRPr="006156EE">
        <w:rPr>
          <w:sz w:val="20"/>
          <w:szCs w:val="20"/>
        </w:rPr>
        <w:t xml:space="preserve"> </w:t>
      </w:r>
    </w:p>
    <w:p w14:paraId="65E0C544" w14:textId="77777777" w:rsidR="00F90CD1" w:rsidRPr="006156EE" w:rsidRDefault="0029019A" w:rsidP="006C4CCD">
      <w:pPr>
        <w:pStyle w:val="Tekstpodstawowy"/>
        <w:spacing w:after="0"/>
        <w:ind w:left="4111"/>
        <w:rPr>
          <w:sz w:val="20"/>
          <w:szCs w:val="20"/>
        </w:rPr>
      </w:pPr>
      <w:r w:rsidRPr="006156EE">
        <w:rPr>
          <w:sz w:val="20"/>
          <w:szCs w:val="20"/>
        </w:rPr>
        <w:t>32-005</w:t>
      </w:r>
      <w:r w:rsidR="006676AE" w:rsidRPr="006156EE">
        <w:rPr>
          <w:sz w:val="20"/>
          <w:szCs w:val="20"/>
        </w:rPr>
        <w:t xml:space="preserve"> </w:t>
      </w:r>
      <w:r w:rsidRPr="006156EE">
        <w:rPr>
          <w:sz w:val="20"/>
          <w:szCs w:val="20"/>
        </w:rPr>
        <w:t>Niepołomice</w:t>
      </w:r>
    </w:p>
    <w:p w14:paraId="48E7E0A9" w14:textId="5EA24595" w:rsidR="00C4103F" w:rsidRPr="006156E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6156EE" w14:paraId="2DA359E1" w14:textId="77777777" w:rsidTr="00252642">
        <w:tc>
          <w:tcPr>
            <w:tcW w:w="2800" w:type="dxa"/>
            <w:shd w:val="clear" w:color="auto" w:fill="auto"/>
          </w:tcPr>
          <w:p w14:paraId="02A294BB" w14:textId="77777777" w:rsidR="006F0A84" w:rsidRPr="006156E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156E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6156E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307B8A" w14:textId="77777777" w:rsidR="006F0A84" w:rsidRPr="006156E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9001A0E" w14:textId="77777777" w:rsidR="006F0A84" w:rsidRPr="006156E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156E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156E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6156E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3F4490D" w14:textId="77777777" w:rsidR="006F0A84" w:rsidRPr="006156E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156E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156E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156E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6156EE" w14:paraId="71AB39EE" w14:textId="77777777" w:rsidTr="00252642">
        <w:tc>
          <w:tcPr>
            <w:tcW w:w="2800" w:type="dxa"/>
            <w:shd w:val="clear" w:color="auto" w:fill="auto"/>
          </w:tcPr>
          <w:p w14:paraId="6EBBE4A0" w14:textId="77777777" w:rsidR="006F0A84" w:rsidRPr="006156E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93ED0CD" w14:textId="77777777" w:rsidR="006F0A84" w:rsidRPr="006156E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9DD19EC" w14:textId="77777777" w:rsidR="006F0A84" w:rsidRPr="006156E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156E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6156E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6156E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72383737" w14:textId="77777777" w:rsidR="006F0A84" w:rsidRPr="006156E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6156E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156E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6156E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0DA5087" w14:textId="77777777" w:rsidR="006F0A84" w:rsidRPr="006156E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019A" w:rsidRPr="006156EE" w14:paraId="01BC2E28" w14:textId="77777777" w:rsidTr="00C607FA">
        <w:tc>
          <w:tcPr>
            <w:tcW w:w="9104" w:type="dxa"/>
            <w:shd w:val="clear" w:color="auto" w:fill="D9D9D9"/>
          </w:tcPr>
          <w:p w14:paraId="625028A0" w14:textId="77777777" w:rsidR="0029019A" w:rsidRPr="006156EE" w:rsidRDefault="0029019A" w:rsidP="00C607F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156E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38337D4F" w14:textId="77777777" w:rsidR="0029019A" w:rsidRPr="006156EE" w:rsidRDefault="0029019A" w:rsidP="00C607FA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6156EE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6156E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6156EE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6156EE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6156E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156E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A5B0ADB" w14:textId="77777777" w:rsidR="0029019A" w:rsidRPr="006156EE" w:rsidRDefault="0029019A" w:rsidP="00C607FA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6156E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156E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6156E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2B4369A8" w14:textId="77777777" w:rsidR="00766D1F" w:rsidRPr="006156EE" w:rsidRDefault="001F027E" w:rsidP="006156E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156EE">
        <w:rPr>
          <w:rFonts w:ascii="Times New Roman" w:hAnsi="Times New Roman"/>
          <w:sz w:val="20"/>
          <w:szCs w:val="20"/>
        </w:rPr>
        <w:t>Na potrzeby postę</w:t>
      </w:r>
      <w:r w:rsidR="008D0487" w:rsidRPr="006156E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156EE">
        <w:rPr>
          <w:rFonts w:ascii="Times New Roman" w:hAnsi="Times New Roman"/>
          <w:sz w:val="20"/>
          <w:szCs w:val="20"/>
        </w:rPr>
        <w:t>zamówienia publiczn</w:t>
      </w:r>
      <w:r w:rsidR="00FB403C" w:rsidRPr="006156E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6156EE" w14:paraId="75673065" w14:textId="77777777" w:rsidTr="00252642">
        <w:tc>
          <w:tcPr>
            <w:tcW w:w="2269" w:type="dxa"/>
            <w:shd w:val="clear" w:color="auto" w:fill="auto"/>
          </w:tcPr>
          <w:p w14:paraId="5439238E" w14:textId="77777777" w:rsidR="00FB403C" w:rsidRPr="006156E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56E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15E10B" w14:textId="77777777" w:rsidR="00FB403C" w:rsidRPr="006156EE" w:rsidRDefault="0029019A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156E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3 klubów malucha na Jazach- "Wiewiórki", "Liski" i "Żubrzyki"</w:t>
            </w:r>
            <w:r w:rsidR="00FB403C" w:rsidRPr="006156E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9019A" w:rsidRPr="006156EE" w14:paraId="519E9A1F" w14:textId="77777777" w:rsidTr="00C607FA">
        <w:tc>
          <w:tcPr>
            <w:tcW w:w="2269" w:type="dxa"/>
            <w:shd w:val="clear" w:color="auto" w:fill="auto"/>
          </w:tcPr>
          <w:p w14:paraId="12B884E3" w14:textId="77777777" w:rsidR="0029019A" w:rsidRPr="006156EE" w:rsidRDefault="0029019A" w:rsidP="00C607F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56E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CEA50C" w14:textId="77777777" w:rsidR="0029019A" w:rsidRPr="006156EE" w:rsidRDefault="0029019A" w:rsidP="00C607F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156E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ZP.271.12.2025</w:t>
            </w:r>
          </w:p>
        </w:tc>
      </w:tr>
    </w:tbl>
    <w:p w14:paraId="4C8B6C28" w14:textId="77777777" w:rsidR="00FB403C" w:rsidRPr="006156E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BC10CA8" w14:textId="77777777" w:rsidR="00F90CD1" w:rsidRPr="006156E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156EE">
        <w:rPr>
          <w:rFonts w:ascii="Times New Roman" w:hAnsi="Times New Roman"/>
          <w:sz w:val="20"/>
          <w:szCs w:val="20"/>
        </w:rPr>
        <w:t xml:space="preserve">prowadzonego przez </w:t>
      </w:r>
      <w:r w:rsidR="0029019A" w:rsidRPr="006156EE">
        <w:rPr>
          <w:rFonts w:ascii="Times New Roman" w:hAnsi="Times New Roman"/>
          <w:b/>
          <w:sz w:val="20"/>
          <w:szCs w:val="20"/>
        </w:rPr>
        <w:t>GMINA NIEPOŁOMICE</w:t>
      </w:r>
      <w:r w:rsidRPr="006156EE">
        <w:rPr>
          <w:rFonts w:ascii="Times New Roman" w:hAnsi="Times New Roman"/>
          <w:b/>
          <w:sz w:val="20"/>
          <w:szCs w:val="20"/>
        </w:rPr>
        <w:t>,</w:t>
      </w:r>
      <w:r w:rsidR="002B2AD9" w:rsidRPr="006156EE">
        <w:rPr>
          <w:rFonts w:ascii="Times New Roman" w:hAnsi="Times New Roman"/>
          <w:sz w:val="20"/>
          <w:szCs w:val="20"/>
        </w:rPr>
        <w:t xml:space="preserve"> </w:t>
      </w:r>
      <w:r w:rsidR="00E65685" w:rsidRPr="006156EE">
        <w:rPr>
          <w:rFonts w:ascii="Times New Roman" w:hAnsi="Times New Roman"/>
          <w:sz w:val="20"/>
          <w:szCs w:val="20"/>
        </w:rPr>
        <w:t>oświa</w:t>
      </w:r>
      <w:r w:rsidR="00825A09" w:rsidRPr="006156EE">
        <w:rPr>
          <w:rFonts w:ascii="Times New Roman" w:hAnsi="Times New Roman"/>
          <w:sz w:val="20"/>
          <w:szCs w:val="20"/>
        </w:rPr>
        <w:t>dczam</w:t>
      </w:r>
      <w:r w:rsidR="00E65685" w:rsidRPr="006156EE">
        <w:rPr>
          <w:rFonts w:ascii="Times New Roman" w:hAnsi="Times New Roman"/>
          <w:sz w:val="20"/>
          <w:szCs w:val="20"/>
        </w:rPr>
        <w:t>,</w:t>
      </w:r>
      <w:r w:rsidR="002B2AD9" w:rsidRPr="006156E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156EE" w14:paraId="5C0413B9" w14:textId="77777777" w:rsidTr="00650D6C">
        <w:tc>
          <w:tcPr>
            <w:tcW w:w="9104" w:type="dxa"/>
            <w:shd w:val="clear" w:color="auto" w:fill="D9D9D9"/>
          </w:tcPr>
          <w:p w14:paraId="580F3F81" w14:textId="77777777" w:rsidR="00E50194" w:rsidRPr="006156E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3759493" w14:textId="77777777" w:rsidR="00C113BF" w:rsidRPr="006156E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156E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6156EE">
        <w:rPr>
          <w:rFonts w:ascii="Times New Roman" w:hAnsi="Times New Roman"/>
          <w:sz w:val="20"/>
          <w:szCs w:val="20"/>
        </w:rPr>
        <w:t xml:space="preserve">dstawie </w:t>
      </w:r>
      <w:r w:rsidR="002C4137" w:rsidRPr="006156E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6156EE">
        <w:rPr>
          <w:rFonts w:ascii="Times New Roman" w:hAnsi="Times New Roman"/>
          <w:sz w:val="20"/>
          <w:szCs w:val="20"/>
        </w:rPr>
        <w:t>108</w:t>
      </w:r>
      <w:r w:rsidR="002C4137" w:rsidRPr="006156EE">
        <w:rPr>
          <w:rFonts w:ascii="Times New Roman" w:hAnsi="Times New Roman"/>
          <w:sz w:val="20"/>
          <w:szCs w:val="20"/>
        </w:rPr>
        <w:t xml:space="preserve"> ust 1 </w:t>
      </w:r>
      <w:r w:rsidRPr="006156EE">
        <w:rPr>
          <w:rFonts w:ascii="Times New Roman" w:hAnsi="Times New Roman"/>
          <w:sz w:val="20"/>
          <w:szCs w:val="20"/>
        </w:rPr>
        <w:t>ustawy Pzp</w:t>
      </w:r>
      <w:r w:rsidR="00641874" w:rsidRPr="006156EE">
        <w:rPr>
          <w:rFonts w:ascii="Times New Roman" w:hAnsi="Times New Roman"/>
          <w:sz w:val="20"/>
          <w:szCs w:val="20"/>
        </w:rPr>
        <w:t>.</w:t>
      </w:r>
    </w:p>
    <w:p w14:paraId="307EA997" w14:textId="77777777" w:rsidR="00023477" w:rsidRPr="006156E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063CE5B1" w14:textId="77777777" w:rsidR="0011306C" w:rsidRPr="006156E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6156E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6156EE">
        <w:rPr>
          <w:rFonts w:ascii="Times New Roman" w:hAnsi="Times New Roman"/>
          <w:sz w:val="20"/>
          <w:szCs w:val="20"/>
        </w:rPr>
        <w:t>t.j. Dz.U. z 2024r. poz. 507 z późn. zm.</w:t>
      </w:r>
      <w:r w:rsidRPr="006156EE">
        <w:rPr>
          <w:rFonts w:ascii="Times New Roman" w:hAnsi="Times New Roman"/>
          <w:sz w:val="20"/>
          <w:szCs w:val="20"/>
        </w:rPr>
        <w:t>)</w:t>
      </w:r>
      <w:r w:rsidR="0011306C" w:rsidRPr="006156E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6156E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156EE" w14:paraId="0295B0E4" w14:textId="77777777" w:rsidTr="00CD4DD1">
        <w:tc>
          <w:tcPr>
            <w:tcW w:w="9104" w:type="dxa"/>
            <w:shd w:val="clear" w:color="auto" w:fill="D9D9D9"/>
          </w:tcPr>
          <w:p w14:paraId="694476FD" w14:textId="77777777" w:rsidR="0011306C" w:rsidRPr="006156E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6156E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3AFBA4C" w14:textId="77777777" w:rsidR="00D2702A" w:rsidRPr="006156E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156EE">
        <w:rPr>
          <w:rFonts w:ascii="Times New Roman" w:hAnsi="Times New Roman"/>
          <w:sz w:val="20"/>
          <w:szCs w:val="20"/>
        </w:rPr>
        <w:t>Oświadczam,</w:t>
      </w:r>
      <w:r w:rsidR="00313417" w:rsidRPr="006156E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6156E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6156E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6156E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156EE" w14:paraId="46EE054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ADA8A" w14:textId="77777777" w:rsidR="00D2702A" w:rsidRPr="006156E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156E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EC450" w14:textId="77777777" w:rsidR="00D2702A" w:rsidRPr="006156E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9019A" w:rsidRPr="006156EE" w14:paraId="52C71EE5" w14:textId="77777777" w:rsidTr="00C607F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D7B4A" w14:textId="77777777" w:rsidR="0029019A" w:rsidRPr="006156EE" w:rsidRDefault="0029019A" w:rsidP="00C607FA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FA173" w14:textId="77777777" w:rsidR="0029019A" w:rsidRPr="006156EE" w:rsidRDefault="0029019A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156E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A616AE8" w14:textId="77777777" w:rsidR="0029019A" w:rsidRPr="006156EE" w:rsidRDefault="0029019A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564F0D9D" w14:textId="77777777" w:rsidR="0029019A" w:rsidRPr="006156EE" w:rsidRDefault="0029019A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>1)   w okresie ostatnich pięciu lat przed upływem terminu składania ofert, a jeżeli okres prowadzenia działalności jest krótszy,  w tym okresie wykonał:</w:t>
            </w:r>
          </w:p>
          <w:p w14:paraId="31CA16E1" w14:textId="77777777" w:rsidR="0029019A" w:rsidRPr="006156EE" w:rsidRDefault="0029019A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>a) co najmniej 1 (jedno) zamówienie polegające na budowie/rozbudowie/ modernizacji/przebudowie  z branży budowlanej  w zakres którego wchodziły w szczególności roboty związane z budową obiektu użyteczności publicznej wartości  tego zamówienia minimum 3 000 000 zł brutto (powyższą  wartość   można wykazać w nie więcej niż w 1 zamówieniu),</w:t>
            </w:r>
          </w:p>
          <w:p w14:paraId="30DC7D39" w14:textId="77777777" w:rsidR="0029019A" w:rsidRPr="006156EE" w:rsidRDefault="0029019A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>b) co najmniej 1 (jedną) wielobranżową, budowlaną dokumentację projektową budowy/ rozbudowy/ przebudowy/ odbudowy w branży budowlano- konstrukcyjnej o kubaturze co najmniej 1 000,00m3 obiektu o funkcji publicznej,</w:t>
            </w:r>
          </w:p>
          <w:p w14:paraId="15BCB220" w14:textId="77777777" w:rsidR="0029019A" w:rsidRPr="006156EE" w:rsidRDefault="0029019A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>Uwaga: Zamawiający uzna warunek za spełniony gdy Wykonawca wykaże powyższe w jednym zamówieniu realizowanym w formule zaprojektuj i wykonaj, pod warunkiem, że będzie potwierdzenie spełnienia powyższych warunków.</w:t>
            </w:r>
          </w:p>
          <w:p w14:paraId="030A34DE" w14:textId="77777777" w:rsidR="0029019A" w:rsidRPr="006156EE" w:rsidRDefault="0029019A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>ponadto:</w:t>
            </w:r>
          </w:p>
          <w:p w14:paraId="399AE7D0" w14:textId="77777777" w:rsidR="0029019A" w:rsidRPr="006156EE" w:rsidRDefault="0029019A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 xml:space="preserve">2) dysponuje co najmniej: </w:t>
            </w:r>
          </w:p>
          <w:p w14:paraId="06BBF521" w14:textId="77777777" w:rsidR="0029019A" w:rsidRPr="006156EE" w:rsidRDefault="0029019A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>a) jedną osobą(główny projektant- koordynator) przeznaczona na funkcję odpowiedzialną za całość wykonania dokumentacji projektowej, posiadającą uprawnienia do projektowania bez ograniczeń w specjalności budowlano- konstrukcyjnej,</w:t>
            </w:r>
          </w:p>
          <w:p w14:paraId="73B79FF1" w14:textId="77777777" w:rsidR="0029019A" w:rsidRPr="006156EE" w:rsidRDefault="0029019A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>b) osobą posiadającą uprawnienia do kierowania robotami  ( kierownik budowy) w specjalności konstrukcyjno-budowlanej</w:t>
            </w:r>
          </w:p>
          <w:p w14:paraId="667FE027" w14:textId="77777777" w:rsidR="0029019A" w:rsidRPr="006156EE" w:rsidRDefault="0029019A" w:rsidP="00C607FA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sz w:val="20"/>
                <w:szCs w:val="20"/>
              </w:rPr>
              <w:t>Uwaga: Zamawiający uzna warunek za spełniony gdy Wykonawca wykaże powyższe w jednym zamówieniu realizowanym w formule zaprojektuj i wykonaj, pod warunkiem, że będzie potwierdzenie powyższych warunków.</w:t>
            </w:r>
          </w:p>
        </w:tc>
      </w:tr>
    </w:tbl>
    <w:p w14:paraId="3BF91228" w14:textId="77777777" w:rsidR="00C62F57" w:rsidRPr="006156E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156EE" w14:paraId="210E0884" w14:textId="77777777" w:rsidTr="00CD4DD1">
        <w:tc>
          <w:tcPr>
            <w:tcW w:w="9104" w:type="dxa"/>
            <w:shd w:val="clear" w:color="auto" w:fill="D9D9D9"/>
          </w:tcPr>
          <w:p w14:paraId="5D3A4FA3" w14:textId="77777777" w:rsidR="00BE6F04" w:rsidRPr="006156E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26983CD" w14:textId="77777777" w:rsidR="00FE4E2B" w:rsidRPr="006156E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6156EE">
        <w:rPr>
          <w:rFonts w:ascii="Times New Roman" w:hAnsi="Times New Roman"/>
          <w:sz w:val="20"/>
          <w:szCs w:val="20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156E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156EE" w14:paraId="24E08502" w14:textId="77777777" w:rsidTr="00847232">
        <w:tc>
          <w:tcPr>
            <w:tcW w:w="9104" w:type="dxa"/>
            <w:shd w:val="clear" w:color="auto" w:fill="D9D9D9"/>
          </w:tcPr>
          <w:p w14:paraId="14F20CC4" w14:textId="77777777" w:rsidR="00E426EB" w:rsidRPr="006156E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6156E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45B7458" w14:textId="77777777" w:rsidR="00E426EB" w:rsidRPr="006156E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38B2CE8" w14:textId="77777777" w:rsidR="00E426EB" w:rsidRPr="006156E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156E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D46B16D" w14:textId="77777777" w:rsidR="00E426EB" w:rsidRPr="006156E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156E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C1160B7" w14:textId="77777777" w:rsidR="00E426EB" w:rsidRPr="006156E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156E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1B81637" w14:textId="77777777" w:rsidR="00E426EB" w:rsidRPr="006156E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156E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E38E545" w14:textId="77777777" w:rsidR="00E426E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156E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0DB69DA" w14:textId="77777777" w:rsidR="006156EE" w:rsidRDefault="006156EE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C50CABD" w14:textId="77777777" w:rsidR="006156EE" w:rsidRDefault="006156EE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2DBE960" w14:textId="77777777" w:rsidR="006156EE" w:rsidRDefault="006156EE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C654086" w14:textId="77777777" w:rsidR="006156EE" w:rsidRDefault="006156EE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B1B1194" w14:textId="629DF449" w:rsidR="006156EE" w:rsidRPr="006156EE" w:rsidRDefault="006156EE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16"/>
          <w:szCs w:val="16"/>
        </w:rPr>
      </w:pPr>
      <w:r w:rsidRPr="006156EE">
        <w:rPr>
          <w:rFonts w:ascii="Times New Roman" w:hAnsi="Times New Roman"/>
          <w:i/>
          <w:iCs/>
          <w:sz w:val="16"/>
          <w:szCs w:val="16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37C03EC4" w14:textId="77777777" w:rsidR="00FE4E2B" w:rsidRPr="006156EE" w:rsidRDefault="00FE4E2B" w:rsidP="00D21E06">
      <w:pPr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14:paraId="6534C69C" w14:textId="77777777" w:rsidR="0012157F" w:rsidRPr="006156E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4B42D9B" w14:textId="77777777" w:rsidR="00524951" w:rsidRPr="006156E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156EE">
        <w:rPr>
          <w:rFonts w:ascii="Times New Roman" w:hAnsi="Times New Roman"/>
          <w:sz w:val="20"/>
          <w:szCs w:val="20"/>
        </w:rPr>
        <w:tab/>
      </w:r>
      <w:r w:rsidRPr="006156EE">
        <w:rPr>
          <w:rFonts w:ascii="Times New Roman" w:hAnsi="Times New Roman"/>
          <w:sz w:val="20"/>
          <w:szCs w:val="20"/>
        </w:rPr>
        <w:tab/>
      </w:r>
      <w:r w:rsidRPr="006156EE">
        <w:rPr>
          <w:rFonts w:ascii="Times New Roman" w:hAnsi="Times New Roman"/>
          <w:sz w:val="20"/>
          <w:szCs w:val="20"/>
        </w:rPr>
        <w:tab/>
      </w:r>
      <w:r w:rsidRPr="006156EE">
        <w:rPr>
          <w:rFonts w:ascii="Times New Roman" w:hAnsi="Times New Roman"/>
          <w:sz w:val="20"/>
          <w:szCs w:val="20"/>
        </w:rPr>
        <w:tab/>
      </w:r>
      <w:r w:rsidRPr="006156EE">
        <w:rPr>
          <w:rFonts w:ascii="Times New Roman" w:hAnsi="Times New Roman"/>
          <w:sz w:val="20"/>
          <w:szCs w:val="20"/>
        </w:rPr>
        <w:tab/>
      </w:r>
      <w:r w:rsidRPr="006156EE">
        <w:rPr>
          <w:rFonts w:ascii="Times New Roman" w:hAnsi="Times New Roman"/>
          <w:sz w:val="20"/>
          <w:szCs w:val="20"/>
        </w:rPr>
        <w:tab/>
      </w:r>
      <w:r w:rsidRPr="006156EE">
        <w:rPr>
          <w:rFonts w:ascii="Times New Roman" w:hAnsi="Times New Roman"/>
          <w:sz w:val="20"/>
          <w:szCs w:val="20"/>
        </w:rPr>
        <w:tab/>
      </w:r>
    </w:p>
    <w:p w14:paraId="7F467277" w14:textId="77777777" w:rsidR="00524951" w:rsidRPr="006156E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1BD7BBB" w14:textId="77777777" w:rsidR="006156EE" w:rsidRPr="006156EE" w:rsidRDefault="006156EE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6156EE" w:rsidRPr="006156E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054D4" w14:textId="77777777" w:rsidR="00E1088D" w:rsidRDefault="00E1088D" w:rsidP="0038231F">
      <w:pPr>
        <w:spacing w:after="0" w:line="240" w:lineRule="auto"/>
      </w:pPr>
      <w:r>
        <w:separator/>
      </w:r>
    </w:p>
  </w:endnote>
  <w:endnote w:type="continuationSeparator" w:id="0">
    <w:p w14:paraId="0A5C29D6" w14:textId="77777777" w:rsidR="00E1088D" w:rsidRDefault="00E108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2F0D6" w14:textId="77777777" w:rsidR="0029019A" w:rsidRDefault="002901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B30E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309E9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72E60" w14:textId="77777777" w:rsidR="0029019A" w:rsidRDefault="002901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32E04" w14:textId="77777777" w:rsidR="00E1088D" w:rsidRDefault="00E1088D" w:rsidP="0038231F">
      <w:pPr>
        <w:spacing w:after="0" w:line="240" w:lineRule="auto"/>
      </w:pPr>
      <w:r>
        <w:separator/>
      </w:r>
    </w:p>
  </w:footnote>
  <w:footnote w:type="continuationSeparator" w:id="0">
    <w:p w14:paraId="43F9FC32" w14:textId="77777777" w:rsidR="00E1088D" w:rsidRDefault="00E1088D" w:rsidP="0038231F">
      <w:pPr>
        <w:spacing w:after="0" w:line="240" w:lineRule="auto"/>
      </w:pPr>
      <w:r>
        <w:continuationSeparator/>
      </w:r>
    </w:p>
  </w:footnote>
  <w:footnote w:id="1">
    <w:p w14:paraId="33B8624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39E926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563997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034378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004A" w14:textId="77777777" w:rsidR="0029019A" w:rsidRDefault="002901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141B7" w14:textId="77777777" w:rsidR="0029019A" w:rsidRDefault="002901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B0369" w14:textId="77777777" w:rsidR="0029019A" w:rsidRDefault="002901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434302">
    <w:abstractNumId w:val="11"/>
  </w:num>
  <w:num w:numId="2" w16cid:durableId="1956212253">
    <w:abstractNumId w:val="0"/>
  </w:num>
  <w:num w:numId="3" w16cid:durableId="320357977">
    <w:abstractNumId w:val="10"/>
  </w:num>
  <w:num w:numId="4" w16cid:durableId="81033584">
    <w:abstractNumId w:val="13"/>
  </w:num>
  <w:num w:numId="5" w16cid:durableId="252129427">
    <w:abstractNumId w:val="12"/>
  </w:num>
  <w:num w:numId="6" w16cid:durableId="1189022276">
    <w:abstractNumId w:val="9"/>
  </w:num>
  <w:num w:numId="7" w16cid:durableId="85000722">
    <w:abstractNumId w:val="1"/>
  </w:num>
  <w:num w:numId="8" w16cid:durableId="323553474">
    <w:abstractNumId w:val="6"/>
  </w:num>
  <w:num w:numId="9" w16cid:durableId="753475164">
    <w:abstractNumId w:val="4"/>
  </w:num>
  <w:num w:numId="10" w16cid:durableId="1581016324">
    <w:abstractNumId w:val="7"/>
  </w:num>
  <w:num w:numId="11" w16cid:durableId="93020416">
    <w:abstractNumId w:val="5"/>
  </w:num>
  <w:num w:numId="12" w16cid:durableId="2145924888">
    <w:abstractNumId w:val="8"/>
  </w:num>
  <w:num w:numId="13" w16cid:durableId="1530339429">
    <w:abstractNumId w:val="3"/>
  </w:num>
  <w:num w:numId="14" w16cid:durableId="2024627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88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19A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156EE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1088D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691A6A"/>
  <w15:docId w15:val="{A8411C2C-81CB-478E-8739-FD96FE071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669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2025-04-24T13:36:00Z</cp:lastPrinted>
  <dcterms:created xsi:type="dcterms:W3CDTF">2025-04-24T13:37:00Z</dcterms:created>
  <dcterms:modified xsi:type="dcterms:W3CDTF">2025-04-24T13:37:00Z</dcterms:modified>
</cp:coreProperties>
</file>