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3734C9" w14:textId="45026FD8" w:rsidR="00025386" w:rsidRPr="003939F8" w:rsidRDefault="00657A47" w:rsidP="00A137C9">
      <w:pPr>
        <w:pStyle w:val="Nagwek4"/>
        <w:spacing w:after="600" w:line="276" w:lineRule="auto"/>
        <w:rPr>
          <w:bCs/>
          <w:i w:val="0"/>
          <w:sz w:val="20"/>
        </w:rPr>
      </w:pPr>
      <w:bookmarkStart w:id="0" w:name="_Hlk60301409"/>
      <w:r w:rsidRPr="003939F8">
        <w:rPr>
          <w:bCs/>
          <w:i w:val="0"/>
          <w:sz w:val="20"/>
        </w:rPr>
        <w:t xml:space="preserve">Załącznik nr </w:t>
      </w:r>
      <w:r w:rsidR="003939F8" w:rsidRPr="003939F8">
        <w:rPr>
          <w:bCs/>
          <w:i w:val="0"/>
          <w:sz w:val="20"/>
        </w:rPr>
        <w:t>4</w:t>
      </w:r>
      <w:r w:rsidR="007666D6" w:rsidRPr="003939F8">
        <w:rPr>
          <w:bCs/>
          <w:i w:val="0"/>
          <w:sz w:val="20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RPr="003939F8" w14:paraId="0B37FA80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9F0E241" w14:textId="77777777" w:rsidR="008D442B" w:rsidRPr="003939F8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939F8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14:paraId="0924AC49" w14:textId="77777777" w:rsidR="00053927" w:rsidRPr="003939F8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939F8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3939F8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5EF229BC" w14:textId="77777777" w:rsidR="00053927" w:rsidRPr="003939F8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3939F8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3939F8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3939F8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3939F8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3939F8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3939F8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W</w:t>
            </w:r>
            <w:r w:rsidRPr="003939F8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ykonawc</w:t>
            </w:r>
            <w:r w:rsidR="00B641BE" w:rsidRPr="003939F8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3939F8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7D91B4DF" w14:textId="77777777" w:rsidR="00A137C9" w:rsidRPr="003939F8" w:rsidRDefault="00A137C9" w:rsidP="00A137C9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3939F8">
        <w:rPr>
          <w:rFonts w:ascii="Times New Roman" w:hAnsi="Times New Roman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3939F8" w14:paraId="554891A8" w14:textId="77777777" w:rsidTr="004F10A0">
        <w:tc>
          <w:tcPr>
            <w:tcW w:w="2269" w:type="dxa"/>
            <w:shd w:val="clear" w:color="auto" w:fill="auto"/>
          </w:tcPr>
          <w:p w14:paraId="59D4CDF0" w14:textId="77777777" w:rsidR="00A137C9" w:rsidRPr="003939F8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939F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3ED6500" w14:textId="77777777" w:rsidR="00A137C9" w:rsidRPr="003939F8" w:rsidRDefault="00A316D2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3939F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Budowa 3 klubów malucha na Jazach- "Wiewiórki", "Liski" i "Żubrzyki"</w:t>
            </w:r>
            <w:r w:rsidR="00A137C9" w:rsidRPr="003939F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A316D2" w:rsidRPr="003939F8" w14:paraId="5C656C40" w14:textId="77777777" w:rsidTr="00C607FA">
        <w:tc>
          <w:tcPr>
            <w:tcW w:w="2269" w:type="dxa"/>
            <w:shd w:val="clear" w:color="auto" w:fill="auto"/>
          </w:tcPr>
          <w:p w14:paraId="5C08C002" w14:textId="77777777" w:rsidR="00A316D2" w:rsidRPr="003939F8" w:rsidRDefault="00A316D2" w:rsidP="00C607F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939F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6BAEEBB" w14:textId="77777777" w:rsidR="00A316D2" w:rsidRPr="003939F8" w:rsidRDefault="00A316D2" w:rsidP="00C607F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3939F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ZP.271.12.2025</w:t>
            </w:r>
          </w:p>
        </w:tc>
      </w:tr>
    </w:tbl>
    <w:p w14:paraId="39F6B7CE" w14:textId="77777777" w:rsidR="00A137C9" w:rsidRPr="003939F8" w:rsidRDefault="00A137C9" w:rsidP="00A137C9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48F62A89" w14:textId="77777777" w:rsidR="003A486D" w:rsidRPr="003939F8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3939F8">
        <w:rPr>
          <w:rFonts w:ascii="Times New Roman" w:hAnsi="Times New Roman"/>
          <w:sz w:val="20"/>
          <w:szCs w:val="20"/>
        </w:rPr>
        <w:t xml:space="preserve">prowadzonego przez </w:t>
      </w:r>
      <w:r w:rsidR="00A316D2" w:rsidRPr="003939F8">
        <w:rPr>
          <w:rFonts w:ascii="Times New Roman" w:hAnsi="Times New Roman"/>
          <w:b/>
          <w:sz w:val="20"/>
          <w:szCs w:val="20"/>
        </w:rPr>
        <w:t>GMINA NIEPOŁOMICE</w:t>
      </w:r>
      <w:r w:rsidRPr="003939F8">
        <w:rPr>
          <w:rFonts w:ascii="Times New Roman" w:hAnsi="Times New Roman"/>
          <w:b/>
          <w:sz w:val="20"/>
          <w:szCs w:val="20"/>
        </w:rPr>
        <w:t>,</w:t>
      </w:r>
      <w:r w:rsidRPr="003939F8">
        <w:rPr>
          <w:rFonts w:ascii="Times New Roman" w:hAnsi="Times New Roman"/>
          <w:sz w:val="20"/>
          <w:szCs w:val="20"/>
        </w:rPr>
        <w:t xml:space="preserve"> d</w:t>
      </w:r>
      <w:r w:rsidR="008D442B" w:rsidRPr="003939F8">
        <w:rPr>
          <w:rFonts w:ascii="Times New Roman" w:eastAsia="Times New Roman" w:hAnsi="Times New Roman"/>
          <w:sz w:val="20"/>
          <w:szCs w:val="20"/>
          <w:lang w:eastAsia="pl-PL"/>
        </w:rPr>
        <w:t xml:space="preserve">ziałając </w:t>
      </w:r>
      <w:r w:rsidR="003A486D" w:rsidRPr="003939F8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="008D442B" w:rsidRPr="003939F8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p w14:paraId="26CA954D" w14:textId="77777777" w:rsidR="00A137C9" w:rsidRPr="003939F8" w:rsidRDefault="00A137C9" w:rsidP="00A137C9">
      <w:pPr>
        <w:pStyle w:val="Akapitzlist"/>
        <w:spacing w:after="120" w:line="276" w:lineRule="auto"/>
        <w:ind w:left="0"/>
        <w:jc w:val="both"/>
        <w:rPr>
          <w:bCs/>
          <w:i/>
          <w:iCs/>
          <w:color w:val="0070C0"/>
          <w:sz w:val="20"/>
          <w:szCs w:val="20"/>
        </w:rPr>
      </w:pPr>
      <w:r w:rsidRPr="003939F8">
        <w:rPr>
          <w:bCs/>
          <w:i/>
          <w:iCs/>
          <w:color w:val="0070C0"/>
          <w:sz w:val="20"/>
          <w:szCs w:val="2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3939F8" w14:paraId="4316F594" w14:textId="77777777" w:rsidTr="00A137C9">
        <w:tc>
          <w:tcPr>
            <w:tcW w:w="617" w:type="dxa"/>
            <w:shd w:val="clear" w:color="auto" w:fill="auto"/>
            <w:vAlign w:val="center"/>
          </w:tcPr>
          <w:p w14:paraId="44CE620C" w14:textId="77777777" w:rsidR="003A486D" w:rsidRPr="003939F8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939F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3C942D3E" w14:textId="77777777" w:rsidR="003A486D" w:rsidRPr="003939F8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939F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3939F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3939F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1B9876EC" w14:textId="77777777" w:rsidR="003A486D" w:rsidRPr="003939F8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939F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3939F8" w14:paraId="6573D625" w14:textId="77777777" w:rsidTr="00A137C9">
        <w:tc>
          <w:tcPr>
            <w:tcW w:w="617" w:type="dxa"/>
            <w:shd w:val="clear" w:color="auto" w:fill="auto"/>
            <w:vAlign w:val="center"/>
          </w:tcPr>
          <w:p w14:paraId="62D8114B" w14:textId="77777777" w:rsidR="003A486D" w:rsidRPr="003939F8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939F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161C64FB" w14:textId="77777777" w:rsidR="003A486D" w:rsidRPr="003939F8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5A5AB8E4" w14:textId="77777777" w:rsidR="003A486D" w:rsidRPr="003939F8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3939F8" w14:paraId="43EB1233" w14:textId="77777777" w:rsidTr="00A137C9">
        <w:tc>
          <w:tcPr>
            <w:tcW w:w="617" w:type="dxa"/>
            <w:shd w:val="clear" w:color="auto" w:fill="auto"/>
            <w:vAlign w:val="center"/>
          </w:tcPr>
          <w:p w14:paraId="27EB490C" w14:textId="77777777" w:rsidR="003A486D" w:rsidRPr="003939F8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939F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085E11A7" w14:textId="77777777" w:rsidR="003A486D" w:rsidRPr="003939F8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1BD7E14D" w14:textId="77777777" w:rsidR="003A486D" w:rsidRPr="003939F8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2C261674" w14:textId="77777777" w:rsidR="00DC652A" w:rsidRPr="003939F8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3939F8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3939F8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3939F8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3939F8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A316D2" w:rsidRPr="003939F8">
        <w:rPr>
          <w:rFonts w:ascii="Times New Roman" w:hAnsi="Times New Roman"/>
          <w:sz w:val="20"/>
          <w:szCs w:val="20"/>
        </w:rPr>
        <w:t>(</w:t>
      </w:r>
      <w:proofErr w:type="spellStart"/>
      <w:r w:rsidR="00A316D2" w:rsidRPr="003939F8">
        <w:rPr>
          <w:rFonts w:ascii="Times New Roman" w:hAnsi="Times New Roman"/>
          <w:sz w:val="20"/>
          <w:szCs w:val="20"/>
        </w:rPr>
        <w:t>t.j</w:t>
      </w:r>
      <w:proofErr w:type="spellEnd"/>
      <w:r w:rsidR="00A316D2" w:rsidRPr="003939F8">
        <w:rPr>
          <w:rFonts w:ascii="Times New Roman" w:hAnsi="Times New Roman"/>
          <w:sz w:val="20"/>
          <w:szCs w:val="20"/>
        </w:rPr>
        <w:t>. Dz. U. z 2024 poz. 1320)</w:t>
      </w:r>
      <w:r w:rsidRPr="003939F8">
        <w:rPr>
          <w:rFonts w:ascii="Times New Roman" w:hAnsi="Times New Roman"/>
          <w:sz w:val="20"/>
          <w:szCs w:val="20"/>
        </w:rPr>
        <w:t>, że w ramach zamówienia</w:t>
      </w:r>
      <w:r w:rsidR="00A137C9" w:rsidRPr="003939F8">
        <w:rPr>
          <w:rFonts w:ascii="Times New Roman" w:hAnsi="Times New Roman"/>
          <w:sz w:val="20"/>
          <w:szCs w:val="20"/>
        </w:rPr>
        <w:t>,</w:t>
      </w:r>
      <w:r w:rsidR="00A137C9" w:rsidRPr="003939F8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3939F8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3939F8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3939F8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3939F8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3939F8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3939F8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3939F8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3939F8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3939F8" w14:paraId="619D1ECF" w14:textId="77777777" w:rsidTr="00A137C9">
        <w:tc>
          <w:tcPr>
            <w:tcW w:w="617" w:type="dxa"/>
            <w:shd w:val="clear" w:color="auto" w:fill="auto"/>
            <w:vAlign w:val="center"/>
          </w:tcPr>
          <w:p w14:paraId="4C383782" w14:textId="77777777" w:rsidR="00B641BE" w:rsidRPr="003939F8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939F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23B64820" w14:textId="77777777" w:rsidR="00B641BE" w:rsidRPr="003939F8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939F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22F9BB8F" w14:textId="77777777" w:rsidR="00B641BE" w:rsidRPr="003939F8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939F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3939F8" w14:paraId="77EC1988" w14:textId="77777777" w:rsidTr="00A137C9">
        <w:tc>
          <w:tcPr>
            <w:tcW w:w="617" w:type="dxa"/>
            <w:shd w:val="clear" w:color="auto" w:fill="auto"/>
            <w:vAlign w:val="center"/>
          </w:tcPr>
          <w:p w14:paraId="63B3DE70" w14:textId="77777777" w:rsidR="00B641BE" w:rsidRPr="003939F8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939F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06695678" w14:textId="77777777" w:rsidR="00B641BE" w:rsidRPr="003939F8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1226DCAA" w14:textId="77777777" w:rsidR="00B641BE" w:rsidRPr="003939F8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3939F8" w14:paraId="62CC3DF0" w14:textId="77777777" w:rsidTr="00A137C9">
        <w:tc>
          <w:tcPr>
            <w:tcW w:w="617" w:type="dxa"/>
            <w:shd w:val="clear" w:color="auto" w:fill="auto"/>
            <w:vAlign w:val="center"/>
          </w:tcPr>
          <w:p w14:paraId="379C63F4" w14:textId="77777777" w:rsidR="00B641BE" w:rsidRPr="003939F8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939F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05B350B3" w14:textId="77777777" w:rsidR="00B641BE" w:rsidRPr="003939F8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4B2B9A53" w14:textId="77777777" w:rsidR="00B641BE" w:rsidRPr="003939F8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50710D95" w14:textId="77777777" w:rsidR="007A2C38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412CA324" w14:textId="77777777" w:rsidR="003939F8" w:rsidRDefault="003939F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02A24E04" w14:textId="60E95895" w:rsidR="003939F8" w:rsidRPr="003939F8" w:rsidRDefault="003939F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3939F8">
        <w:rPr>
          <w:rFonts w:ascii="Times New Roman" w:eastAsia="Times New Roman" w:hAnsi="Times New Roman"/>
          <w:i/>
          <w:sz w:val="16"/>
          <w:szCs w:val="16"/>
          <w:lang w:eastAsia="pl-PL"/>
        </w:rPr>
        <w:t>kwalifikowany podpis elektroniczny lub podpis zaufany lub elektroniczny podpis osobisty osoby / osób uprawnionych do reprezentacji</w:t>
      </w:r>
    </w:p>
    <w:bookmarkEnd w:id="0"/>
    <w:p w14:paraId="1C22EE77" w14:textId="77777777" w:rsidR="007A2C38" w:rsidRPr="003939F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3939F8" w14:paraId="5A4A1C67" w14:textId="77777777" w:rsidTr="004F10A0">
        <w:tc>
          <w:tcPr>
            <w:tcW w:w="2660" w:type="dxa"/>
            <w:shd w:val="clear" w:color="auto" w:fill="auto"/>
          </w:tcPr>
          <w:p w14:paraId="0322FCD6" w14:textId="77777777" w:rsidR="00A137C9" w:rsidRPr="003939F8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  <w:p w14:paraId="6F84D2B8" w14:textId="4D0B6226" w:rsidR="00A137C9" w:rsidRPr="003939F8" w:rsidRDefault="00A137C9" w:rsidP="003939F8">
            <w:pPr>
              <w:widowControl w:val="0"/>
              <w:adjustRightInd w:val="0"/>
              <w:spacing w:after="12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6662" w:type="dxa"/>
            <w:shd w:val="clear" w:color="auto" w:fill="auto"/>
          </w:tcPr>
          <w:p w14:paraId="5594DF25" w14:textId="77777777" w:rsidR="00A137C9" w:rsidRPr="003939F8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  <w:p w14:paraId="26926C1B" w14:textId="6EBD2B36" w:rsidR="00A137C9" w:rsidRPr="003939F8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</w:tr>
    </w:tbl>
    <w:p w14:paraId="68307807" w14:textId="77777777" w:rsidR="00A137C9" w:rsidRPr="003939F8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A137C9" w:rsidRPr="003939F8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6CE623" w14:textId="77777777" w:rsidR="0029279F" w:rsidRDefault="0029279F" w:rsidP="00025386">
      <w:pPr>
        <w:spacing w:after="0" w:line="240" w:lineRule="auto"/>
      </w:pPr>
      <w:r>
        <w:separator/>
      </w:r>
    </w:p>
  </w:endnote>
  <w:endnote w:type="continuationSeparator" w:id="0">
    <w:p w14:paraId="38B0D401" w14:textId="77777777" w:rsidR="0029279F" w:rsidRDefault="0029279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F59211" w14:textId="77777777" w:rsidR="00A316D2" w:rsidRDefault="00A316D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6481F3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5F2D6D" w14:textId="77777777" w:rsidR="00A316D2" w:rsidRDefault="00A316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1DE169" w14:textId="77777777" w:rsidR="0029279F" w:rsidRDefault="0029279F" w:rsidP="00025386">
      <w:pPr>
        <w:spacing w:after="0" w:line="240" w:lineRule="auto"/>
      </w:pPr>
      <w:r>
        <w:separator/>
      </w:r>
    </w:p>
  </w:footnote>
  <w:footnote w:type="continuationSeparator" w:id="0">
    <w:p w14:paraId="1ED36974" w14:textId="77777777" w:rsidR="0029279F" w:rsidRDefault="0029279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0E0638" w14:textId="77777777" w:rsidR="00A316D2" w:rsidRDefault="00A316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FAC095" w14:textId="77777777" w:rsidR="00A316D2" w:rsidRDefault="00A316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AF0D33" w14:textId="77777777" w:rsidR="00A316D2" w:rsidRDefault="00A316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91194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2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9279F"/>
    <w:rsid w:val="00025386"/>
    <w:rsid w:val="000423B9"/>
    <w:rsid w:val="00053927"/>
    <w:rsid w:val="00084786"/>
    <w:rsid w:val="0016158F"/>
    <w:rsid w:val="001C2314"/>
    <w:rsid w:val="00213980"/>
    <w:rsid w:val="0024648D"/>
    <w:rsid w:val="0029279F"/>
    <w:rsid w:val="003939F8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316D2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ECF9DD"/>
  <w15:chartTrackingRefBased/>
  <w15:docId w15:val="{FBCEEFFD-4888-48AA-8EB6-B5F8F4C09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168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Anna Topór</cp:lastModifiedBy>
  <cp:revision>2</cp:revision>
  <cp:lastPrinted>2025-04-24T13:35:00Z</cp:lastPrinted>
  <dcterms:created xsi:type="dcterms:W3CDTF">2025-04-24T13:35:00Z</dcterms:created>
  <dcterms:modified xsi:type="dcterms:W3CDTF">2025-04-24T13:35:00Z</dcterms:modified>
</cp:coreProperties>
</file>