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B2846" w14:textId="7E967853" w:rsidR="00025386" w:rsidRPr="00642D1A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642D1A">
        <w:rPr>
          <w:bCs/>
          <w:i w:val="0"/>
          <w:sz w:val="20"/>
        </w:rPr>
        <w:t xml:space="preserve">Załącznik nr </w:t>
      </w:r>
      <w:r w:rsidR="00642D1A" w:rsidRPr="00642D1A">
        <w:rPr>
          <w:bCs/>
          <w:i w:val="0"/>
          <w:sz w:val="20"/>
        </w:rPr>
        <w:t>3</w:t>
      </w:r>
      <w:r w:rsidR="007666D6" w:rsidRPr="00642D1A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642D1A" w14:paraId="39A126B2" w14:textId="77777777" w:rsidTr="00467CA2">
        <w:tc>
          <w:tcPr>
            <w:tcW w:w="2800" w:type="dxa"/>
            <w:shd w:val="clear" w:color="auto" w:fill="auto"/>
          </w:tcPr>
          <w:p w14:paraId="61F4C125" w14:textId="77777777" w:rsidR="00D520D3" w:rsidRPr="00642D1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42D1A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642D1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5A29FBB" w14:textId="77777777" w:rsidR="00D520D3" w:rsidRPr="00642D1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AD68301" w14:textId="77777777" w:rsidR="00D520D3" w:rsidRPr="00642D1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42D1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26C8E70" w14:textId="77777777" w:rsidR="00D520D3" w:rsidRPr="00642D1A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2D1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642D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42D1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642D1A" w14:paraId="6F16A424" w14:textId="77777777" w:rsidTr="00467CA2">
        <w:tc>
          <w:tcPr>
            <w:tcW w:w="2800" w:type="dxa"/>
            <w:shd w:val="clear" w:color="auto" w:fill="auto"/>
          </w:tcPr>
          <w:p w14:paraId="7656437E" w14:textId="77777777" w:rsidR="00D520D3" w:rsidRPr="00642D1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42D1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66827E4" w14:textId="77777777" w:rsidR="00D520D3" w:rsidRPr="00642D1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4CF3E0E" w14:textId="77777777" w:rsidR="00D520D3" w:rsidRPr="00642D1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42D1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8C6BF6" w14:textId="77777777" w:rsidR="00D520D3" w:rsidRPr="00642D1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642D1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642D1A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642D1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2A3E8DF" w14:textId="77777777" w:rsidR="00B62AD0" w:rsidRPr="00642D1A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42D1A" w14:paraId="1230BDC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5298D26" w14:textId="77777777" w:rsidR="00053927" w:rsidRPr="00642D1A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2D1A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618D859" w14:textId="77777777" w:rsidR="00053927" w:rsidRPr="00642D1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642D1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42D1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642D1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2EC4C68" w14:textId="77777777" w:rsidR="0071340C" w:rsidRPr="00642D1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2D1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642D1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642D1A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642D1A">
        <w:rPr>
          <w:rFonts w:ascii="Times New Roman" w:hAnsi="Times New Roman"/>
          <w:sz w:val="20"/>
          <w:szCs w:val="20"/>
        </w:rPr>
        <w:t xml:space="preserve"> ustawy </w:t>
      </w:r>
      <w:r w:rsidR="00EF3368" w:rsidRPr="00642D1A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9E04FF" w:rsidRPr="00642D1A">
        <w:rPr>
          <w:rFonts w:ascii="Times New Roman" w:hAnsi="Times New Roman"/>
          <w:sz w:val="20"/>
          <w:szCs w:val="20"/>
        </w:rPr>
        <w:t>(</w:t>
      </w:r>
      <w:proofErr w:type="spellStart"/>
      <w:r w:rsidR="009E04FF" w:rsidRPr="00642D1A">
        <w:rPr>
          <w:rFonts w:ascii="Times New Roman" w:hAnsi="Times New Roman"/>
          <w:sz w:val="20"/>
          <w:szCs w:val="20"/>
        </w:rPr>
        <w:t>t.j</w:t>
      </w:r>
      <w:proofErr w:type="spellEnd"/>
      <w:r w:rsidR="009E04FF" w:rsidRPr="00642D1A">
        <w:rPr>
          <w:rFonts w:ascii="Times New Roman" w:hAnsi="Times New Roman"/>
          <w:sz w:val="20"/>
          <w:szCs w:val="20"/>
        </w:rPr>
        <w:t>. Dz. U. z 2024 poz. 1320)</w:t>
      </w:r>
      <w:r w:rsidR="00E27ABB" w:rsidRPr="00642D1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642D1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642D1A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642D1A" w14:paraId="3E2C78D6" w14:textId="77777777" w:rsidTr="00467CA2">
        <w:tc>
          <w:tcPr>
            <w:tcW w:w="2269" w:type="dxa"/>
            <w:shd w:val="clear" w:color="auto" w:fill="auto"/>
          </w:tcPr>
          <w:p w14:paraId="6E3C33EE" w14:textId="77777777" w:rsidR="00D520D3" w:rsidRPr="00642D1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42D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A11EEF" w14:textId="77777777" w:rsidR="00D520D3" w:rsidRPr="00642D1A" w:rsidRDefault="009E04F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42D1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3 klubów malucha na Jazach- "Wiewiórki", "Liski" i "Żubrzyki"</w:t>
            </w:r>
            <w:r w:rsidR="00D520D3" w:rsidRPr="00642D1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9E04FF" w:rsidRPr="00642D1A" w14:paraId="79633E70" w14:textId="77777777" w:rsidTr="00C607FA">
        <w:tc>
          <w:tcPr>
            <w:tcW w:w="2269" w:type="dxa"/>
            <w:shd w:val="clear" w:color="auto" w:fill="auto"/>
          </w:tcPr>
          <w:p w14:paraId="4B24848E" w14:textId="77777777" w:rsidR="009E04FF" w:rsidRPr="00642D1A" w:rsidRDefault="009E04FF" w:rsidP="00C607F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42D1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FE1B1E" w14:textId="77777777" w:rsidR="009E04FF" w:rsidRPr="00642D1A" w:rsidRDefault="009E04FF" w:rsidP="00C607F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42D1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ZP.271.12.2025</w:t>
            </w:r>
          </w:p>
        </w:tc>
      </w:tr>
    </w:tbl>
    <w:p w14:paraId="6F5F4825" w14:textId="77777777" w:rsidR="00DC652A" w:rsidRPr="00642D1A" w:rsidRDefault="009E04F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642D1A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55F9E37" w14:textId="77777777" w:rsidR="00DC652A" w:rsidRPr="00642D1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40CFD90" w14:textId="462FE6BF" w:rsidR="0071340C" w:rsidRPr="00642D1A" w:rsidRDefault="00D520D3" w:rsidP="00642D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42D1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642D1A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642D1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16875B9" w14:textId="77777777" w:rsidR="0071340C" w:rsidRPr="00642D1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0F791027" w14:textId="77777777" w:rsidR="0071340C" w:rsidRPr="00642D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597B54B" w14:textId="36B40188" w:rsidR="0071340C" w:rsidRPr="00642D1A" w:rsidRDefault="00D520D3" w:rsidP="00642D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42D1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642D1A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642D1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812C14F" w14:textId="77777777" w:rsidR="00DC652A" w:rsidRPr="00642D1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642D1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642D1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642D1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128EBCFB" w14:textId="77777777" w:rsidR="00DC652A" w:rsidRPr="00642D1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642D1A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642D1A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642D1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08F4B564" w14:textId="77777777" w:rsidR="0093388F" w:rsidRPr="00642D1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EDF6664" w14:textId="77777777" w:rsidR="0093388F" w:rsidRPr="00642D1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4B67D27C" w14:textId="77777777" w:rsidR="0093388F" w:rsidRPr="00642D1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6902B5D0" w14:textId="77777777" w:rsidR="00CB29AC" w:rsidRPr="00642D1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2805D371" w14:textId="77777777" w:rsidR="00CB29AC" w:rsidRPr="00642D1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28D5897" w14:textId="77777777" w:rsidR="00830970" w:rsidRPr="00642D1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642D1A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642D1A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038C57B9" w14:textId="77777777" w:rsidR="00E27ABB" w:rsidRPr="00642D1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2D1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5FDFFEC5" w14:textId="77777777" w:rsidR="00642D1A" w:rsidRPr="00642D1A" w:rsidRDefault="00642D1A" w:rsidP="00642D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42D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14:paraId="24BD6D76" w14:textId="77777777" w:rsidR="00E27ABB" w:rsidRPr="00642D1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642D1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83716" w14:textId="77777777" w:rsidR="00E9293C" w:rsidRDefault="00E9293C" w:rsidP="00025386">
      <w:pPr>
        <w:spacing w:after="0" w:line="240" w:lineRule="auto"/>
      </w:pPr>
      <w:r>
        <w:separator/>
      </w:r>
    </w:p>
  </w:endnote>
  <w:endnote w:type="continuationSeparator" w:id="0">
    <w:p w14:paraId="188191D2" w14:textId="77777777" w:rsidR="00E9293C" w:rsidRDefault="00E9293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CC0FE" w14:textId="77777777" w:rsidR="009E04FF" w:rsidRDefault="009E04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6FD8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21FDE" w14:textId="77777777" w:rsidR="009E04FF" w:rsidRDefault="009E04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E36CA" w14:textId="77777777" w:rsidR="00E9293C" w:rsidRDefault="00E9293C" w:rsidP="00025386">
      <w:pPr>
        <w:spacing w:after="0" w:line="240" w:lineRule="auto"/>
      </w:pPr>
      <w:r>
        <w:separator/>
      </w:r>
    </w:p>
  </w:footnote>
  <w:footnote w:type="continuationSeparator" w:id="0">
    <w:p w14:paraId="6D36FE57" w14:textId="77777777" w:rsidR="00E9293C" w:rsidRDefault="00E9293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17509" w14:textId="77777777" w:rsidR="009E04FF" w:rsidRDefault="009E04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0245F" w14:textId="77777777" w:rsidR="009E04FF" w:rsidRDefault="009E04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F71B5" w14:textId="77777777" w:rsidR="009E04FF" w:rsidRDefault="009E04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5206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293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42D1A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E04F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9293C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F3E550"/>
  <w15:chartTrackingRefBased/>
  <w15:docId w15:val="{EB96ED89-4218-4C66-A6A2-82A2DC95C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2025-04-24T13:34:00Z</cp:lastPrinted>
  <dcterms:created xsi:type="dcterms:W3CDTF">2025-04-24T13:34:00Z</dcterms:created>
  <dcterms:modified xsi:type="dcterms:W3CDTF">2025-04-24T13:34:00Z</dcterms:modified>
</cp:coreProperties>
</file>