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C2E55" w:rsidRPr="003C2E55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2E55" w:rsidRPr="00C14101" w:rsidTr="004737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2E55" w:rsidRPr="00C14101" w:rsidRDefault="003C2E55" w:rsidP="004737E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C2E55" w:rsidRPr="00C14101" w:rsidRDefault="003C2E55" w:rsidP="004737E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C2E55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3C2E55" w:rsidRPr="00C14101" w:rsidRDefault="003C2E55" w:rsidP="004737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C2E55" w:rsidRPr="00C14101" w:rsidRDefault="003C2E55" w:rsidP="004737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3C2E5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3C2E5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2E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do żywienia pozajelitowego wraz  z dzierżawą komory  laminarnej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2E55" w:rsidRPr="00D62E6E" w:rsidTr="004737EB">
        <w:tc>
          <w:tcPr>
            <w:tcW w:w="2269" w:type="dxa"/>
            <w:shd w:val="clear" w:color="auto" w:fill="auto"/>
          </w:tcPr>
          <w:p w:rsidR="003C2E55" w:rsidRPr="00D62E6E" w:rsidRDefault="003C2E55" w:rsidP="00473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2E55" w:rsidRPr="00D62E6E" w:rsidRDefault="003C2E55" w:rsidP="00473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2E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SZP-271-18/25</w:t>
            </w:r>
          </w:p>
        </w:tc>
      </w:tr>
    </w:tbl>
    <w:p w:rsidR="00BC121E" w:rsidRDefault="003C2E5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C2E5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C2E5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5E0F" w:rsidRDefault="00DA5E0F">
      <w:r>
        <w:separator/>
      </w:r>
    </w:p>
  </w:endnote>
  <w:endnote w:type="continuationSeparator" w:id="0">
    <w:p w:rsidR="00DA5E0F" w:rsidRDefault="00DA5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2E55" w:rsidRDefault="003C2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5E0F" w:rsidRDefault="00DA5E0F">
      <w:r>
        <w:separator/>
      </w:r>
    </w:p>
  </w:footnote>
  <w:footnote w:type="continuationSeparator" w:id="0">
    <w:p w:rsidR="00DA5E0F" w:rsidRDefault="00DA5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2E55" w:rsidRDefault="003C2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2E55" w:rsidRDefault="003C2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2E55" w:rsidRDefault="003C2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5260001">
    <w:abstractNumId w:val="13"/>
  </w:num>
  <w:num w:numId="2" w16cid:durableId="1636327831">
    <w:abstractNumId w:val="0"/>
  </w:num>
  <w:num w:numId="3" w16cid:durableId="655691408">
    <w:abstractNumId w:val="11"/>
  </w:num>
  <w:num w:numId="4" w16cid:durableId="1760784086">
    <w:abstractNumId w:val="8"/>
  </w:num>
  <w:num w:numId="5" w16cid:durableId="1171218243">
    <w:abstractNumId w:val="7"/>
  </w:num>
  <w:num w:numId="6" w16cid:durableId="1382746537">
    <w:abstractNumId w:val="1"/>
  </w:num>
  <w:num w:numId="7" w16cid:durableId="1188905484">
    <w:abstractNumId w:val="6"/>
  </w:num>
  <w:num w:numId="8" w16cid:durableId="364140575">
    <w:abstractNumId w:val="3"/>
  </w:num>
  <w:num w:numId="9" w16cid:durableId="1445543066">
    <w:abstractNumId w:val="2"/>
  </w:num>
  <w:num w:numId="10" w16cid:durableId="455757871">
    <w:abstractNumId w:val="5"/>
  </w:num>
  <w:num w:numId="11" w16cid:durableId="1524054386">
    <w:abstractNumId w:val="10"/>
  </w:num>
  <w:num w:numId="12" w16cid:durableId="2027441574">
    <w:abstractNumId w:val="4"/>
  </w:num>
  <w:num w:numId="13" w16cid:durableId="364406407">
    <w:abstractNumId w:val="9"/>
  </w:num>
  <w:num w:numId="14" w16cid:durableId="2227157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E0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C16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C2E5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A5E0F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3CE8878-F57C-4959-BC4E-B40929E54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2025-04-16T09:36:00Z</dcterms:created>
  <dcterms:modified xsi:type="dcterms:W3CDTF">2025-04-16T09:36:00Z</dcterms:modified>
</cp:coreProperties>
</file>