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3C73A" w14:textId="1E0C586C" w:rsidR="008D2AB8" w:rsidRPr="00DC28DA" w:rsidRDefault="008D2AB8" w:rsidP="00DC28DA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sz w:val="20"/>
          <w:szCs w:val="20"/>
        </w:rPr>
        <w:t xml:space="preserve">Załącznik nr </w:t>
      </w:r>
      <w:r w:rsidR="00012286" w:rsidRPr="00DC28DA">
        <w:rPr>
          <w:rFonts w:ascii="Verdana" w:hAnsi="Verdana"/>
          <w:sz w:val="20"/>
          <w:szCs w:val="20"/>
        </w:rPr>
        <w:t>1</w:t>
      </w:r>
    </w:p>
    <w:p w14:paraId="139EDDA1" w14:textId="77777777" w:rsidR="008D2AB8" w:rsidRPr="00DC28DA" w:rsidRDefault="008D2AB8" w:rsidP="00DC28D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0A92FFF" w14:textId="77777777" w:rsidR="008D2AB8" w:rsidRPr="00DC28DA" w:rsidRDefault="008D2AB8" w:rsidP="00DC28D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>FORMULARZ OFERTY</w:t>
      </w:r>
    </w:p>
    <w:p w14:paraId="05A3208F" w14:textId="77777777" w:rsidR="008D2AB8" w:rsidRPr="00DC28DA" w:rsidRDefault="008D2AB8" w:rsidP="00DC28DA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E24B609" w14:textId="13A7EACC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NAZWA WYKONAWCY:</w:t>
      </w:r>
      <w:r w:rsidR="00DC28DA">
        <w:rPr>
          <w:rFonts w:ascii="Verdana" w:hAnsi="Verdana"/>
          <w:sz w:val="20"/>
          <w:szCs w:val="20"/>
        </w:rPr>
        <w:t xml:space="preserve"> </w:t>
      </w:r>
      <w:r w:rsidRPr="00DC28DA">
        <w:rPr>
          <w:rFonts w:ascii="Verdana" w:hAnsi="Verdana"/>
          <w:sz w:val="20"/>
          <w:szCs w:val="20"/>
        </w:rPr>
        <w:t>……………………………………………………………………..</w:t>
      </w:r>
    </w:p>
    <w:p w14:paraId="416857ED" w14:textId="16FA1943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FORMA PROWADZONEJ DZIAŁALNOŚCI: ............................................</w:t>
      </w:r>
    </w:p>
    <w:p w14:paraId="5B020513" w14:textId="77777777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7898BE8" w14:textId="6230BCFB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POWIAT:</w:t>
      </w:r>
      <w:r w:rsidR="00DC28DA">
        <w:rPr>
          <w:rFonts w:ascii="Verdana" w:hAnsi="Verdana"/>
          <w:sz w:val="20"/>
          <w:szCs w:val="20"/>
        </w:rPr>
        <w:t xml:space="preserve"> </w:t>
      </w:r>
      <w:r w:rsidRPr="00DC28DA">
        <w:rPr>
          <w:rFonts w:ascii="Verdana" w:hAnsi="Verdana"/>
          <w:sz w:val="20"/>
          <w:szCs w:val="20"/>
        </w:rPr>
        <w:t>…………………………………</w:t>
      </w:r>
      <w:r w:rsidR="00DC28DA">
        <w:rPr>
          <w:rFonts w:ascii="Verdana" w:hAnsi="Verdana"/>
          <w:sz w:val="20"/>
          <w:szCs w:val="20"/>
        </w:rPr>
        <w:t xml:space="preserve"> </w:t>
      </w:r>
      <w:r w:rsidRPr="00DC28DA">
        <w:rPr>
          <w:rFonts w:ascii="Verdana" w:hAnsi="Verdana"/>
          <w:sz w:val="20"/>
          <w:szCs w:val="20"/>
        </w:rPr>
        <w:t>WOJEWÓDZTWO …………………………….....</w:t>
      </w:r>
    </w:p>
    <w:p w14:paraId="72C93399" w14:textId="02CEE292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C28DA">
        <w:rPr>
          <w:rFonts w:ascii="Verdana" w:hAnsi="Verdana"/>
          <w:sz w:val="20"/>
          <w:szCs w:val="20"/>
          <w:lang w:val="de-DE"/>
        </w:rPr>
        <w:t>TEL.</w:t>
      </w:r>
      <w:r w:rsidR="00DC28DA">
        <w:rPr>
          <w:rFonts w:ascii="Verdana" w:hAnsi="Verdana"/>
          <w:sz w:val="20"/>
          <w:szCs w:val="20"/>
          <w:lang w:val="de-DE"/>
        </w:rPr>
        <w:t xml:space="preserve"> </w:t>
      </w:r>
      <w:r w:rsidRPr="00BB03A7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2BCD5936" w14:textId="77777777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C28DA">
        <w:rPr>
          <w:rFonts w:ascii="Verdana" w:hAnsi="Verdana"/>
          <w:sz w:val="20"/>
          <w:szCs w:val="20"/>
          <w:lang w:val="de-DE"/>
        </w:rPr>
        <w:t xml:space="preserve">FAX </w:t>
      </w:r>
      <w:r w:rsidRPr="00BB03A7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7FE4445B" w14:textId="77777777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C28D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31F4BCB" w14:textId="77777777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C28D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2ABAAF4" w14:textId="77777777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EC9FE06" w14:textId="77777777" w:rsidR="008D2AB8" w:rsidRPr="00DC28DA" w:rsidRDefault="008D2AB8" w:rsidP="00DC28DA">
      <w:pPr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Do: Nazwa i siedziba Zamawiającego:</w:t>
      </w:r>
    </w:p>
    <w:p w14:paraId="638156B1" w14:textId="77777777" w:rsidR="00DC28DA" w:rsidRDefault="00DC28DA" w:rsidP="00DC28DA">
      <w:pPr>
        <w:ind w:right="-110"/>
        <w:rPr>
          <w:rFonts w:ascii="Verdana" w:hAnsi="Verdana"/>
          <w:b/>
          <w:sz w:val="20"/>
          <w:szCs w:val="20"/>
        </w:rPr>
      </w:pPr>
    </w:p>
    <w:p w14:paraId="09A4D43E" w14:textId="0BF3600F" w:rsidR="00EE1271" w:rsidRPr="00DC28DA" w:rsidRDefault="00EE1271" w:rsidP="00DC28DA">
      <w:pPr>
        <w:ind w:right="-110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Akademia Górniczo </w:t>
      </w:r>
      <w:r w:rsidR="00DC28DA">
        <w:rPr>
          <w:rFonts w:ascii="Verdana" w:hAnsi="Verdana"/>
          <w:b/>
          <w:sz w:val="20"/>
          <w:szCs w:val="20"/>
        </w:rPr>
        <w:t>–</w:t>
      </w:r>
      <w:r w:rsidRPr="00DC28DA">
        <w:rPr>
          <w:rFonts w:ascii="Verdana" w:hAnsi="Verdana"/>
          <w:b/>
          <w:sz w:val="20"/>
          <w:szCs w:val="20"/>
        </w:rPr>
        <w:t xml:space="preserve"> Hutnicza</w:t>
      </w:r>
      <w:r w:rsidR="00DC28DA">
        <w:rPr>
          <w:rFonts w:ascii="Verdana" w:hAnsi="Verdana"/>
          <w:b/>
          <w:sz w:val="20"/>
          <w:szCs w:val="20"/>
        </w:rPr>
        <w:t xml:space="preserve"> </w:t>
      </w:r>
      <w:r w:rsidRPr="00DC28DA">
        <w:rPr>
          <w:rFonts w:ascii="Verdana" w:hAnsi="Verdana"/>
          <w:b/>
          <w:sz w:val="20"/>
          <w:szCs w:val="20"/>
        </w:rPr>
        <w:t>im. Stanisława Staszica w Krakowie</w:t>
      </w:r>
    </w:p>
    <w:p w14:paraId="136EF44A" w14:textId="77777777" w:rsidR="008D2AB8" w:rsidRPr="00DC28DA" w:rsidRDefault="00EE1271" w:rsidP="00DC28DA">
      <w:pPr>
        <w:ind w:right="-110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>Dział Zamówień Publicznych</w:t>
      </w:r>
      <w:r w:rsidR="008D2AB8" w:rsidRPr="00DC28DA">
        <w:rPr>
          <w:rFonts w:ascii="Verdana" w:hAnsi="Verdana"/>
          <w:b/>
          <w:sz w:val="20"/>
          <w:szCs w:val="20"/>
        </w:rPr>
        <w:t xml:space="preserve">  </w:t>
      </w:r>
    </w:p>
    <w:p w14:paraId="36216CE2" w14:textId="357D44AA" w:rsidR="008D2AB8" w:rsidRPr="00DC28DA" w:rsidRDefault="00EE1271" w:rsidP="00DC28DA">
      <w:pPr>
        <w:ind w:right="-110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>Al. Mickiewicza</w:t>
      </w:r>
      <w:r w:rsidR="008D2AB8" w:rsidRPr="00DC28DA">
        <w:rPr>
          <w:rFonts w:ascii="Verdana" w:hAnsi="Verdana"/>
          <w:b/>
          <w:sz w:val="20"/>
          <w:szCs w:val="20"/>
        </w:rPr>
        <w:t xml:space="preserve"> </w:t>
      </w:r>
      <w:r w:rsidRPr="00DC28DA">
        <w:rPr>
          <w:rFonts w:ascii="Verdana" w:hAnsi="Verdana"/>
          <w:b/>
          <w:sz w:val="20"/>
          <w:szCs w:val="20"/>
        </w:rPr>
        <w:t>30</w:t>
      </w:r>
      <w:r w:rsidR="00DC28DA">
        <w:rPr>
          <w:rFonts w:ascii="Verdana" w:hAnsi="Verdana"/>
          <w:b/>
          <w:sz w:val="20"/>
          <w:szCs w:val="20"/>
        </w:rPr>
        <w:t xml:space="preserve">, </w:t>
      </w:r>
      <w:r w:rsidRPr="00DC28DA">
        <w:rPr>
          <w:rFonts w:ascii="Verdana" w:hAnsi="Verdana"/>
          <w:b/>
          <w:sz w:val="20"/>
          <w:szCs w:val="20"/>
        </w:rPr>
        <w:t>30-059</w:t>
      </w:r>
      <w:r w:rsidR="008D2AB8" w:rsidRPr="00DC28DA">
        <w:rPr>
          <w:rFonts w:ascii="Verdana" w:hAnsi="Verdana"/>
          <w:b/>
          <w:sz w:val="20"/>
          <w:szCs w:val="20"/>
        </w:rPr>
        <w:t xml:space="preserve"> </w:t>
      </w:r>
      <w:r w:rsidRPr="00DC28DA">
        <w:rPr>
          <w:rFonts w:ascii="Verdana" w:hAnsi="Verdana"/>
          <w:b/>
          <w:sz w:val="20"/>
          <w:szCs w:val="20"/>
        </w:rPr>
        <w:t>Kraków</w:t>
      </w:r>
      <w:r w:rsidR="008D2AB8" w:rsidRPr="00DC28DA">
        <w:rPr>
          <w:rFonts w:ascii="Verdana" w:hAnsi="Verdana"/>
          <w:b/>
          <w:sz w:val="20"/>
          <w:szCs w:val="20"/>
        </w:rPr>
        <w:t xml:space="preserve">,  </w:t>
      </w:r>
    </w:p>
    <w:p w14:paraId="3B5AF07F" w14:textId="77777777" w:rsidR="008D2AB8" w:rsidRPr="00DC28DA" w:rsidRDefault="008D2AB8" w:rsidP="00DC28DA">
      <w:pPr>
        <w:ind w:firstLine="3969"/>
        <w:rPr>
          <w:rFonts w:ascii="Verdana" w:hAnsi="Verdana"/>
          <w:b/>
          <w:sz w:val="20"/>
          <w:szCs w:val="20"/>
        </w:rPr>
      </w:pPr>
    </w:p>
    <w:p w14:paraId="2AC8FC2C" w14:textId="256388E5" w:rsidR="008D2AB8" w:rsidRPr="00DC28DA" w:rsidRDefault="008D2AB8" w:rsidP="00DC28D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EE1271" w:rsidRPr="00DC28DA">
        <w:rPr>
          <w:rFonts w:ascii="Verdana" w:hAnsi="Verdana"/>
          <w:b/>
          <w:sz w:val="20"/>
          <w:szCs w:val="20"/>
        </w:rPr>
        <w:t xml:space="preserve">Remont toalet wraz z dostosowaniem dla potrzeb </w:t>
      </w:r>
      <w:proofErr w:type="spellStart"/>
      <w:r w:rsidR="00EE1271" w:rsidRPr="00DC28DA">
        <w:rPr>
          <w:rFonts w:ascii="Verdana" w:hAnsi="Verdana"/>
          <w:b/>
          <w:sz w:val="20"/>
          <w:szCs w:val="20"/>
        </w:rPr>
        <w:t>OzN</w:t>
      </w:r>
      <w:proofErr w:type="spellEnd"/>
      <w:r w:rsidR="00EE1271" w:rsidRPr="00DC28DA">
        <w:rPr>
          <w:rFonts w:ascii="Verdana" w:hAnsi="Verdana"/>
          <w:b/>
          <w:sz w:val="20"/>
          <w:szCs w:val="20"/>
        </w:rPr>
        <w:t xml:space="preserve"> w</w:t>
      </w:r>
      <w:r w:rsidR="00DC28DA">
        <w:rPr>
          <w:rFonts w:ascii="Verdana" w:hAnsi="Verdana"/>
          <w:b/>
          <w:sz w:val="20"/>
          <w:szCs w:val="20"/>
        </w:rPr>
        <w:t> </w:t>
      </w:r>
      <w:r w:rsidR="00EE1271" w:rsidRPr="00DC28DA">
        <w:rPr>
          <w:rFonts w:ascii="Verdana" w:hAnsi="Verdana"/>
          <w:b/>
          <w:sz w:val="20"/>
          <w:szCs w:val="20"/>
        </w:rPr>
        <w:t>budynku B-</w:t>
      </w:r>
      <w:r w:rsidR="009E4AF4">
        <w:rPr>
          <w:rFonts w:ascii="Verdana" w:hAnsi="Verdana"/>
          <w:b/>
          <w:sz w:val="20"/>
          <w:szCs w:val="20"/>
        </w:rPr>
        <w:t>1</w:t>
      </w:r>
      <w:r w:rsidR="00EE1271" w:rsidRPr="00DC28DA">
        <w:rPr>
          <w:rFonts w:ascii="Verdana" w:hAnsi="Verdana"/>
          <w:b/>
          <w:sz w:val="20"/>
          <w:szCs w:val="20"/>
        </w:rPr>
        <w:t xml:space="preserve"> AGH w Krakowie - DE-dzp.272-</w:t>
      </w:r>
      <w:r w:rsidR="009E4AF4">
        <w:rPr>
          <w:rFonts w:ascii="Verdana" w:hAnsi="Verdana"/>
          <w:b/>
          <w:sz w:val="20"/>
          <w:szCs w:val="20"/>
        </w:rPr>
        <w:t>224</w:t>
      </w:r>
      <w:r w:rsidR="00EE1271" w:rsidRPr="00DC28DA">
        <w:rPr>
          <w:rFonts w:ascii="Verdana" w:hAnsi="Verdana"/>
          <w:b/>
          <w:sz w:val="20"/>
          <w:szCs w:val="20"/>
        </w:rPr>
        <w:t>/25</w:t>
      </w:r>
      <w:r w:rsidRPr="00DC28DA">
        <w:rPr>
          <w:rFonts w:ascii="Verdana" w:hAnsi="Verdana"/>
          <w:b/>
          <w:sz w:val="20"/>
          <w:szCs w:val="20"/>
        </w:rPr>
        <w:t xml:space="preserve">, </w:t>
      </w:r>
      <w:r w:rsidRPr="00DC28DA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B7EFB1F" w14:textId="77777777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C42CDAE" w14:textId="77777777" w:rsidR="00DC28DA" w:rsidRPr="00DC28DA" w:rsidRDefault="00DC28DA" w:rsidP="00DC28DA">
      <w:pPr>
        <w:widowControl w:val="0"/>
        <w:ind w:right="1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79D94A2C" w14:textId="77777777" w:rsidR="00DC28DA" w:rsidRPr="00DC28DA" w:rsidRDefault="00DC28DA" w:rsidP="00DC28D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FFF8282" w14:textId="77777777" w:rsidR="00DC28DA" w:rsidRPr="00DC28DA" w:rsidRDefault="00DC28DA" w:rsidP="00DC28D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Słownie brutto:.......................................................................................................</w:t>
      </w:r>
    </w:p>
    <w:p w14:paraId="51FF290C" w14:textId="77777777" w:rsidR="00DC28DA" w:rsidRDefault="00DC28DA" w:rsidP="00DC28DA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283E66E8" w14:textId="5C6CB8EC" w:rsidR="00DC28DA" w:rsidRPr="00DC28DA" w:rsidRDefault="00DC28DA" w:rsidP="00DC28DA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Powyższa cena zawiera podatek VAT w wysokości .......... % tj.……………….PLN</w:t>
      </w:r>
    </w:p>
    <w:p w14:paraId="7CFE962A" w14:textId="77777777" w:rsidR="00DC28DA" w:rsidRPr="00DC28DA" w:rsidRDefault="00DC28DA" w:rsidP="00DC28DA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4DD3B8D3" w14:textId="377A0633" w:rsidR="00DC28DA" w:rsidRPr="00DC28DA" w:rsidRDefault="00DC28DA" w:rsidP="00DC28DA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Termin realizacji umowy: </w:t>
      </w:r>
      <w:r w:rsidR="009E4AF4">
        <w:rPr>
          <w:rFonts w:ascii="Verdana" w:hAnsi="Verdana"/>
          <w:b/>
          <w:sz w:val="20"/>
          <w:szCs w:val="20"/>
        </w:rPr>
        <w:t>do 84</w:t>
      </w:r>
      <w:r w:rsidRPr="00DC28DA">
        <w:rPr>
          <w:rFonts w:ascii="Verdana" w:hAnsi="Verdana"/>
          <w:b/>
          <w:sz w:val="20"/>
          <w:szCs w:val="20"/>
        </w:rPr>
        <w:t xml:space="preserve"> dni  </w:t>
      </w:r>
      <w:r w:rsidRPr="00DC28DA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4E666253" w14:textId="77777777" w:rsidR="00DC28DA" w:rsidRPr="00DC28DA" w:rsidRDefault="00DC28DA" w:rsidP="00DC28DA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48D6E4AA" w14:textId="77777777" w:rsidR="00DC28DA" w:rsidRPr="00DC28DA" w:rsidRDefault="00DC28DA" w:rsidP="00DC28DA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 w:rsidRPr="00DC28DA">
        <w:rPr>
          <w:rFonts w:ascii="Verdana" w:hAnsi="Verdana"/>
          <w:b/>
          <w:sz w:val="20"/>
          <w:szCs w:val="20"/>
        </w:rPr>
        <w:t>:</w:t>
      </w:r>
      <w:r w:rsidRPr="00DC28DA">
        <w:rPr>
          <w:rFonts w:ascii="Verdana" w:hAnsi="Verdana"/>
          <w:sz w:val="20"/>
          <w:szCs w:val="20"/>
        </w:rPr>
        <w:t xml:space="preserve"> …………………miesięcy </w:t>
      </w:r>
      <w:r w:rsidRPr="00DC28DA">
        <w:rPr>
          <w:rFonts w:ascii="Verdana" w:hAnsi="Verdana"/>
          <w:color w:val="FF0000"/>
          <w:sz w:val="20"/>
          <w:szCs w:val="20"/>
        </w:rPr>
        <w:t>(kryterium oceny ofert)</w:t>
      </w:r>
    </w:p>
    <w:p w14:paraId="770F37C7" w14:textId="5F05B715" w:rsidR="00DC28DA" w:rsidRPr="00DC28DA" w:rsidRDefault="00DC28DA" w:rsidP="00DC28DA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DC28DA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 w</w:t>
      </w:r>
      <w:r>
        <w:rPr>
          <w:rFonts w:ascii="Verdana" w:hAnsi="Verdana"/>
          <w:bCs/>
          <w:i/>
          <w:iCs/>
          <w:sz w:val="16"/>
          <w:szCs w:val="16"/>
        </w:rPr>
        <w:t> </w:t>
      </w:r>
      <w:r w:rsidRPr="00DC28DA">
        <w:rPr>
          <w:rFonts w:ascii="Verdana" w:hAnsi="Verdana"/>
          <w:bCs/>
          <w:i/>
          <w:iCs/>
          <w:sz w:val="16"/>
          <w:szCs w:val="16"/>
        </w:rPr>
        <w:t xml:space="preserve">SWZ.  </w:t>
      </w:r>
      <w:r w:rsidRPr="00DC28DA">
        <w:rPr>
          <w:rFonts w:ascii="Verdana" w:hAnsi="Verdana"/>
          <w:bCs/>
          <w:sz w:val="16"/>
          <w:szCs w:val="16"/>
        </w:rPr>
        <w:t xml:space="preserve"> </w:t>
      </w:r>
    </w:p>
    <w:p w14:paraId="1DDBCE52" w14:textId="77777777" w:rsidR="00DC28DA" w:rsidRPr="00DC28DA" w:rsidRDefault="00DC28DA" w:rsidP="00DC28DA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1486F18A" w14:textId="30AFED9B" w:rsidR="00DC28DA" w:rsidRPr="00DC28DA" w:rsidRDefault="00DC28DA" w:rsidP="00DC28DA">
      <w:pPr>
        <w:ind w:right="-4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Termin płatności: </w:t>
      </w:r>
      <w:r w:rsidRPr="00DC28DA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</w:t>
      </w:r>
      <w:r>
        <w:rPr>
          <w:rFonts w:ascii="Verdana" w:hAnsi="Verdana"/>
          <w:sz w:val="20"/>
          <w:szCs w:val="20"/>
        </w:rPr>
        <w:t> </w:t>
      </w:r>
      <w:r w:rsidRPr="00DC28DA">
        <w:rPr>
          <w:rFonts w:ascii="Verdana" w:hAnsi="Verdana"/>
          <w:sz w:val="20"/>
          <w:szCs w:val="20"/>
        </w:rPr>
        <w:t>podatku od towarów i usług.</w:t>
      </w:r>
    </w:p>
    <w:p w14:paraId="17ECF521" w14:textId="77777777" w:rsidR="00DC28DA" w:rsidRPr="00DC28DA" w:rsidRDefault="00DC28DA" w:rsidP="00DC28DA">
      <w:pPr>
        <w:rPr>
          <w:rFonts w:ascii="Verdana" w:hAnsi="Verdana"/>
          <w:b/>
          <w:sz w:val="20"/>
          <w:szCs w:val="20"/>
          <w:u w:val="single"/>
        </w:rPr>
      </w:pPr>
    </w:p>
    <w:p w14:paraId="7884BD17" w14:textId="77777777" w:rsidR="00DC28DA" w:rsidRPr="00DC28DA" w:rsidRDefault="00DC28DA" w:rsidP="00DC28DA">
      <w:pPr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17570DD9" w14:textId="77777777" w:rsidR="00DC28DA" w:rsidRPr="00DC28DA" w:rsidRDefault="00DC28DA" w:rsidP="00DC28DA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DC28DA">
        <w:rPr>
          <w:rFonts w:ascii="Verdana" w:hAnsi="Verdana"/>
          <w:sz w:val="20"/>
          <w:szCs w:val="20"/>
        </w:rPr>
        <w:t xml:space="preserve"> </w:t>
      </w:r>
    </w:p>
    <w:p w14:paraId="01BB064B" w14:textId="77777777" w:rsidR="00DC28DA" w:rsidRPr="00DC28DA" w:rsidRDefault="00DC28DA" w:rsidP="00DC28D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DC28DA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DC28DA">
        <w:rPr>
          <w:rFonts w:ascii="Verdana" w:hAnsi="Verdana"/>
          <w:sz w:val="20"/>
          <w:szCs w:val="20"/>
          <w:lang w:eastAsia="ar-SA"/>
        </w:rPr>
        <w:t>zamawiającego</w:t>
      </w:r>
      <w:r w:rsidRPr="00DC28DA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7EED1128" w14:textId="77777777" w:rsidR="00DC28DA" w:rsidRPr="00DC28DA" w:rsidRDefault="00DC28DA" w:rsidP="00DC28D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DC28DA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DC28DA">
        <w:rPr>
          <w:rFonts w:ascii="Verdana" w:hAnsi="Verdana"/>
          <w:b/>
          <w:sz w:val="20"/>
          <w:szCs w:val="20"/>
        </w:rPr>
        <w:t>*</w:t>
      </w:r>
    </w:p>
    <w:p w14:paraId="67B82849" w14:textId="6B9840AE" w:rsidR="00DC28DA" w:rsidRPr="00DC28DA" w:rsidRDefault="00DC28DA" w:rsidP="00DC28D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 xml:space="preserve">Oświadczamy, że oferta została sporządzona na podstawie: SWZ, dokumentacji </w:t>
      </w:r>
      <w:r w:rsidR="00BB03A7">
        <w:rPr>
          <w:rFonts w:ascii="Verdana" w:hAnsi="Verdana"/>
          <w:sz w:val="20"/>
          <w:szCs w:val="20"/>
        </w:rPr>
        <w:t>projektowej</w:t>
      </w:r>
      <w:r w:rsidRPr="00DC28DA">
        <w:rPr>
          <w:rFonts w:ascii="Verdana" w:hAnsi="Verdana"/>
          <w:sz w:val="20"/>
          <w:szCs w:val="20"/>
        </w:rPr>
        <w:t xml:space="preserve">, </w:t>
      </w:r>
      <w:proofErr w:type="spellStart"/>
      <w:r w:rsidRPr="00DC28DA">
        <w:rPr>
          <w:rFonts w:ascii="Verdana" w:hAnsi="Verdana"/>
          <w:sz w:val="20"/>
          <w:szCs w:val="20"/>
        </w:rPr>
        <w:t>STWiORB</w:t>
      </w:r>
      <w:proofErr w:type="spellEnd"/>
      <w:r w:rsidRPr="00DC28DA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1EEE79EC" w14:textId="3FC46D8C" w:rsidR="00DC28DA" w:rsidRDefault="00DC28DA" w:rsidP="00DC28D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  <w:lang w:eastAsia="ar-SA"/>
        </w:rPr>
        <w:lastRenderedPageBreak/>
        <w:t xml:space="preserve">Oświadczamy, </w:t>
      </w:r>
      <w:r w:rsidRPr="00DC28DA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przetargowej oraz w zestawieniu wybranych urządzeń i</w:t>
      </w:r>
      <w:r>
        <w:rPr>
          <w:rFonts w:ascii="Verdana" w:hAnsi="Verdana"/>
          <w:sz w:val="20"/>
          <w:szCs w:val="20"/>
        </w:rPr>
        <w:t> </w:t>
      </w:r>
      <w:r w:rsidRPr="00DC28DA">
        <w:rPr>
          <w:rFonts w:ascii="Verdana" w:hAnsi="Verdana"/>
          <w:sz w:val="20"/>
          <w:szCs w:val="20"/>
        </w:rPr>
        <w:t>materiałów.</w:t>
      </w:r>
    </w:p>
    <w:p w14:paraId="796303CF" w14:textId="3125BF28" w:rsidR="002A1148" w:rsidRPr="00DC28DA" w:rsidRDefault="002A1148" w:rsidP="00DC28D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>
        <w:rPr>
          <w:rFonts w:ascii="Verdana" w:hAnsi="Verdana"/>
          <w:bCs/>
          <w:iCs/>
          <w:sz w:val="20"/>
          <w:szCs w:val="20"/>
        </w:rPr>
        <w:t>zgodnie z zapisami SWZ</w:t>
      </w:r>
    </w:p>
    <w:p w14:paraId="3DC820CF" w14:textId="77777777" w:rsidR="00DC28DA" w:rsidRPr="00DC28DA" w:rsidRDefault="00DC28DA" w:rsidP="00DC28DA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DC28DA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DC28DA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DC28DA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DC28DA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DC28DA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419F8961" w14:textId="77777777" w:rsidR="00DC28DA" w:rsidRPr="00DC28DA" w:rsidRDefault="00DC28DA" w:rsidP="00DC28DA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>a.</w:t>
      </w:r>
      <w:r w:rsidRPr="00DC28DA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20662276" w14:textId="77777777" w:rsidR="00DC28DA" w:rsidRPr="00DC28DA" w:rsidRDefault="00DC28DA" w:rsidP="00DC28DA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>b.</w:t>
      </w:r>
      <w:r w:rsidRPr="00DC28DA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944C2A4" w14:textId="77777777" w:rsidR="00DC28DA" w:rsidRPr="00DC28DA" w:rsidRDefault="00DC28DA" w:rsidP="00DC28DA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>c.</w:t>
      </w:r>
      <w:r w:rsidRPr="00DC28DA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DEBC2C7" w14:textId="77777777" w:rsidR="00DC28DA" w:rsidRPr="00DC28DA" w:rsidRDefault="00DC28DA" w:rsidP="00DC28DA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 xml:space="preserve">d. </w:t>
      </w:r>
      <w:r w:rsidRPr="00DC28DA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89C24C8" w14:textId="77777777" w:rsidR="00DC28DA" w:rsidRPr="00DC28DA" w:rsidRDefault="00DC28DA" w:rsidP="00DC28DA">
      <w:pPr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 xml:space="preserve">7. </w:t>
      </w:r>
      <w:r w:rsidRPr="00DC28DA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DC28DA">
        <w:rPr>
          <w:rFonts w:ascii="Verdana" w:hAnsi="Verdana"/>
          <w:sz w:val="20"/>
          <w:szCs w:val="20"/>
        </w:rPr>
        <w:t>*</w:t>
      </w:r>
      <w:r w:rsidRPr="00DC28DA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DC28DA">
        <w:rPr>
          <w:rFonts w:ascii="Verdana" w:hAnsi="Verdana"/>
          <w:sz w:val="20"/>
          <w:szCs w:val="20"/>
        </w:rPr>
        <w:t>od których dane osobowe bezpośrednio lub pośrednio pozyskałem</w:t>
      </w:r>
      <w:r w:rsidRPr="00DC28DA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DC28DA">
        <w:rPr>
          <w:rFonts w:ascii="Verdana" w:hAnsi="Verdana"/>
          <w:sz w:val="20"/>
          <w:szCs w:val="20"/>
        </w:rPr>
        <w:t xml:space="preserve">.* * </w:t>
      </w:r>
    </w:p>
    <w:p w14:paraId="293BFA5A" w14:textId="77777777" w:rsidR="00DC28DA" w:rsidRPr="00DC28DA" w:rsidRDefault="00DC28DA" w:rsidP="00DC28DA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DC28DA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002589" w14:textId="77777777" w:rsidR="00DC28DA" w:rsidRPr="00DC28DA" w:rsidRDefault="00DC28DA" w:rsidP="00DC28DA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 w:rsidRPr="00DC28DA">
        <w:rPr>
          <w:rFonts w:ascii="Verdana" w:hAnsi="Verdana"/>
          <w:sz w:val="16"/>
          <w:szCs w:val="16"/>
        </w:rPr>
        <w:t>**</w:t>
      </w:r>
      <w:r w:rsidRPr="00DC28DA">
        <w:rPr>
          <w:rFonts w:ascii="Verdana" w:hAnsi="Verdana"/>
          <w:color w:val="000000"/>
          <w:sz w:val="16"/>
          <w:szCs w:val="16"/>
        </w:rPr>
        <w:t xml:space="preserve">W przypadku gdy wykonawca </w:t>
      </w:r>
      <w:r w:rsidRPr="00DC28DA"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ACE69E" w14:textId="34543C92" w:rsidR="00DC28DA" w:rsidRPr="00DC28DA" w:rsidRDefault="00DC28DA" w:rsidP="00DC28DA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DC28DA">
        <w:rPr>
          <w:rFonts w:ascii="Verdana" w:hAnsi="Verdana"/>
          <w:b/>
          <w:sz w:val="20"/>
          <w:szCs w:val="20"/>
        </w:rPr>
        <w:t>ppkt</w:t>
      </w:r>
      <w:proofErr w:type="spellEnd"/>
      <w:r w:rsidRPr="00DC28DA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</w:t>
      </w:r>
      <w:r>
        <w:rPr>
          <w:rFonts w:ascii="Verdana" w:hAnsi="Verdana"/>
          <w:b/>
          <w:sz w:val="20"/>
          <w:szCs w:val="20"/>
        </w:rPr>
        <w:t> </w:t>
      </w:r>
      <w:r w:rsidRPr="00DC28DA">
        <w:rPr>
          <w:rFonts w:ascii="Verdana" w:hAnsi="Verdana"/>
          <w:b/>
          <w:sz w:val="20"/>
          <w:szCs w:val="20"/>
        </w:rPr>
        <w:t>następującym zakresie</w:t>
      </w:r>
      <w:r w:rsidRPr="00DC28DA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DC28DA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4917F9F7" w14:textId="77777777" w:rsidR="00DC28DA" w:rsidRPr="00DC28DA" w:rsidRDefault="00DC28DA" w:rsidP="00DC28DA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C28DA" w:rsidRPr="00DC28DA" w14:paraId="334F4889" w14:textId="77777777" w:rsidTr="00DC28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7DD45E8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ECFB291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10243FC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F6F630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DC28DA" w:rsidRPr="00DC28DA" w14:paraId="1B552E7D" w14:textId="77777777" w:rsidTr="00DC28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9E72FC" w14:textId="77777777" w:rsidR="00DC28DA" w:rsidRPr="00DC28DA" w:rsidRDefault="00DC28DA" w:rsidP="00DC28D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ADDE66" w14:textId="77777777" w:rsidR="00DC28DA" w:rsidRPr="00DC28DA" w:rsidRDefault="00DC28DA" w:rsidP="00DC28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9D960" w14:textId="77777777" w:rsidR="00DC28DA" w:rsidRPr="00DC28DA" w:rsidRDefault="00DC28DA" w:rsidP="00DC28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DE5397E" w14:textId="25A9BC03" w:rsidR="00DC28DA" w:rsidRPr="00DC28DA" w:rsidRDefault="00DC28DA" w:rsidP="00DC28DA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DC28DA">
        <w:rPr>
          <w:rFonts w:ascii="Verdana" w:hAnsi="Verdana"/>
          <w:b/>
          <w:sz w:val="20"/>
          <w:szCs w:val="20"/>
        </w:rPr>
        <w:t xml:space="preserve">Oświadczenie, w przypadku </w:t>
      </w:r>
      <w:r w:rsidRPr="00DC28DA">
        <w:rPr>
          <w:rFonts w:ascii="Verdana" w:hAnsi="Verdana"/>
          <w:b/>
          <w:sz w:val="20"/>
          <w:szCs w:val="20"/>
          <w:shd w:val="clear" w:color="auto" w:fill="FFFFFF"/>
        </w:rPr>
        <w:t>wykonawców wspólnie ubiegających się o</w:t>
      </w:r>
      <w:r>
        <w:rPr>
          <w:rFonts w:ascii="Verdana" w:hAnsi="Verdana"/>
          <w:b/>
          <w:sz w:val="20"/>
          <w:szCs w:val="20"/>
          <w:shd w:val="clear" w:color="auto" w:fill="FFFFFF"/>
        </w:rPr>
        <w:t> </w:t>
      </w:r>
      <w:r w:rsidRPr="00DC28DA">
        <w:rPr>
          <w:rFonts w:ascii="Verdana" w:hAnsi="Verdana"/>
          <w:b/>
          <w:sz w:val="20"/>
          <w:szCs w:val="20"/>
          <w:shd w:val="clear" w:color="auto" w:fill="FFFFFF"/>
        </w:rPr>
        <w:t xml:space="preserve">udzielenie zamówienia (Konsorcjum, S.C.) </w:t>
      </w:r>
      <w:r w:rsidRPr="00DC28DA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C28DA" w:rsidRPr="00DC28DA" w14:paraId="3EE61B92" w14:textId="77777777" w:rsidTr="00DC28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DDB6692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4FADA09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B73CB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DC28DA" w:rsidRPr="00DC28DA" w14:paraId="249D30F6" w14:textId="77777777" w:rsidTr="00DC28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CBC8E4D" w14:textId="77777777" w:rsidR="00DC28DA" w:rsidRPr="00DC28DA" w:rsidRDefault="00DC28DA" w:rsidP="00DC28D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ABE6C9" w14:textId="77777777" w:rsidR="00DC28DA" w:rsidRPr="00DC28DA" w:rsidRDefault="00DC28DA" w:rsidP="00DC28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15315" w14:textId="77777777" w:rsidR="00DC28DA" w:rsidRPr="00DC28DA" w:rsidRDefault="00DC28DA" w:rsidP="00DC28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C28DA" w:rsidRPr="00DC28DA" w14:paraId="2A10C654" w14:textId="77777777" w:rsidTr="00DC28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D6C0929" w14:textId="77777777" w:rsidR="00DC28DA" w:rsidRPr="00DC28DA" w:rsidRDefault="00DC28DA" w:rsidP="00DC28D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4A841C8" w14:textId="77777777" w:rsidR="00DC28DA" w:rsidRPr="00DC28DA" w:rsidRDefault="00DC28DA" w:rsidP="00DC28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09854" w14:textId="77777777" w:rsidR="00DC28DA" w:rsidRPr="00DC28DA" w:rsidRDefault="00DC28DA" w:rsidP="00DC28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0954913" w14:textId="77777777" w:rsidR="00DC28DA" w:rsidRPr="00DC28DA" w:rsidRDefault="00DC28DA" w:rsidP="00DC28DA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DC28D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A213F75" w14:textId="77777777" w:rsidR="00DC28DA" w:rsidRPr="00DC28DA" w:rsidRDefault="00DC28DA" w:rsidP="00DC28DA">
      <w:pPr>
        <w:pStyle w:val="Nagwek1"/>
        <w:numPr>
          <w:ilvl w:val="0"/>
          <w:numId w:val="7"/>
        </w:numPr>
        <w:suppressAutoHyphens/>
        <w:spacing w:before="0" w:after="0"/>
        <w:rPr>
          <w:rFonts w:ascii="Verdana" w:hAnsi="Verdana"/>
          <w:sz w:val="20"/>
          <w:szCs w:val="20"/>
        </w:rPr>
      </w:pPr>
      <w:r w:rsidRPr="00DC28DA">
        <w:rPr>
          <w:rFonts w:ascii="Verdana" w:hAnsi="Verdana" w:cs="Times New Roman"/>
          <w:sz w:val="20"/>
          <w:szCs w:val="20"/>
        </w:rPr>
        <w:tab/>
        <w:t>Imię i Nazwisko</w:t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</w:p>
    <w:p w14:paraId="488C5860" w14:textId="77777777" w:rsidR="00DC28DA" w:rsidRPr="00DC28DA" w:rsidRDefault="00DC28DA" w:rsidP="00DC28D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B2731CB" w14:textId="77777777" w:rsidR="00DC28DA" w:rsidRPr="00DC28DA" w:rsidRDefault="00DC28DA" w:rsidP="00DC28D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...................................................</w:t>
      </w:r>
      <w:r w:rsidRPr="00DC28DA">
        <w:rPr>
          <w:rFonts w:ascii="Verdana" w:hAnsi="Verdana"/>
          <w:sz w:val="20"/>
          <w:szCs w:val="20"/>
        </w:rPr>
        <w:tab/>
      </w:r>
      <w:r w:rsidRPr="00DC28DA">
        <w:rPr>
          <w:rFonts w:ascii="Verdana" w:hAnsi="Verdana"/>
          <w:sz w:val="20"/>
          <w:szCs w:val="20"/>
        </w:rPr>
        <w:tab/>
      </w:r>
    </w:p>
    <w:p w14:paraId="39AE0732" w14:textId="77777777" w:rsidR="00DC28DA" w:rsidRPr="00DC28DA" w:rsidRDefault="00DC28DA" w:rsidP="00DC28D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6456E9D2" w14:textId="77777777" w:rsidR="00DC28DA" w:rsidRPr="00DC28DA" w:rsidRDefault="00DC28DA" w:rsidP="00DC28DA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DC28DA">
        <w:rPr>
          <w:rFonts w:ascii="Verdana" w:hAnsi="Verdana"/>
          <w:sz w:val="20"/>
          <w:szCs w:val="20"/>
        </w:rPr>
        <w:t>ych</w:t>
      </w:r>
      <w:proofErr w:type="spellEnd"/>
      <w:r w:rsidRPr="00DC28DA"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75550343" w14:textId="77777777" w:rsidR="00DC28DA" w:rsidRPr="00DC28DA" w:rsidRDefault="00DC28DA" w:rsidP="00DC28DA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załącznikami do niniejszej oferty są:</w:t>
      </w:r>
    </w:p>
    <w:p w14:paraId="596B29B5" w14:textId="77777777" w:rsidR="00DC28DA" w:rsidRPr="00DC28DA" w:rsidRDefault="00DC28DA" w:rsidP="00DC28DA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F2BF511" w14:textId="77777777" w:rsidR="00DC28DA" w:rsidRPr="00DC28DA" w:rsidRDefault="00DC28DA" w:rsidP="00DC28DA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4659818" w14:textId="77777777" w:rsidR="00DC28DA" w:rsidRPr="00DC28DA" w:rsidRDefault="00DC28DA" w:rsidP="00DC28DA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lastRenderedPageBreak/>
        <w:t>...............................................................................</w:t>
      </w:r>
    </w:p>
    <w:p w14:paraId="5888A191" w14:textId="77777777" w:rsidR="00DC28DA" w:rsidRPr="00DC28DA" w:rsidRDefault="00DC28DA" w:rsidP="00DC28DA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DC28DA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CAB1125" w14:textId="77777777" w:rsidR="00DC28DA" w:rsidRPr="00DC28DA" w:rsidRDefault="00DC28DA" w:rsidP="00DC28DA">
      <w:pPr>
        <w:jc w:val="center"/>
        <w:rPr>
          <w:rFonts w:ascii="Verdana" w:hAnsi="Verdana"/>
          <w:color w:val="FF0000"/>
          <w:sz w:val="20"/>
          <w:szCs w:val="20"/>
        </w:rPr>
      </w:pPr>
      <w:r w:rsidRPr="00DC28DA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</w:t>
      </w:r>
      <w:r w:rsidRPr="00DC28DA">
        <w:rPr>
          <w:rFonts w:ascii="Verdana" w:hAnsi="Verdana"/>
          <w:color w:val="FF0000"/>
          <w:sz w:val="20"/>
          <w:szCs w:val="20"/>
        </w:rPr>
        <w:t xml:space="preserve"> </w:t>
      </w:r>
      <w:r w:rsidRPr="00DC28DA"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2B0267C9" w14:textId="77777777" w:rsidR="00FE545C" w:rsidRPr="00DC28DA" w:rsidRDefault="00FE545C" w:rsidP="00DC28DA">
      <w:pPr>
        <w:jc w:val="right"/>
        <w:rPr>
          <w:rFonts w:ascii="Verdana" w:hAnsi="Verdana"/>
          <w:sz w:val="20"/>
          <w:szCs w:val="20"/>
        </w:rPr>
      </w:pPr>
    </w:p>
    <w:sectPr w:rsidR="00FE545C" w:rsidRPr="00DC28DA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D5384" w14:textId="77777777" w:rsidR="001D02E5" w:rsidRDefault="001D02E5">
      <w:r>
        <w:separator/>
      </w:r>
    </w:p>
  </w:endnote>
  <w:endnote w:type="continuationSeparator" w:id="0">
    <w:p w14:paraId="206ADB43" w14:textId="77777777" w:rsidR="001D02E5" w:rsidRDefault="001D0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E556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78947" w14:textId="77777777" w:rsidR="001D02E5" w:rsidRDefault="001D02E5">
      <w:r>
        <w:separator/>
      </w:r>
    </w:p>
  </w:footnote>
  <w:footnote w:type="continuationSeparator" w:id="0">
    <w:p w14:paraId="656AE936" w14:textId="77777777" w:rsidR="001D02E5" w:rsidRDefault="001D02E5">
      <w:r>
        <w:continuationSeparator/>
      </w:r>
    </w:p>
  </w:footnote>
  <w:footnote w:id="1">
    <w:p w14:paraId="19BD6746" w14:textId="77777777" w:rsidR="00DC28DA" w:rsidRDefault="00DC28DA" w:rsidP="00DC28DA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22FB010" w14:textId="77777777" w:rsidR="00DC28DA" w:rsidRDefault="00DC28DA" w:rsidP="00DC28D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8031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1878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0279119">
    <w:abstractNumId w:val="3"/>
  </w:num>
  <w:num w:numId="4" w16cid:durableId="122240702">
    <w:abstractNumId w:val="5"/>
  </w:num>
  <w:num w:numId="5" w16cid:durableId="13023429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5223079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088453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672004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3EA"/>
    <w:rsid w:val="00012286"/>
    <w:rsid w:val="000443EA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02E5"/>
    <w:rsid w:val="001D4612"/>
    <w:rsid w:val="00207E98"/>
    <w:rsid w:val="002723B0"/>
    <w:rsid w:val="002A1148"/>
    <w:rsid w:val="00315A4A"/>
    <w:rsid w:val="004B7300"/>
    <w:rsid w:val="004C6753"/>
    <w:rsid w:val="00595C87"/>
    <w:rsid w:val="005C5C6B"/>
    <w:rsid w:val="005D2C65"/>
    <w:rsid w:val="005E6D94"/>
    <w:rsid w:val="00623E6C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4AF4"/>
    <w:rsid w:val="00A0022B"/>
    <w:rsid w:val="00A346FE"/>
    <w:rsid w:val="00A47B4D"/>
    <w:rsid w:val="00A83018"/>
    <w:rsid w:val="00B774DC"/>
    <w:rsid w:val="00BB03A7"/>
    <w:rsid w:val="00C969A6"/>
    <w:rsid w:val="00CA7D36"/>
    <w:rsid w:val="00D24208"/>
    <w:rsid w:val="00D60C38"/>
    <w:rsid w:val="00D66893"/>
    <w:rsid w:val="00D90ACB"/>
    <w:rsid w:val="00DC1500"/>
    <w:rsid w:val="00DC28DA"/>
    <w:rsid w:val="00E44371"/>
    <w:rsid w:val="00E949B0"/>
    <w:rsid w:val="00EA0A08"/>
    <w:rsid w:val="00EC0BEA"/>
    <w:rsid w:val="00EE1271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26D4A8"/>
  <w15:chartTrackingRefBased/>
  <w15:docId w15:val="{9C6904C9-465A-4B64-87F7-91E146B5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C28DA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855</Words>
  <Characters>5133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Bożena Jurowska</cp:lastModifiedBy>
  <cp:revision>3</cp:revision>
  <cp:lastPrinted>2025-03-07T09:51:00Z</cp:lastPrinted>
  <dcterms:created xsi:type="dcterms:W3CDTF">2025-03-07T09:51:00Z</dcterms:created>
  <dcterms:modified xsi:type="dcterms:W3CDTF">2025-04-17T05:02:00Z</dcterms:modified>
</cp:coreProperties>
</file>