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AF1D8" w14:textId="420744A1" w:rsidR="00B36EDA" w:rsidRPr="00A562A1" w:rsidRDefault="009E72DA" w:rsidP="00B36EDA">
      <w:pPr>
        <w:spacing w:after="600"/>
        <w:jc w:val="right"/>
      </w:pPr>
      <w:bookmarkStart w:id="0" w:name="_Hlk53520193"/>
      <w:r w:rsidRPr="00A562A1">
        <w:t>Kraków</w:t>
      </w:r>
      <w:r w:rsidR="00B36EDA" w:rsidRPr="00A562A1">
        <w:t xml:space="preserve"> dnia: </w:t>
      </w:r>
      <w:r w:rsidR="001D1E3D">
        <w:t>25/04/2025r.</w:t>
      </w:r>
    </w:p>
    <w:p w14:paraId="65BCC861" w14:textId="77777777" w:rsidR="009E72DA" w:rsidRPr="00A562A1" w:rsidRDefault="009E72DA" w:rsidP="00B36EDA">
      <w:pPr>
        <w:spacing w:line="360" w:lineRule="auto"/>
        <w:ind w:right="3969"/>
        <w:rPr>
          <w:b/>
          <w:bCs/>
        </w:rPr>
      </w:pPr>
      <w:r w:rsidRPr="00A562A1">
        <w:rPr>
          <w:b/>
          <w:bCs/>
        </w:rPr>
        <w:t>Szpital Miejski Specjalistyczny</w:t>
      </w:r>
    </w:p>
    <w:p w14:paraId="16601412" w14:textId="77777777" w:rsidR="009E72DA" w:rsidRPr="00A562A1" w:rsidRDefault="009E72DA" w:rsidP="00B36EDA">
      <w:pPr>
        <w:spacing w:line="360" w:lineRule="auto"/>
        <w:ind w:right="3969"/>
        <w:rPr>
          <w:b/>
          <w:bCs/>
        </w:rPr>
      </w:pPr>
      <w:r w:rsidRPr="00A562A1">
        <w:rPr>
          <w:b/>
          <w:bCs/>
        </w:rPr>
        <w:t>im. Gabriela Narutowicza w Krakowie</w:t>
      </w:r>
    </w:p>
    <w:p w14:paraId="2858A675" w14:textId="77777777" w:rsidR="00B36EDA" w:rsidRPr="00A562A1" w:rsidRDefault="009E72DA" w:rsidP="00B36EDA">
      <w:pPr>
        <w:spacing w:line="360" w:lineRule="auto"/>
        <w:ind w:right="3969"/>
      </w:pPr>
      <w:r w:rsidRPr="00A562A1">
        <w:t>ul. Prądnicka</w:t>
      </w:r>
      <w:r w:rsidR="00B36EDA" w:rsidRPr="00A562A1">
        <w:t xml:space="preserve"> </w:t>
      </w:r>
      <w:r w:rsidRPr="00A562A1">
        <w:t>35-37</w:t>
      </w:r>
    </w:p>
    <w:p w14:paraId="6BF6AB65" w14:textId="77777777" w:rsidR="00B36EDA" w:rsidRPr="00A562A1" w:rsidRDefault="009E72DA" w:rsidP="00B36EDA">
      <w:pPr>
        <w:ind w:right="3969"/>
      </w:pPr>
      <w:r w:rsidRPr="00A562A1">
        <w:t>31-202</w:t>
      </w:r>
      <w:r w:rsidR="00B36EDA" w:rsidRPr="00A562A1">
        <w:t xml:space="preserve"> </w:t>
      </w:r>
      <w:r w:rsidRPr="00A562A1">
        <w:t>Kraków</w:t>
      </w:r>
    </w:p>
    <w:p w14:paraId="4A9EC003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</w:p>
    <w:p w14:paraId="35D9881C" w14:textId="77777777" w:rsidR="00A562A1" w:rsidRPr="00A562A1" w:rsidRDefault="00A562A1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562A1" w14:paraId="2BDC86D9" w14:textId="77777777" w:rsidTr="00B36EDA">
        <w:tc>
          <w:tcPr>
            <w:tcW w:w="9923" w:type="dxa"/>
            <w:shd w:val="clear" w:color="auto" w:fill="F2F2F2"/>
            <w:hideMark/>
          </w:tcPr>
          <w:p w14:paraId="4739080F" w14:textId="65E359B1" w:rsidR="00B36EDA" w:rsidRPr="00A562A1" w:rsidRDefault="00A562A1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1F70089" w14:textId="77777777" w:rsidR="00B36EDA" w:rsidRPr="00A562A1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562A1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62E0F12" w14:textId="77777777" w:rsidR="00B36EDA" w:rsidRPr="00A562A1" w:rsidRDefault="00B36EDA" w:rsidP="00B36EDA">
      <w:pPr>
        <w:keepNext/>
        <w:spacing w:after="240"/>
        <w:outlineLvl w:val="0"/>
        <w:rPr>
          <w:b/>
        </w:rPr>
      </w:pPr>
    </w:p>
    <w:p w14:paraId="7004F004" w14:textId="77777777" w:rsidR="00B36EDA" w:rsidRPr="00A562A1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A562A1">
        <w:rPr>
          <w:rFonts w:eastAsia="Calibri"/>
          <w:lang w:eastAsia="en-US"/>
        </w:rPr>
        <w:t xml:space="preserve">Dotyczy </w:t>
      </w:r>
      <w:r w:rsidRPr="00A562A1">
        <w:t>postępowania o udzielenie zamówienia publicznego</w:t>
      </w:r>
      <w:r w:rsidRPr="00A562A1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562A1" w14:paraId="52A3A6CC" w14:textId="77777777" w:rsidTr="00B36EDA">
        <w:tc>
          <w:tcPr>
            <w:tcW w:w="2269" w:type="dxa"/>
            <w:shd w:val="clear" w:color="auto" w:fill="auto"/>
          </w:tcPr>
          <w:p w14:paraId="0878B86D" w14:textId="77777777" w:rsidR="00B36EDA" w:rsidRPr="00A562A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562A1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A47E187" w14:textId="77777777" w:rsidR="00B36EDA" w:rsidRPr="00A562A1" w:rsidRDefault="009E72D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562A1">
              <w:rPr>
                <w:b/>
              </w:rPr>
              <w:t>Zakup i dostawa nici chirurgicznych I</w:t>
            </w:r>
          </w:p>
        </w:tc>
      </w:tr>
      <w:tr w:rsidR="009E72DA" w:rsidRPr="00A562A1" w14:paraId="1C36C093" w14:textId="77777777" w:rsidTr="004938AD">
        <w:tc>
          <w:tcPr>
            <w:tcW w:w="2269" w:type="dxa"/>
            <w:shd w:val="clear" w:color="auto" w:fill="auto"/>
          </w:tcPr>
          <w:p w14:paraId="6B42C722" w14:textId="77777777" w:rsidR="009E72DA" w:rsidRPr="00A562A1" w:rsidRDefault="009E72DA" w:rsidP="004938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562A1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BDE5A2F" w14:textId="77777777" w:rsidR="009E72DA" w:rsidRPr="00A562A1" w:rsidRDefault="009E72DA" w:rsidP="004938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562A1">
              <w:rPr>
                <w:b/>
              </w:rPr>
              <w:t>ZP/9/2025</w:t>
            </w:r>
          </w:p>
        </w:tc>
      </w:tr>
    </w:tbl>
    <w:p w14:paraId="7B8698D9" w14:textId="77777777" w:rsidR="00B36EDA" w:rsidRPr="00A562A1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4A837AEB" w14:textId="157DD3F6" w:rsidR="00B36EDA" w:rsidRPr="00A562A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A562A1">
        <w:t>Zamawiający, działając na podstawie art. 253 ust. 1 pkt. 1 i ust. 2 ustawy z dnia 11 września 2019r. Prawo zamówień publicznych</w:t>
      </w:r>
      <w:r w:rsidR="00A562A1">
        <w:t xml:space="preserve">, </w:t>
      </w:r>
      <w:r w:rsidRPr="00A562A1"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E72DA" w:rsidRPr="00A562A1" w14:paraId="49247373" w14:textId="77777777" w:rsidTr="009E72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5EB7" w14:textId="77777777" w:rsidR="009E72DA" w:rsidRPr="00A562A1" w:rsidRDefault="009E72DA" w:rsidP="004938AD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A562A1">
              <w:rPr>
                <w:b/>
                <w:bCs/>
                <w:sz w:val="22"/>
                <w:szCs w:val="22"/>
              </w:rPr>
              <w:t>Część nr 1</w:t>
            </w:r>
            <w:r w:rsidRPr="00A562A1">
              <w:rPr>
                <w:sz w:val="22"/>
                <w:szCs w:val="22"/>
              </w:rPr>
              <w:t>: Pakiet 1 - Szew wchłanialny, syntetyczny, pleciony, powlekany, okres podtrzymywania tkanki 10 - 14 dni, okres całkowitego wchłonięcia masy szwu maksymalnie 42 dni</w:t>
            </w:r>
          </w:p>
          <w:p w14:paraId="35B1680D" w14:textId="77777777" w:rsidR="009E72DA" w:rsidRPr="00A562A1" w:rsidRDefault="009E72DA" w:rsidP="004938A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562A1">
              <w:rPr>
                <w:b/>
                <w:sz w:val="22"/>
                <w:szCs w:val="22"/>
              </w:rPr>
              <w:t>YAVO Sp. z o. o.</w:t>
            </w:r>
          </w:p>
          <w:p w14:paraId="71F17ED4" w14:textId="77777777" w:rsidR="009E72DA" w:rsidRPr="00A562A1" w:rsidRDefault="009E72DA" w:rsidP="004938AD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 xml:space="preserve">Bawełniana 17 </w:t>
            </w:r>
          </w:p>
          <w:p w14:paraId="589B8F7D" w14:textId="77777777" w:rsidR="009E72DA" w:rsidRPr="00A562A1" w:rsidRDefault="009E72DA" w:rsidP="004938A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>97-400 Bełchatów</w:t>
            </w:r>
          </w:p>
          <w:p w14:paraId="31208F41" w14:textId="769C7750" w:rsidR="009E72DA" w:rsidRPr="00A562A1" w:rsidRDefault="009E72DA" w:rsidP="00A562A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562A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562A1">
              <w:rPr>
                <w:color w:val="000000"/>
                <w:sz w:val="22"/>
                <w:szCs w:val="22"/>
              </w:rPr>
              <w:t>:</w:t>
            </w:r>
            <w:r w:rsidR="00A562A1" w:rsidRPr="00A562A1">
              <w:rPr>
                <w:color w:val="000000"/>
                <w:sz w:val="22"/>
                <w:szCs w:val="22"/>
              </w:rPr>
              <w:t xml:space="preserve"> </w:t>
            </w:r>
            <w:r w:rsidRPr="00A562A1">
              <w:rPr>
                <w:sz w:val="22"/>
                <w:szCs w:val="22"/>
              </w:rPr>
              <w:t>Jedyna zło</w:t>
            </w:r>
            <w:r w:rsidR="00A562A1" w:rsidRPr="00A562A1">
              <w:rPr>
                <w:sz w:val="22"/>
                <w:szCs w:val="22"/>
              </w:rPr>
              <w:t>ż</w:t>
            </w:r>
            <w:r w:rsidRPr="00A562A1">
              <w:rPr>
                <w:sz w:val="22"/>
                <w:szCs w:val="22"/>
              </w:rPr>
              <w:t>ona oferta. Spełnia wymagania Zamawiającego.</w:t>
            </w:r>
          </w:p>
        </w:tc>
      </w:tr>
      <w:tr w:rsidR="009E72DA" w:rsidRPr="00A562A1" w14:paraId="3B7D5FA1" w14:textId="77777777" w:rsidTr="009E72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DDD85" w14:textId="77777777" w:rsidR="009E72DA" w:rsidRPr="00A562A1" w:rsidRDefault="009E72DA" w:rsidP="004938AD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A562A1">
              <w:rPr>
                <w:b/>
                <w:bCs/>
                <w:sz w:val="22"/>
                <w:szCs w:val="22"/>
              </w:rPr>
              <w:t>Część nr 5</w:t>
            </w:r>
            <w:r w:rsidRPr="00A562A1">
              <w:rPr>
                <w:sz w:val="22"/>
                <w:szCs w:val="22"/>
              </w:rPr>
              <w:t>: Pakiet 5 - Szew niewchłanialny, syntetyczny, jednowłóknowy</w:t>
            </w:r>
          </w:p>
          <w:p w14:paraId="0FD7E986" w14:textId="77777777" w:rsidR="009E72DA" w:rsidRPr="00A562A1" w:rsidRDefault="009E72DA" w:rsidP="004938A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562A1">
              <w:rPr>
                <w:b/>
                <w:sz w:val="22"/>
                <w:szCs w:val="22"/>
              </w:rPr>
              <w:t>YAVO Sp. z o. o.</w:t>
            </w:r>
          </w:p>
          <w:p w14:paraId="6926619D" w14:textId="77777777" w:rsidR="009E72DA" w:rsidRPr="00A562A1" w:rsidRDefault="009E72DA" w:rsidP="004938AD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 xml:space="preserve">Bawełniana 17 </w:t>
            </w:r>
          </w:p>
          <w:p w14:paraId="007BBD20" w14:textId="77777777" w:rsidR="009E72DA" w:rsidRPr="00A562A1" w:rsidRDefault="009E72DA" w:rsidP="004938A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>97-400 Bełchatów</w:t>
            </w:r>
          </w:p>
          <w:p w14:paraId="6ADD0107" w14:textId="232C4A0C" w:rsidR="009E72DA" w:rsidRPr="00A562A1" w:rsidRDefault="009E72DA" w:rsidP="00A562A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562A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562A1">
              <w:rPr>
                <w:color w:val="000000"/>
                <w:sz w:val="22"/>
                <w:szCs w:val="22"/>
              </w:rPr>
              <w:t>:</w:t>
            </w:r>
            <w:r w:rsidR="00A562A1" w:rsidRPr="00A562A1">
              <w:rPr>
                <w:color w:val="000000"/>
                <w:sz w:val="22"/>
                <w:szCs w:val="22"/>
              </w:rPr>
              <w:t xml:space="preserve"> </w:t>
            </w:r>
            <w:r w:rsidRPr="00A562A1">
              <w:rPr>
                <w:sz w:val="22"/>
                <w:szCs w:val="22"/>
              </w:rPr>
              <w:t>Jedyna zło</w:t>
            </w:r>
            <w:r w:rsidR="00A562A1" w:rsidRPr="00A562A1">
              <w:rPr>
                <w:sz w:val="22"/>
                <w:szCs w:val="22"/>
              </w:rPr>
              <w:t>ż</w:t>
            </w:r>
            <w:r w:rsidRPr="00A562A1">
              <w:rPr>
                <w:sz w:val="22"/>
                <w:szCs w:val="22"/>
              </w:rPr>
              <w:t>ona oferta. Spełnia wymagania Zamawiającego.</w:t>
            </w:r>
          </w:p>
        </w:tc>
      </w:tr>
      <w:tr w:rsidR="009E72DA" w:rsidRPr="00A562A1" w14:paraId="348D3ED7" w14:textId="77777777" w:rsidTr="009E72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A8784" w14:textId="77777777" w:rsidR="009E72DA" w:rsidRPr="00A562A1" w:rsidRDefault="009E72DA" w:rsidP="004938AD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A562A1">
              <w:rPr>
                <w:b/>
                <w:bCs/>
                <w:sz w:val="22"/>
                <w:szCs w:val="22"/>
              </w:rPr>
              <w:lastRenderedPageBreak/>
              <w:t>Część nr 6</w:t>
            </w:r>
            <w:r w:rsidRPr="00A562A1">
              <w:rPr>
                <w:sz w:val="22"/>
                <w:szCs w:val="22"/>
              </w:rPr>
              <w:t>: Pakiet 6 - Szew syntetyczny, niewchłanialny, pleciony, wykonany z włókien poliestrowych, złożony z przędzy poliestrów z tereftalanu etylenu (PET), przędza jest oplatana i powlekana silikonem</w:t>
            </w:r>
          </w:p>
          <w:p w14:paraId="1BBDBF9A" w14:textId="77777777" w:rsidR="009E72DA" w:rsidRPr="00A562A1" w:rsidRDefault="009E72DA" w:rsidP="004938A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562A1">
              <w:rPr>
                <w:b/>
                <w:sz w:val="22"/>
                <w:szCs w:val="22"/>
              </w:rPr>
              <w:t>YAVO Sp. z o. o.</w:t>
            </w:r>
          </w:p>
          <w:p w14:paraId="596C38F5" w14:textId="77777777" w:rsidR="009E72DA" w:rsidRPr="00A562A1" w:rsidRDefault="009E72DA" w:rsidP="004938AD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 xml:space="preserve">Bawełniana 17 </w:t>
            </w:r>
          </w:p>
          <w:p w14:paraId="27D1E9D2" w14:textId="77777777" w:rsidR="009E72DA" w:rsidRPr="00A562A1" w:rsidRDefault="009E72DA" w:rsidP="004938A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>97-400 Bełchatów</w:t>
            </w:r>
          </w:p>
          <w:p w14:paraId="50179A74" w14:textId="79DC9DBC" w:rsidR="009E72DA" w:rsidRPr="00A562A1" w:rsidRDefault="009E72DA" w:rsidP="00A562A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562A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562A1">
              <w:rPr>
                <w:color w:val="000000"/>
                <w:sz w:val="22"/>
                <w:szCs w:val="22"/>
              </w:rPr>
              <w:t>:</w:t>
            </w:r>
            <w:r w:rsidR="00A562A1" w:rsidRPr="00A562A1">
              <w:rPr>
                <w:color w:val="000000"/>
                <w:sz w:val="22"/>
                <w:szCs w:val="22"/>
              </w:rPr>
              <w:t xml:space="preserve"> </w:t>
            </w:r>
            <w:r w:rsidRPr="00A562A1">
              <w:rPr>
                <w:sz w:val="22"/>
                <w:szCs w:val="22"/>
              </w:rPr>
              <w:t>Jedyna zło</w:t>
            </w:r>
            <w:r w:rsidR="00A562A1" w:rsidRPr="00A562A1">
              <w:rPr>
                <w:sz w:val="22"/>
                <w:szCs w:val="22"/>
              </w:rPr>
              <w:t>ż</w:t>
            </w:r>
            <w:r w:rsidRPr="00A562A1">
              <w:rPr>
                <w:sz w:val="22"/>
                <w:szCs w:val="22"/>
              </w:rPr>
              <w:t>ona oferta. Spełnia wymagania Zamawiającego.</w:t>
            </w:r>
          </w:p>
        </w:tc>
      </w:tr>
      <w:tr w:rsidR="009E72DA" w:rsidRPr="00A562A1" w14:paraId="6B2A4728" w14:textId="77777777" w:rsidTr="009E72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8AC2" w14:textId="77777777" w:rsidR="009E72DA" w:rsidRPr="00A562A1" w:rsidRDefault="009E72DA" w:rsidP="004938AD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A562A1">
              <w:rPr>
                <w:b/>
                <w:bCs/>
                <w:sz w:val="22"/>
                <w:szCs w:val="22"/>
              </w:rPr>
              <w:t>Część nr 7</w:t>
            </w:r>
            <w:r w:rsidRPr="00A562A1">
              <w:rPr>
                <w:sz w:val="22"/>
                <w:szCs w:val="22"/>
              </w:rPr>
              <w:t>: Pakiet 7 - Szew do zabiegów endoskopowych i laparoskopowych III</w:t>
            </w:r>
          </w:p>
          <w:p w14:paraId="74C80758" w14:textId="77777777" w:rsidR="009E72DA" w:rsidRPr="00A562A1" w:rsidRDefault="009E72DA" w:rsidP="004938A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562A1">
              <w:rPr>
                <w:b/>
                <w:sz w:val="22"/>
                <w:szCs w:val="22"/>
              </w:rPr>
              <w:t>Corza Medical GmbH</w:t>
            </w:r>
          </w:p>
          <w:p w14:paraId="38CEB720" w14:textId="77777777" w:rsidR="009E72DA" w:rsidRPr="00A562A1" w:rsidRDefault="009E72DA" w:rsidP="004938AD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 xml:space="preserve">Dreikönigstrasse 31a </w:t>
            </w:r>
          </w:p>
          <w:p w14:paraId="6D541FB6" w14:textId="77777777" w:rsidR="009E72DA" w:rsidRPr="00A562A1" w:rsidRDefault="009E72DA" w:rsidP="004938A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>CH-800 Zürich</w:t>
            </w:r>
          </w:p>
          <w:p w14:paraId="6748B3E5" w14:textId="3E445992" w:rsidR="009E72DA" w:rsidRPr="00A562A1" w:rsidRDefault="009E72DA" w:rsidP="00A562A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562A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562A1">
              <w:rPr>
                <w:color w:val="000000"/>
                <w:sz w:val="22"/>
                <w:szCs w:val="22"/>
              </w:rPr>
              <w:t>:</w:t>
            </w:r>
            <w:r w:rsidR="00A562A1" w:rsidRPr="00A562A1">
              <w:rPr>
                <w:color w:val="000000"/>
                <w:sz w:val="22"/>
                <w:szCs w:val="22"/>
              </w:rPr>
              <w:t xml:space="preserve"> </w:t>
            </w:r>
            <w:r w:rsidR="00A562A1" w:rsidRPr="00A562A1">
              <w:rPr>
                <w:sz w:val="22"/>
                <w:szCs w:val="22"/>
              </w:rPr>
              <w:t>J</w:t>
            </w:r>
            <w:r w:rsidRPr="00A562A1">
              <w:rPr>
                <w:sz w:val="22"/>
                <w:szCs w:val="22"/>
              </w:rPr>
              <w:t>edyna zło</w:t>
            </w:r>
            <w:r w:rsidR="00A562A1" w:rsidRPr="00A562A1">
              <w:rPr>
                <w:sz w:val="22"/>
                <w:szCs w:val="22"/>
              </w:rPr>
              <w:t>ż</w:t>
            </w:r>
            <w:r w:rsidRPr="00A562A1">
              <w:rPr>
                <w:sz w:val="22"/>
                <w:szCs w:val="22"/>
              </w:rPr>
              <w:t>ona oferta. Spełnia wymagania Zamawiającego.</w:t>
            </w:r>
          </w:p>
        </w:tc>
      </w:tr>
      <w:tr w:rsidR="009E72DA" w:rsidRPr="00A562A1" w14:paraId="20E81E72" w14:textId="77777777" w:rsidTr="009E72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8CA1C" w14:textId="77777777" w:rsidR="009E72DA" w:rsidRPr="00A562A1" w:rsidRDefault="009E72DA" w:rsidP="004938AD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A562A1">
              <w:rPr>
                <w:b/>
                <w:bCs/>
                <w:sz w:val="22"/>
                <w:szCs w:val="22"/>
              </w:rPr>
              <w:t>Część nr 8</w:t>
            </w:r>
            <w:r w:rsidRPr="00A562A1">
              <w:rPr>
                <w:sz w:val="22"/>
                <w:szCs w:val="22"/>
              </w:rPr>
              <w:t>: Pakiet 8 - Szew niewchłanialny, syntetyczny, jednowłóknowy do szycia śródskórnego i wszywania sztucznych wszczepów</w:t>
            </w:r>
          </w:p>
          <w:p w14:paraId="166E6253" w14:textId="77777777" w:rsidR="009E72DA" w:rsidRPr="00A562A1" w:rsidRDefault="009E72DA" w:rsidP="004938A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562A1">
              <w:rPr>
                <w:b/>
                <w:sz w:val="22"/>
                <w:szCs w:val="22"/>
              </w:rPr>
              <w:t>YAVO Sp. z o. o.</w:t>
            </w:r>
          </w:p>
          <w:p w14:paraId="23BECEF0" w14:textId="77777777" w:rsidR="009E72DA" w:rsidRPr="00A562A1" w:rsidRDefault="009E72DA" w:rsidP="004938AD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 xml:space="preserve">Bawełniana 17 </w:t>
            </w:r>
          </w:p>
          <w:p w14:paraId="6A159D49" w14:textId="77777777" w:rsidR="009E72DA" w:rsidRPr="00A562A1" w:rsidRDefault="009E72DA" w:rsidP="004938A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>97-400 Bełchatów</w:t>
            </w:r>
          </w:p>
          <w:p w14:paraId="251B3C61" w14:textId="56D0680B" w:rsidR="009E72DA" w:rsidRPr="00A562A1" w:rsidRDefault="009E72DA" w:rsidP="00A562A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562A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562A1">
              <w:rPr>
                <w:color w:val="000000"/>
                <w:sz w:val="22"/>
                <w:szCs w:val="22"/>
              </w:rPr>
              <w:t>:</w:t>
            </w:r>
            <w:r w:rsidR="00A562A1" w:rsidRPr="00A562A1">
              <w:rPr>
                <w:color w:val="000000"/>
                <w:sz w:val="22"/>
                <w:szCs w:val="22"/>
              </w:rPr>
              <w:t xml:space="preserve"> </w:t>
            </w:r>
            <w:r w:rsidRPr="00A562A1">
              <w:rPr>
                <w:sz w:val="22"/>
                <w:szCs w:val="22"/>
              </w:rPr>
              <w:t>Jedyna zło</w:t>
            </w:r>
            <w:r w:rsidR="00A562A1" w:rsidRPr="00A562A1">
              <w:rPr>
                <w:sz w:val="22"/>
                <w:szCs w:val="22"/>
              </w:rPr>
              <w:t>ż</w:t>
            </w:r>
            <w:r w:rsidRPr="00A562A1">
              <w:rPr>
                <w:sz w:val="22"/>
                <w:szCs w:val="22"/>
              </w:rPr>
              <w:t>ona oferta. Spełnia wymagania Zamawiającego.</w:t>
            </w:r>
          </w:p>
        </w:tc>
      </w:tr>
      <w:tr w:rsidR="009E72DA" w:rsidRPr="00A562A1" w14:paraId="1AFC7B68" w14:textId="77777777" w:rsidTr="009E72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4C0A7" w14:textId="77777777" w:rsidR="009E72DA" w:rsidRPr="00A562A1" w:rsidRDefault="009E72DA" w:rsidP="004938AD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A562A1">
              <w:rPr>
                <w:b/>
                <w:bCs/>
                <w:sz w:val="22"/>
                <w:szCs w:val="22"/>
              </w:rPr>
              <w:t>Część nr 9</w:t>
            </w:r>
            <w:r w:rsidRPr="00A562A1">
              <w:rPr>
                <w:sz w:val="22"/>
                <w:szCs w:val="22"/>
              </w:rPr>
              <w:t>: Pakiet 9 - Szew niewchłanialny, syntetyczny, pleciony, powlekany</w:t>
            </w:r>
          </w:p>
          <w:p w14:paraId="79BF73D9" w14:textId="77777777" w:rsidR="009E72DA" w:rsidRPr="00A562A1" w:rsidRDefault="009E72DA" w:rsidP="004938A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A562A1">
              <w:rPr>
                <w:b/>
                <w:sz w:val="22"/>
                <w:szCs w:val="22"/>
              </w:rPr>
              <w:t>YAVO Sp. z o. o.</w:t>
            </w:r>
          </w:p>
          <w:p w14:paraId="40CC39FA" w14:textId="77777777" w:rsidR="009E72DA" w:rsidRPr="00A562A1" w:rsidRDefault="009E72DA" w:rsidP="004938AD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 xml:space="preserve">Bawełniana 17 </w:t>
            </w:r>
          </w:p>
          <w:p w14:paraId="75D90641" w14:textId="77777777" w:rsidR="009E72DA" w:rsidRPr="00A562A1" w:rsidRDefault="009E72DA" w:rsidP="004938A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562A1">
              <w:rPr>
                <w:bCs/>
                <w:sz w:val="22"/>
                <w:szCs w:val="22"/>
              </w:rPr>
              <w:t>97-400 Bełchatów</w:t>
            </w:r>
          </w:p>
          <w:p w14:paraId="6089A143" w14:textId="089A8BDF" w:rsidR="009E72DA" w:rsidRPr="00A562A1" w:rsidRDefault="009E72DA" w:rsidP="00A562A1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A562A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A562A1">
              <w:rPr>
                <w:color w:val="000000"/>
                <w:sz w:val="22"/>
                <w:szCs w:val="22"/>
              </w:rPr>
              <w:t>:</w:t>
            </w:r>
            <w:r w:rsidR="00A562A1" w:rsidRPr="00A562A1">
              <w:rPr>
                <w:color w:val="000000"/>
                <w:sz w:val="22"/>
                <w:szCs w:val="22"/>
              </w:rPr>
              <w:t xml:space="preserve"> </w:t>
            </w:r>
            <w:r w:rsidRPr="00A562A1">
              <w:rPr>
                <w:sz w:val="22"/>
                <w:szCs w:val="22"/>
              </w:rPr>
              <w:t>Jedyna zło</w:t>
            </w:r>
            <w:r w:rsidR="00A562A1" w:rsidRPr="00A562A1">
              <w:rPr>
                <w:sz w:val="22"/>
                <w:szCs w:val="22"/>
              </w:rPr>
              <w:t>ż</w:t>
            </w:r>
            <w:r w:rsidRPr="00A562A1">
              <w:rPr>
                <w:sz w:val="22"/>
                <w:szCs w:val="22"/>
              </w:rPr>
              <w:t>ona oferta. Spełnia wymagania Zamawiającego.</w:t>
            </w:r>
          </w:p>
        </w:tc>
      </w:tr>
    </w:tbl>
    <w:p w14:paraId="6317061E" w14:textId="77777777" w:rsidR="00B36EDA" w:rsidRPr="00A562A1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A562A1">
        <w:rPr>
          <w:b/>
          <w:bCs/>
          <w:color w:val="000000"/>
        </w:rPr>
        <w:t>Punktacja przyznana ofertom w każdym kryterium oceny ofert wraz z łączną punktacją</w:t>
      </w:r>
      <w:r w:rsidRPr="00A562A1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562A1" w14:paraId="48B29BCC" w14:textId="77777777" w:rsidTr="009E72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5295BA" w14:textId="77777777" w:rsidR="00B36EDA" w:rsidRPr="00A562A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562A1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46B877" w14:textId="77777777" w:rsidR="00B36EDA" w:rsidRPr="00A562A1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A562A1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1F9A66" w14:textId="77777777" w:rsidR="00B36EDA" w:rsidRPr="00A562A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562A1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732DD8" w14:textId="77777777" w:rsidR="00B36EDA" w:rsidRPr="00A562A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562A1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9E72DA" w:rsidRPr="00A562A1" w14:paraId="29DE24FC" w14:textId="77777777" w:rsidTr="009E72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C345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1 - Pakiet 1 - Szew wchłanialny, syntetyczny, pleciony, powlekany, okres podtrzymywania tkanki 10 - 14 dni, okres całkowitego wchłonięcia masy szwu maksymalnie 42 dni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DF99" w14:textId="77777777" w:rsidR="009E72DA" w:rsidRPr="00A562A1" w:rsidRDefault="009E72DA" w:rsidP="004938A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562A1">
              <w:rPr>
                <w:b/>
                <w:bCs/>
                <w:sz w:val="20"/>
                <w:szCs w:val="20"/>
              </w:rPr>
              <w:t>YAVO Sp. z o. o.</w:t>
            </w:r>
          </w:p>
          <w:p w14:paraId="0908A689" w14:textId="77777777" w:rsidR="009E72DA" w:rsidRPr="00A562A1" w:rsidRDefault="009E72DA" w:rsidP="004938AD">
            <w:pPr>
              <w:spacing w:line="276" w:lineRule="auto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Bawełniana 17</w:t>
            </w:r>
          </w:p>
          <w:p w14:paraId="2BE980DB" w14:textId="77777777" w:rsidR="009E72DA" w:rsidRPr="00A562A1" w:rsidRDefault="009E72DA" w:rsidP="004938A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2D0A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1 - Cena - 360.00</w:t>
            </w:r>
          </w:p>
          <w:p w14:paraId="20299AE9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2 - Jakość - 138.00</w:t>
            </w:r>
          </w:p>
          <w:p w14:paraId="77289656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3 - Termin dostawy w dniach roboczych - 30.00</w:t>
            </w:r>
          </w:p>
          <w:p w14:paraId="6B1C5C32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ED37" w14:textId="77777777" w:rsidR="009E72DA" w:rsidRPr="00A562A1" w:rsidRDefault="009E72DA" w:rsidP="004938AD">
            <w:pPr>
              <w:jc w:val="center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 xml:space="preserve">  543,00</w:t>
            </w:r>
          </w:p>
        </w:tc>
      </w:tr>
      <w:tr w:rsidR="009E72DA" w:rsidRPr="00A562A1" w14:paraId="5A1BB7FF" w14:textId="77777777" w:rsidTr="00A562A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8E65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5 - Pakiet 5 - Szew niewchłanialny, syntetyczny, jednowłóknowy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C9108" w14:textId="77777777" w:rsidR="009E72DA" w:rsidRPr="00A562A1" w:rsidRDefault="009E72DA" w:rsidP="004938A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562A1">
              <w:rPr>
                <w:b/>
                <w:bCs/>
                <w:sz w:val="20"/>
                <w:szCs w:val="20"/>
              </w:rPr>
              <w:t>YAVO Sp. z o. o.</w:t>
            </w:r>
          </w:p>
          <w:p w14:paraId="49A4BFAA" w14:textId="77777777" w:rsidR="009E72DA" w:rsidRPr="00A562A1" w:rsidRDefault="009E72DA" w:rsidP="004938AD">
            <w:pPr>
              <w:spacing w:line="276" w:lineRule="auto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Bawełniana 17</w:t>
            </w:r>
          </w:p>
          <w:p w14:paraId="5059BBD7" w14:textId="77777777" w:rsidR="009E72DA" w:rsidRPr="00A562A1" w:rsidRDefault="009E72DA" w:rsidP="004938A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1434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1 - Cena - 360.00</w:t>
            </w:r>
          </w:p>
          <w:p w14:paraId="087BD45A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2 - Jakość - 114.00</w:t>
            </w:r>
          </w:p>
          <w:p w14:paraId="118E42C9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3 - Termin dostawy w dniach roboczych - 30.00</w:t>
            </w:r>
          </w:p>
          <w:p w14:paraId="19A4D471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A819" w14:textId="77777777" w:rsidR="009E72DA" w:rsidRPr="00A562A1" w:rsidRDefault="009E72DA" w:rsidP="004938AD">
            <w:pPr>
              <w:jc w:val="center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 xml:space="preserve">  519,00</w:t>
            </w:r>
          </w:p>
        </w:tc>
      </w:tr>
      <w:tr w:rsidR="009E72DA" w:rsidRPr="00A562A1" w14:paraId="474FE9D1" w14:textId="77777777" w:rsidTr="009E72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A792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lastRenderedPageBreak/>
              <w:t>6 - Pakiet 6 - Szew syntetyczny, niewchłanialny, pleciony, wykonany z włókien poliestrowych, złożony z przędzy poliestrów z tereftalanu etylenu (PET), przędza jest oplatana i powlekana silikonem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F887E" w14:textId="77777777" w:rsidR="009E72DA" w:rsidRPr="00A562A1" w:rsidRDefault="009E72DA" w:rsidP="004938A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562A1">
              <w:rPr>
                <w:b/>
                <w:bCs/>
                <w:sz w:val="20"/>
                <w:szCs w:val="20"/>
              </w:rPr>
              <w:t>YAVO Sp. z o. o.</w:t>
            </w:r>
          </w:p>
          <w:p w14:paraId="58C43EBC" w14:textId="77777777" w:rsidR="009E72DA" w:rsidRPr="00A562A1" w:rsidRDefault="009E72DA" w:rsidP="004938AD">
            <w:pPr>
              <w:spacing w:line="276" w:lineRule="auto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Bawełniana 17</w:t>
            </w:r>
          </w:p>
          <w:p w14:paraId="7BA7A0E3" w14:textId="77777777" w:rsidR="009E72DA" w:rsidRPr="00A562A1" w:rsidRDefault="009E72DA" w:rsidP="004938A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2890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1 - Cena - 360.00</w:t>
            </w:r>
          </w:p>
          <w:p w14:paraId="2E24FF25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2 - Jakość - 96.00</w:t>
            </w:r>
          </w:p>
          <w:p w14:paraId="5C5CF852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3 - Termin dostawy w dniach roboczych - 30.00</w:t>
            </w:r>
          </w:p>
          <w:p w14:paraId="75AF3F5F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1AB1" w14:textId="77777777" w:rsidR="009E72DA" w:rsidRPr="00A562A1" w:rsidRDefault="009E72DA" w:rsidP="004938AD">
            <w:pPr>
              <w:jc w:val="center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 xml:space="preserve">  501,00</w:t>
            </w:r>
          </w:p>
        </w:tc>
      </w:tr>
      <w:tr w:rsidR="009E72DA" w:rsidRPr="00A562A1" w14:paraId="459A858B" w14:textId="77777777" w:rsidTr="00A562A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D7E2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7 - Pakiet 7 - Szew do zabiegów endoskopowych i laparoskopowych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BD496" w14:textId="77777777" w:rsidR="009E72DA" w:rsidRPr="00A562A1" w:rsidRDefault="009E72DA" w:rsidP="004938A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562A1">
              <w:rPr>
                <w:b/>
                <w:bCs/>
                <w:sz w:val="20"/>
                <w:szCs w:val="20"/>
              </w:rPr>
              <w:t>Corza Medical GmbH</w:t>
            </w:r>
          </w:p>
          <w:p w14:paraId="0CC77662" w14:textId="77777777" w:rsidR="009E72DA" w:rsidRPr="00A562A1" w:rsidRDefault="009E72DA" w:rsidP="004938AD">
            <w:pPr>
              <w:spacing w:line="276" w:lineRule="auto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Dreikönigstrasse 31a</w:t>
            </w:r>
          </w:p>
          <w:p w14:paraId="5B1532B1" w14:textId="77777777" w:rsidR="009E72DA" w:rsidRPr="00A562A1" w:rsidRDefault="009E72DA" w:rsidP="004938A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CH-800 Zürich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686C4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1 - Cena - 360.00</w:t>
            </w:r>
          </w:p>
          <w:p w14:paraId="47ACFE92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2 - Jakość - 114.00</w:t>
            </w:r>
          </w:p>
          <w:p w14:paraId="52AEFA0F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3 - Termin dostawy w dniach roboczych - 30.00</w:t>
            </w:r>
          </w:p>
          <w:p w14:paraId="1DBBF52E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B67C" w14:textId="77777777" w:rsidR="009E72DA" w:rsidRPr="00A562A1" w:rsidRDefault="009E72DA" w:rsidP="004938AD">
            <w:pPr>
              <w:jc w:val="center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 xml:space="preserve">  504,00</w:t>
            </w:r>
          </w:p>
        </w:tc>
      </w:tr>
      <w:tr w:rsidR="009E72DA" w:rsidRPr="00A562A1" w14:paraId="4F5F6520" w14:textId="77777777" w:rsidTr="009E72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1FECF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8 - Pakiet 8 - Szew niewchłanialny, syntetyczny, jednowłóknowy do szycia śródskórnego i wszywania sztucznych wszczepów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938D1" w14:textId="77777777" w:rsidR="009E72DA" w:rsidRPr="00A562A1" w:rsidRDefault="009E72DA" w:rsidP="004938A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562A1">
              <w:rPr>
                <w:b/>
                <w:bCs/>
                <w:sz w:val="20"/>
                <w:szCs w:val="20"/>
              </w:rPr>
              <w:t>YAVO Sp. z o. o.</w:t>
            </w:r>
          </w:p>
          <w:p w14:paraId="7025A029" w14:textId="77777777" w:rsidR="009E72DA" w:rsidRPr="00A562A1" w:rsidRDefault="009E72DA" w:rsidP="004938AD">
            <w:pPr>
              <w:spacing w:line="276" w:lineRule="auto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Bawełniana 17</w:t>
            </w:r>
          </w:p>
          <w:p w14:paraId="6E7E3702" w14:textId="77777777" w:rsidR="009E72DA" w:rsidRPr="00A562A1" w:rsidRDefault="009E72DA" w:rsidP="004938A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13A24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1 - Cena - 360.00</w:t>
            </w:r>
          </w:p>
          <w:p w14:paraId="5EF05F01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2 - Jakość - 126.00</w:t>
            </w:r>
          </w:p>
          <w:p w14:paraId="467980CE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3 - Termin dostawy w dniach roboczych - 30.00</w:t>
            </w:r>
          </w:p>
          <w:p w14:paraId="3E4F37B4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B834" w14:textId="77777777" w:rsidR="009E72DA" w:rsidRPr="00A562A1" w:rsidRDefault="009E72DA" w:rsidP="004938AD">
            <w:pPr>
              <w:jc w:val="center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 xml:space="preserve">  531,00</w:t>
            </w:r>
          </w:p>
        </w:tc>
      </w:tr>
      <w:tr w:rsidR="009E72DA" w:rsidRPr="00A562A1" w14:paraId="5646654A" w14:textId="77777777" w:rsidTr="00A562A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6C59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9 - Pakiet 9 - Szew niewchłanialny, syntetyczny, pleciony, powlekany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44CC7" w14:textId="77777777" w:rsidR="009E72DA" w:rsidRPr="00A562A1" w:rsidRDefault="009E72DA" w:rsidP="004938A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562A1">
              <w:rPr>
                <w:b/>
                <w:bCs/>
                <w:sz w:val="20"/>
                <w:szCs w:val="20"/>
              </w:rPr>
              <w:t>YAVO Sp. z o. o.</w:t>
            </w:r>
          </w:p>
          <w:p w14:paraId="01C23BD9" w14:textId="77777777" w:rsidR="009E72DA" w:rsidRPr="00A562A1" w:rsidRDefault="009E72DA" w:rsidP="004938AD">
            <w:pPr>
              <w:spacing w:line="276" w:lineRule="auto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Bawełniana 17</w:t>
            </w:r>
          </w:p>
          <w:p w14:paraId="137EA73C" w14:textId="77777777" w:rsidR="009E72DA" w:rsidRPr="00A562A1" w:rsidRDefault="009E72DA" w:rsidP="004938A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97-400 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27380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1 - Cena - 360.00</w:t>
            </w:r>
          </w:p>
          <w:p w14:paraId="1675EA04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2 - Jakość - 96.00</w:t>
            </w:r>
          </w:p>
          <w:p w14:paraId="449F6050" w14:textId="77777777" w:rsidR="009E72DA" w:rsidRPr="00A562A1" w:rsidRDefault="009E72DA" w:rsidP="004938AD">
            <w:pPr>
              <w:spacing w:before="40" w:after="40"/>
              <w:rPr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3 - Termin dostawy w dniach roboczych - 30.00</w:t>
            </w:r>
          </w:p>
          <w:p w14:paraId="313EB421" w14:textId="77777777" w:rsidR="009E72DA" w:rsidRPr="00A562A1" w:rsidRDefault="009E72DA" w:rsidP="004938A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13260" w14:textId="77777777" w:rsidR="009E72DA" w:rsidRPr="00A562A1" w:rsidRDefault="009E72DA" w:rsidP="004938AD">
            <w:pPr>
              <w:jc w:val="center"/>
              <w:rPr>
                <w:color w:val="000000"/>
                <w:sz w:val="20"/>
                <w:szCs w:val="20"/>
              </w:rPr>
            </w:pPr>
            <w:r w:rsidRPr="00A562A1">
              <w:rPr>
                <w:sz w:val="20"/>
                <w:szCs w:val="20"/>
              </w:rPr>
              <w:t xml:space="preserve">  501,00</w:t>
            </w:r>
          </w:p>
        </w:tc>
      </w:tr>
      <w:bookmarkEnd w:id="0"/>
    </w:tbl>
    <w:p w14:paraId="133F71A3" w14:textId="33189922" w:rsidR="008642B3" w:rsidRPr="00A562A1" w:rsidRDefault="008642B3" w:rsidP="00B36EDA">
      <w:pPr>
        <w:ind w:right="-425"/>
        <w:jc w:val="right"/>
        <w:rPr>
          <w:vertAlign w:val="superscript"/>
        </w:rPr>
      </w:pPr>
    </w:p>
    <w:sectPr w:rsidR="008642B3" w:rsidRPr="00A562A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97D51" w14:textId="77777777" w:rsidR="00DA3F70" w:rsidRDefault="00DA3F70">
      <w:r>
        <w:separator/>
      </w:r>
    </w:p>
  </w:endnote>
  <w:endnote w:type="continuationSeparator" w:id="0">
    <w:p w14:paraId="5F2D37DC" w14:textId="77777777" w:rsidR="00DA3F70" w:rsidRDefault="00DA3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6BC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08F8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FE224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76C707" w14:textId="7BBEEA0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B6FE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2F1DF" w14:textId="77777777" w:rsidR="00DA3F70" w:rsidRDefault="00DA3F70">
      <w:r>
        <w:separator/>
      </w:r>
    </w:p>
  </w:footnote>
  <w:footnote w:type="continuationSeparator" w:id="0">
    <w:p w14:paraId="362EF2D5" w14:textId="77777777" w:rsidR="00DA3F70" w:rsidRDefault="00DA3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2438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1C81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705B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F70"/>
    <w:rsid w:val="00022322"/>
    <w:rsid w:val="00042497"/>
    <w:rsid w:val="000C1E6F"/>
    <w:rsid w:val="000E4E56"/>
    <w:rsid w:val="001A1468"/>
    <w:rsid w:val="001B7815"/>
    <w:rsid w:val="001D1E3D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E72DA"/>
    <w:rsid w:val="009F0E5C"/>
    <w:rsid w:val="00A029B8"/>
    <w:rsid w:val="00A562A1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3F70"/>
    <w:rsid w:val="00E30B2D"/>
    <w:rsid w:val="00E62859"/>
    <w:rsid w:val="00E85D70"/>
    <w:rsid w:val="00F2272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F58E8"/>
  <w15:chartTrackingRefBased/>
  <w15:docId w15:val="{C9015454-F136-4C08-95D6-E745D905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Odwoaniedokomentarza">
    <w:name w:val="annotation reference"/>
    <w:basedOn w:val="Domylnaczcionkaakapitu"/>
    <w:rsid w:val="00A562A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562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562A1"/>
  </w:style>
  <w:style w:type="paragraph" w:styleId="Tematkomentarza">
    <w:name w:val="annotation subject"/>
    <w:basedOn w:val="Tekstkomentarza"/>
    <w:next w:val="Tekstkomentarza"/>
    <w:link w:val="TematkomentarzaZnak"/>
    <w:rsid w:val="00A56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562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631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Guzowska</dc:creator>
  <cp:keywords/>
  <dc:description/>
  <cp:lastModifiedBy>Monika Dziubdziela</cp:lastModifiedBy>
  <cp:revision>4</cp:revision>
  <cp:lastPrinted>1899-12-31T23:00:00Z</cp:lastPrinted>
  <dcterms:created xsi:type="dcterms:W3CDTF">2025-04-23T07:30:00Z</dcterms:created>
  <dcterms:modified xsi:type="dcterms:W3CDTF">2025-04-25T12:09:00Z</dcterms:modified>
</cp:coreProperties>
</file>