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  <w:bookmarkStart w:id="0" w:name="_GoBack"/>
      <w:bookmarkEnd w:id="0"/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04EA4343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8552C4" w:rsidRPr="008552C4">
        <w:rPr>
          <w:rFonts w:ascii="Verdana" w:hAnsi="Verdana"/>
          <w:b/>
          <w:sz w:val="20"/>
          <w:szCs w:val="20"/>
        </w:rPr>
        <w:t>Wykonanie kompleksowej obsługi  (Obsługa techniczna, sprzęt i realizacja transmisji online z konferencji) podczas konferencji międzynarodowych i spotkań w 2025r. dla CTK AGH - DE-dzp.272-178/25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lastRenderedPageBreak/>
        <w:t xml:space="preserve">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BFC766" w14:textId="77777777" w:rsidR="003939EC" w:rsidRDefault="003939EC" w:rsidP="0038231F">
      <w:pPr>
        <w:spacing w:after="0" w:line="240" w:lineRule="auto"/>
      </w:pPr>
      <w:r>
        <w:separator/>
      </w:r>
    </w:p>
  </w:endnote>
  <w:endnote w:type="continuationSeparator" w:id="0">
    <w:p w14:paraId="522B0DC4" w14:textId="77777777" w:rsidR="003939EC" w:rsidRDefault="003939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70A4E2" w14:textId="77777777" w:rsidR="003939EC" w:rsidRDefault="003939EC" w:rsidP="0038231F">
      <w:pPr>
        <w:spacing w:after="0" w:line="240" w:lineRule="auto"/>
      </w:pPr>
      <w:r>
        <w:separator/>
      </w:r>
    </w:p>
  </w:footnote>
  <w:footnote w:type="continuationSeparator" w:id="0">
    <w:p w14:paraId="4F681344" w14:textId="77777777" w:rsidR="003939EC" w:rsidRDefault="003939EC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35E49" w14:textId="367DD540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5E5D0ADC" w14:textId="411B9178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</w:p>
  <w:p w14:paraId="18D3C453" w14:textId="6F734C03" w:rsidR="008128AD" w:rsidRPr="007407DE" w:rsidRDefault="00FC4D96" w:rsidP="00E83500">
    <w:pPr>
      <w:pStyle w:val="Nagwek"/>
    </w:pPr>
    <w:r>
      <w:rPr>
        <w:noProof/>
        <w:lang w:val="en-GB" w:eastAsia="en-GB"/>
      </w:rPr>
      <w:drawing>
        <wp:inline distT="0" distB="0" distL="0" distR="0" wp14:anchorId="35380AA6" wp14:editId="3B53D4C2">
          <wp:extent cx="5760720" cy="761902"/>
          <wp:effectExtent l="0" t="0" r="0" b="63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19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939E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552C4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B1B61"/>
    <w:rsid w:val="00AC7CB2"/>
    <w:rsid w:val="00AE51E4"/>
    <w:rsid w:val="00AE6FF2"/>
    <w:rsid w:val="00B00051"/>
    <w:rsid w:val="00B0088C"/>
    <w:rsid w:val="00B044C2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83500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C4D9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87C10-3FF2-4E4D-92E8-1AB008A97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2023-09-12T08:07:00Z</cp:lastPrinted>
  <dcterms:created xsi:type="dcterms:W3CDTF">2025-04-16T11:11:00Z</dcterms:created>
  <dcterms:modified xsi:type="dcterms:W3CDTF">2025-04-16T11:11:00Z</dcterms:modified>
</cp:coreProperties>
</file>