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BDE7C" w14:textId="77777777" w:rsidR="00CF7835" w:rsidRPr="002C358F" w:rsidRDefault="00C15C38" w:rsidP="00CF7835">
      <w:pPr>
        <w:spacing w:after="600"/>
        <w:jc w:val="right"/>
      </w:pPr>
      <w:r w:rsidRPr="002C358F">
        <w:t>Niepołomice</w:t>
      </w:r>
      <w:r w:rsidR="00CF7835" w:rsidRPr="002C358F">
        <w:t xml:space="preserve"> dnia: </w:t>
      </w:r>
      <w:r w:rsidRPr="002C358F">
        <w:t>2025-04-25</w:t>
      </w:r>
    </w:p>
    <w:p w14:paraId="7F630898" w14:textId="77777777" w:rsidR="00CF7835" w:rsidRPr="002C358F" w:rsidRDefault="00C15C38" w:rsidP="00CF7835">
      <w:pPr>
        <w:spacing w:line="360" w:lineRule="auto"/>
        <w:rPr>
          <w:b/>
          <w:bCs/>
        </w:rPr>
      </w:pPr>
      <w:r w:rsidRPr="002C358F">
        <w:rPr>
          <w:b/>
          <w:bCs/>
        </w:rPr>
        <w:t>GMINA NIEPOŁOMICE</w:t>
      </w:r>
    </w:p>
    <w:p w14:paraId="154DAF59" w14:textId="77777777" w:rsidR="00CF7835" w:rsidRPr="002C358F" w:rsidRDefault="00C15C38" w:rsidP="00CF7835">
      <w:pPr>
        <w:spacing w:line="360" w:lineRule="auto"/>
      </w:pPr>
      <w:r w:rsidRPr="002C358F">
        <w:t>Pl. Zwycięstwa</w:t>
      </w:r>
      <w:r w:rsidR="00CF7835" w:rsidRPr="002C358F">
        <w:t xml:space="preserve"> </w:t>
      </w:r>
      <w:r w:rsidRPr="002C358F">
        <w:t>13</w:t>
      </w:r>
    </w:p>
    <w:p w14:paraId="604CB42F" w14:textId="77777777" w:rsidR="00CF7835" w:rsidRPr="002C358F" w:rsidRDefault="00C15C38" w:rsidP="00CF7835">
      <w:r w:rsidRPr="002C358F">
        <w:t>32-005</w:t>
      </w:r>
      <w:r w:rsidR="00CF7835" w:rsidRPr="002C358F">
        <w:t xml:space="preserve"> </w:t>
      </w:r>
      <w:r w:rsidRPr="002C358F">
        <w:t>Niepołomice</w:t>
      </w:r>
    </w:p>
    <w:p w14:paraId="71028C49" w14:textId="0B96F737" w:rsidR="00CF7835" w:rsidRPr="002C358F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C358F" w14:paraId="0F60F7C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CCC2FC" w14:textId="77777777" w:rsidR="00CF7835" w:rsidRPr="002C358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2C358F">
              <w:rPr>
                <w:b/>
                <w:spacing w:val="20"/>
              </w:rPr>
              <w:t>INFORMACJA Z OTWARCIA OFERT</w:t>
            </w:r>
          </w:p>
        </w:tc>
      </w:tr>
    </w:tbl>
    <w:p w14:paraId="160DF937" w14:textId="77777777" w:rsidR="00CF7835" w:rsidRPr="002C358F" w:rsidRDefault="00CF7835" w:rsidP="00CF7835">
      <w:pPr>
        <w:pStyle w:val="Nagwek"/>
        <w:tabs>
          <w:tab w:val="clear" w:pos="4536"/>
        </w:tabs>
        <w:spacing w:after="360"/>
      </w:pPr>
      <w:r w:rsidRPr="002C358F">
        <w:tab/>
        <w:t xml:space="preserve"> </w:t>
      </w:r>
    </w:p>
    <w:p w14:paraId="311E72BF" w14:textId="77777777" w:rsidR="00CF7835" w:rsidRPr="002C358F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2C358F">
        <w:rPr>
          <w:rFonts w:eastAsia="Calibri"/>
          <w:lang w:eastAsia="en-US"/>
        </w:rPr>
        <w:t xml:space="preserve">Dotyczy </w:t>
      </w:r>
      <w:r w:rsidRPr="002C358F">
        <w:t>postępowania o udzielenie zamówienia publicznego</w:t>
      </w:r>
      <w:r w:rsidRPr="002C358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C358F" w14:paraId="17230537" w14:textId="77777777" w:rsidTr="000C1C6D">
        <w:tc>
          <w:tcPr>
            <w:tcW w:w="2269" w:type="dxa"/>
            <w:shd w:val="clear" w:color="auto" w:fill="auto"/>
          </w:tcPr>
          <w:p w14:paraId="7824D2F7" w14:textId="77777777" w:rsidR="00CF7835" w:rsidRPr="002C358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C358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BE35CF" w14:textId="77777777" w:rsidR="00CF7835" w:rsidRPr="002C358F" w:rsidRDefault="00C15C3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C358F">
              <w:rPr>
                <w:bCs/>
              </w:rPr>
              <w:t>Dostawa i montaż wiat przystankowych w gminie Niepołomice</w:t>
            </w:r>
            <w:r w:rsidR="00CF7835" w:rsidRPr="002C358F">
              <w:rPr>
                <w:bCs/>
              </w:rPr>
              <w:t>.</w:t>
            </w:r>
          </w:p>
        </w:tc>
      </w:tr>
      <w:tr w:rsidR="00C15C38" w:rsidRPr="002C358F" w14:paraId="7E6A8334" w14:textId="77777777" w:rsidTr="00962D93">
        <w:tc>
          <w:tcPr>
            <w:tcW w:w="2269" w:type="dxa"/>
            <w:shd w:val="clear" w:color="auto" w:fill="auto"/>
          </w:tcPr>
          <w:p w14:paraId="358BDF9B" w14:textId="77777777" w:rsidR="00C15C38" w:rsidRPr="002C358F" w:rsidRDefault="00C15C38" w:rsidP="00962D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C358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0E01DE" w14:textId="77777777" w:rsidR="00C15C38" w:rsidRPr="002C358F" w:rsidRDefault="00C15C38" w:rsidP="00962D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C358F">
              <w:rPr>
                <w:bCs/>
              </w:rPr>
              <w:t>ZP.271.10.2025</w:t>
            </w:r>
          </w:p>
        </w:tc>
      </w:tr>
    </w:tbl>
    <w:p w14:paraId="57384EC3" w14:textId="77777777" w:rsidR="00D665F5" w:rsidRPr="002C358F" w:rsidRDefault="00D665F5" w:rsidP="00CF7835">
      <w:pPr>
        <w:spacing w:before="480" w:line="360" w:lineRule="auto"/>
        <w:jc w:val="both"/>
      </w:pPr>
      <w:r w:rsidRPr="002C358F">
        <w:t>Zamawiający, działając na podstawie art. 22</w:t>
      </w:r>
      <w:r w:rsidR="00601802" w:rsidRPr="002C358F">
        <w:t>2</w:t>
      </w:r>
      <w:r w:rsidRPr="002C358F">
        <w:t xml:space="preserve"> ust. 5 </w:t>
      </w:r>
      <w:r w:rsidRPr="002C358F">
        <w:rPr>
          <w:bCs/>
        </w:rPr>
        <w:t>ustawy z dnia 11 września 2019r. Prawo zamówień publicznych</w:t>
      </w:r>
      <w:r w:rsidRPr="002C358F">
        <w:t xml:space="preserve"> </w:t>
      </w:r>
      <w:r w:rsidR="00C15C38" w:rsidRPr="002C358F">
        <w:t>(</w:t>
      </w:r>
      <w:proofErr w:type="spellStart"/>
      <w:r w:rsidR="00C15C38" w:rsidRPr="002C358F">
        <w:t>t.j</w:t>
      </w:r>
      <w:proofErr w:type="spellEnd"/>
      <w:r w:rsidR="00C15C38" w:rsidRPr="002C358F">
        <w:t>. Dz. U. z 2024 poz. 1320)</w:t>
      </w:r>
      <w:r w:rsidR="00490DC0" w:rsidRPr="002C358F">
        <w:t xml:space="preserve"> </w:t>
      </w:r>
      <w:r w:rsidRPr="002C358F">
        <w:t>udostępnia</w:t>
      </w:r>
      <w:r w:rsidR="00F95C33" w:rsidRPr="002C358F">
        <w:t xml:space="preserve"> </w:t>
      </w:r>
      <w:r w:rsidR="004C7E9B" w:rsidRPr="002C358F">
        <w:t>informacj</w:t>
      </w:r>
      <w:r w:rsidR="00577BC6" w:rsidRPr="002C358F">
        <w:t>ę</w:t>
      </w:r>
      <w:r w:rsidR="00035488" w:rsidRPr="002C358F">
        <w:t xml:space="preserve"> z otwarcia ofert</w:t>
      </w:r>
      <w:r w:rsidR="00577BC6" w:rsidRPr="002C358F">
        <w:t>.</w:t>
      </w:r>
    </w:p>
    <w:p w14:paraId="263265D5" w14:textId="77777777" w:rsidR="00A80738" w:rsidRPr="002C358F" w:rsidRDefault="00D665F5" w:rsidP="00CF7835">
      <w:pPr>
        <w:spacing w:before="120" w:after="120" w:line="360" w:lineRule="auto"/>
        <w:jc w:val="both"/>
      </w:pPr>
      <w:r w:rsidRPr="002C358F">
        <w:t>Podczas otwarcia ofert, mającego miejsce</w:t>
      </w:r>
      <w:r w:rsidR="00FF4AB1" w:rsidRPr="002C358F">
        <w:t xml:space="preserve"> w dniu </w:t>
      </w:r>
      <w:r w:rsidR="00C15C38" w:rsidRPr="002C358F">
        <w:t>25/04/2025</w:t>
      </w:r>
      <w:r w:rsidR="00FF4AB1" w:rsidRPr="002C358F">
        <w:t xml:space="preserve"> o godz. </w:t>
      </w:r>
      <w:r w:rsidR="00C15C38" w:rsidRPr="002C358F">
        <w:t>09:30</w:t>
      </w:r>
      <w:r w:rsidRPr="002C358F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C358F" w14:paraId="587CAE9A" w14:textId="77777777" w:rsidTr="000C1C6D">
        <w:tc>
          <w:tcPr>
            <w:tcW w:w="1276" w:type="dxa"/>
            <w:shd w:val="clear" w:color="auto" w:fill="F2F2F2"/>
            <w:vAlign w:val="center"/>
          </w:tcPr>
          <w:p w14:paraId="767971CB" w14:textId="77777777" w:rsidR="00D665F5" w:rsidRPr="002C358F" w:rsidRDefault="00960CEB" w:rsidP="003F57CD">
            <w:pPr>
              <w:spacing w:before="120" w:after="120"/>
              <w:jc w:val="center"/>
            </w:pPr>
            <w:r w:rsidRPr="002C358F">
              <w:t>O</w:t>
            </w:r>
            <w:r w:rsidR="00D665F5" w:rsidRPr="002C358F">
              <w:t>fert</w:t>
            </w:r>
            <w:r w:rsidRPr="002C358F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C0F7BA6" w14:textId="77777777" w:rsidR="00D665F5" w:rsidRPr="002C358F" w:rsidRDefault="00D665F5" w:rsidP="003F57CD">
            <w:pPr>
              <w:spacing w:before="120" w:after="120"/>
              <w:jc w:val="center"/>
            </w:pPr>
            <w:r w:rsidRPr="002C358F">
              <w:t>Nazwa</w:t>
            </w:r>
            <w:r w:rsidR="003F57CD" w:rsidRPr="002C358F">
              <w:t xml:space="preserve"> </w:t>
            </w:r>
            <w:r w:rsidRPr="002C358F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9074F5E" w14:textId="77777777" w:rsidR="00D665F5" w:rsidRPr="002C358F" w:rsidRDefault="00D665F5" w:rsidP="003F57CD">
            <w:pPr>
              <w:spacing w:before="120" w:after="120"/>
              <w:jc w:val="center"/>
            </w:pPr>
            <w:r w:rsidRPr="002C358F">
              <w:t>Cena oferty</w:t>
            </w:r>
          </w:p>
        </w:tc>
      </w:tr>
      <w:tr w:rsidR="00C15C38" w:rsidRPr="002C358F" w14:paraId="636DDAE4" w14:textId="77777777" w:rsidTr="00962D93">
        <w:tc>
          <w:tcPr>
            <w:tcW w:w="1276" w:type="dxa"/>
            <w:shd w:val="clear" w:color="auto" w:fill="auto"/>
            <w:vAlign w:val="center"/>
          </w:tcPr>
          <w:p w14:paraId="42432189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1</w:t>
            </w:r>
          </w:p>
        </w:tc>
        <w:tc>
          <w:tcPr>
            <w:tcW w:w="4961" w:type="dxa"/>
            <w:shd w:val="clear" w:color="auto" w:fill="auto"/>
          </w:tcPr>
          <w:p w14:paraId="246A6B93" w14:textId="647FD701" w:rsidR="00C15C38" w:rsidRPr="002C358F" w:rsidRDefault="00C15C38" w:rsidP="00962D93">
            <w:pPr>
              <w:spacing w:before="80" w:after="40"/>
            </w:pPr>
            <w:r w:rsidRPr="002C358F">
              <w:t>El-</w:t>
            </w:r>
            <w:proofErr w:type="spellStart"/>
            <w:r w:rsidRPr="002C358F">
              <w:t>przem</w:t>
            </w:r>
            <w:proofErr w:type="spellEnd"/>
            <w:r w:rsidRPr="002C358F">
              <w:t xml:space="preserve"> Sp. </w:t>
            </w:r>
            <w:r w:rsidR="005B0A0E" w:rsidRPr="002C358F">
              <w:t xml:space="preserve">z </w:t>
            </w:r>
            <w:r w:rsidRPr="002C358F">
              <w:t>o.o.</w:t>
            </w:r>
          </w:p>
          <w:p w14:paraId="21ADA1F9" w14:textId="77777777" w:rsidR="00C15C38" w:rsidRPr="002C358F" w:rsidRDefault="00C15C38" w:rsidP="00962D93">
            <w:r w:rsidRPr="002C358F">
              <w:t xml:space="preserve">Nowe Dąbie 67b </w:t>
            </w:r>
          </w:p>
          <w:p w14:paraId="1D2B9072" w14:textId="77777777" w:rsidR="00C15C38" w:rsidRPr="002C358F" w:rsidRDefault="00C15C38" w:rsidP="00962D93">
            <w:pPr>
              <w:spacing w:after="80"/>
              <w:jc w:val="both"/>
            </w:pPr>
            <w:r w:rsidRPr="002C358F">
              <w:t>89-210 Łabiszyn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127BA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924 780.03 zł</w:t>
            </w:r>
          </w:p>
        </w:tc>
      </w:tr>
      <w:tr w:rsidR="00C15C38" w:rsidRPr="002C358F" w14:paraId="726552E1" w14:textId="77777777" w:rsidTr="00962D93">
        <w:tc>
          <w:tcPr>
            <w:tcW w:w="1276" w:type="dxa"/>
            <w:shd w:val="clear" w:color="auto" w:fill="auto"/>
            <w:vAlign w:val="center"/>
          </w:tcPr>
          <w:p w14:paraId="0873523F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2</w:t>
            </w:r>
          </w:p>
        </w:tc>
        <w:tc>
          <w:tcPr>
            <w:tcW w:w="4961" w:type="dxa"/>
            <w:shd w:val="clear" w:color="auto" w:fill="auto"/>
          </w:tcPr>
          <w:p w14:paraId="4B26E033" w14:textId="77777777" w:rsidR="00C15C38" w:rsidRPr="002C358F" w:rsidRDefault="00C15C38" w:rsidP="00962D93">
            <w:pPr>
              <w:spacing w:before="80" w:after="40"/>
            </w:pPr>
            <w:proofErr w:type="spellStart"/>
            <w:r w:rsidRPr="002C358F">
              <w:t>Egoé</w:t>
            </w:r>
            <w:proofErr w:type="spellEnd"/>
            <w:r w:rsidRPr="002C358F">
              <w:t xml:space="preserve"> PL Sp. z o.o.</w:t>
            </w:r>
          </w:p>
          <w:p w14:paraId="2D73EFE7" w14:textId="77777777" w:rsidR="00C15C38" w:rsidRPr="002C358F" w:rsidRDefault="00C15C38" w:rsidP="00962D93">
            <w:r w:rsidRPr="002C358F">
              <w:t xml:space="preserve">Mazańcowice 94 </w:t>
            </w:r>
          </w:p>
          <w:p w14:paraId="53C72F8F" w14:textId="77777777" w:rsidR="00C15C38" w:rsidRPr="002C358F" w:rsidRDefault="00C15C38" w:rsidP="00962D93">
            <w:pPr>
              <w:spacing w:after="80"/>
              <w:jc w:val="both"/>
            </w:pPr>
            <w:r w:rsidRPr="002C358F">
              <w:t>43-391 Mazańcowice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85519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849 827.92 zł</w:t>
            </w:r>
          </w:p>
        </w:tc>
      </w:tr>
      <w:tr w:rsidR="00C15C38" w:rsidRPr="002C358F" w14:paraId="3BCD7731" w14:textId="77777777" w:rsidTr="00962D93">
        <w:tc>
          <w:tcPr>
            <w:tcW w:w="1276" w:type="dxa"/>
            <w:shd w:val="clear" w:color="auto" w:fill="auto"/>
            <w:vAlign w:val="center"/>
          </w:tcPr>
          <w:p w14:paraId="342987C9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3</w:t>
            </w:r>
          </w:p>
        </w:tc>
        <w:tc>
          <w:tcPr>
            <w:tcW w:w="4961" w:type="dxa"/>
            <w:shd w:val="clear" w:color="auto" w:fill="auto"/>
          </w:tcPr>
          <w:p w14:paraId="384B0236" w14:textId="77777777" w:rsidR="00C15C38" w:rsidRPr="002C358F" w:rsidRDefault="00C15C38" w:rsidP="00962D93">
            <w:pPr>
              <w:spacing w:before="80" w:after="40"/>
            </w:pPr>
            <w:r w:rsidRPr="002C358F">
              <w:t>MM2021 Sp. z o.o.</w:t>
            </w:r>
          </w:p>
          <w:p w14:paraId="30A0A371" w14:textId="77777777" w:rsidR="00C15C38" w:rsidRPr="002C358F" w:rsidRDefault="00C15C38" w:rsidP="00962D93">
            <w:r w:rsidRPr="002C358F">
              <w:t xml:space="preserve">ul. Przemysłowa 1A </w:t>
            </w:r>
          </w:p>
          <w:p w14:paraId="1DAAE704" w14:textId="77777777" w:rsidR="00C15C38" w:rsidRPr="002C358F" w:rsidRDefault="00C15C38" w:rsidP="00962D93">
            <w:pPr>
              <w:spacing w:after="80"/>
              <w:jc w:val="both"/>
            </w:pPr>
            <w:r w:rsidRPr="002C358F">
              <w:t>63-720 Koźmin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D4A70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776 165.14 zł</w:t>
            </w:r>
          </w:p>
        </w:tc>
      </w:tr>
      <w:tr w:rsidR="00C15C38" w:rsidRPr="002C358F" w14:paraId="58480DEF" w14:textId="77777777" w:rsidTr="00962D93">
        <w:tc>
          <w:tcPr>
            <w:tcW w:w="1276" w:type="dxa"/>
            <w:shd w:val="clear" w:color="auto" w:fill="auto"/>
            <w:vAlign w:val="center"/>
          </w:tcPr>
          <w:p w14:paraId="546257BC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4</w:t>
            </w:r>
          </w:p>
        </w:tc>
        <w:tc>
          <w:tcPr>
            <w:tcW w:w="4961" w:type="dxa"/>
            <w:shd w:val="clear" w:color="auto" w:fill="auto"/>
          </w:tcPr>
          <w:p w14:paraId="5BCCA555" w14:textId="77777777" w:rsidR="00C15C38" w:rsidRPr="002C358F" w:rsidRDefault="00C15C38" w:rsidP="00962D93">
            <w:pPr>
              <w:spacing w:before="80" w:after="40"/>
            </w:pPr>
            <w:r w:rsidRPr="002C358F">
              <w:t>BUDOTECHNIKA SP. Z O.O.</w:t>
            </w:r>
          </w:p>
          <w:p w14:paraId="54EF8625" w14:textId="6B9E6D08" w:rsidR="00C15C38" w:rsidRPr="002C358F" w:rsidRDefault="00C15C38" w:rsidP="00962D93">
            <w:r w:rsidRPr="002C358F">
              <w:t>BIERAWKA 2A</w:t>
            </w:r>
          </w:p>
          <w:p w14:paraId="03FA123C" w14:textId="77777777" w:rsidR="00C15C38" w:rsidRPr="002C358F" w:rsidRDefault="00C15C38" w:rsidP="00962D93">
            <w:pPr>
              <w:spacing w:after="80"/>
              <w:jc w:val="both"/>
            </w:pPr>
            <w:r w:rsidRPr="002C358F">
              <w:t>44-145 PILCHOWICE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9A44A4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754 168.35 zł</w:t>
            </w:r>
          </w:p>
        </w:tc>
      </w:tr>
      <w:tr w:rsidR="00C15C38" w:rsidRPr="002C358F" w14:paraId="0589138A" w14:textId="77777777" w:rsidTr="00962D93">
        <w:tc>
          <w:tcPr>
            <w:tcW w:w="1276" w:type="dxa"/>
            <w:shd w:val="clear" w:color="auto" w:fill="auto"/>
            <w:vAlign w:val="center"/>
          </w:tcPr>
          <w:p w14:paraId="5F4B792B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5</w:t>
            </w:r>
          </w:p>
        </w:tc>
        <w:tc>
          <w:tcPr>
            <w:tcW w:w="4961" w:type="dxa"/>
            <w:shd w:val="clear" w:color="auto" w:fill="auto"/>
          </w:tcPr>
          <w:p w14:paraId="6D743D50" w14:textId="77777777" w:rsidR="00C15C38" w:rsidRPr="002C358F" w:rsidRDefault="00C15C38" w:rsidP="00962D93">
            <w:pPr>
              <w:spacing w:before="80" w:after="40"/>
            </w:pPr>
            <w:proofErr w:type="spellStart"/>
            <w:r w:rsidRPr="002C358F">
              <w:t>mmcité</w:t>
            </w:r>
            <w:proofErr w:type="spellEnd"/>
            <w:r w:rsidRPr="002C358F">
              <w:t xml:space="preserve"> </w:t>
            </w:r>
            <w:proofErr w:type="spellStart"/>
            <w:r w:rsidRPr="002C358F">
              <w:t>pl</w:t>
            </w:r>
            <w:proofErr w:type="spellEnd"/>
            <w:r w:rsidRPr="002C358F">
              <w:t xml:space="preserve"> Sp. z o.o.</w:t>
            </w:r>
          </w:p>
          <w:p w14:paraId="1F6105F9" w14:textId="74F7A8E4" w:rsidR="00C15C38" w:rsidRPr="002C358F" w:rsidRDefault="00483859" w:rsidP="00962D93">
            <w:r w:rsidRPr="002C358F">
              <w:t xml:space="preserve">ul. </w:t>
            </w:r>
            <w:r w:rsidR="00C15C38" w:rsidRPr="002C358F">
              <w:t xml:space="preserve">Broniewskiego 64 </w:t>
            </w:r>
          </w:p>
          <w:p w14:paraId="682EE81D" w14:textId="77777777" w:rsidR="00C15C38" w:rsidRPr="002C358F" w:rsidRDefault="00C15C38" w:rsidP="00962D93">
            <w:pPr>
              <w:spacing w:after="80"/>
              <w:jc w:val="both"/>
            </w:pPr>
            <w:r w:rsidRPr="002C358F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B8563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943 294.38 zł</w:t>
            </w:r>
          </w:p>
        </w:tc>
      </w:tr>
      <w:tr w:rsidR="00C15C38" w:rsidRPr="002C358F" w14:paraId="4F71732E" w14:textId="77777777" w:rsidTr="00962D93">
        <w:tc>
          <w:tcPr>
            <w:tcW w:w="1276" w:type="dxa"/>
            <w:shd w:val="clear" w:color="auto" w:fill="auto"/>
            <w:vAlign w:val="center"/>
          </w:tcPr>
          <w:p w14:paraId="76BF502C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6</w:t>
            </w:r>
          </w:p>
        </w:tc>
        <w:tc>
          <w:tcPr>
            <w:tcW w:w="4961" w:type="dxa"/>
            <w:shd w:val="clear" w:color="auto" w:fill="auto"/>
          </w:tcPr>
          <w:p w14:paraId="2473AD49" w14:textId="77777777" w:rsidR="00C15C38" w:rsidRPr="002C358F" w:rsidRDefault="00C15C38" w:rsidP="00962D93">
            <w:pPr>
              <w:spacing w:before="80" w:after="40"/>
            </w:pPr>
            <w:proofErr w:type="spellStart"/>
            <w:r w:rsidRPr="002C358F">
              <w:t>Arret</w:t>
            </w:r>
            <w:proofErr w:type="spellEnd"/>
            <w:r w:rsidRPr="002C358F">
              <w:t xml:space="preserve"> Spółka z ograniczoną odpowiedzialnością</w:t>
            </w:r>
          </w:p>
          <w:p w14:paraId="04CB8265" w14:textId="3EB037FE" w:rsidR="00C15C38" w:rsidRPr="002C358F" w:rsidRDefault="00483859" w:rsidP="00962D93">
            <w:r w:rsidRPr="002C358F">
              <w:t xml:space="preserve">Ul. </w:t>
            </w:r>
            <w:r w:rsidR="00C15C38" w:rsidRPr="002C358F">
              <w:t xml:space="preserve">Kopalniana 11 </w:t>
            </w:r>
          </w:p>
          <w:p w14:paraId="0E560B00" w14:textId="77777777" w:rsidR="00C15C38" w:rsidRPr="002C358F" w:rsidRDefault="00C15C38" w:rsidP="00962D93">
            <w:pPr>
              <w:spacing w:after="80"/>
              <w:jc w:val="both"/>
            </w:pPr>
            <w:r w:rsidRPr="002C358F">
              <w:t>41-807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0BC38" w14:textId="77777777" w:rsidR="00C15C38" w:rsidRPr="002C358F" w:rsidRDefault="00C15C38" w:rsidP="00962D93">
            <w:pPr>
              <w:spacing w:before="80" w:after="80"/>
              <w:jc w:val="center"/>
            </w:pPr>
            <w:r w:rsidRPr="002C358F">
              <w:t>666 566.61 zł</w:t>
            </w:r>
          </w:p>
        </w:tc>
      </w:tr>
    </w:tbl>
    <w:p w14:paraId="4E5C8673" w14:textId="77777777" w:rsidR="0069085C" w:rsidRPr="002C358F" w:rsidRDefault="0069085C" w:rsidP="00A80738">
      <w:pPr>
        <w:spacing w:before="120" w:after="120"/>
        <w:jc w:val="both"/>
      </w:pPr>
    </w:p>
    <w:p w14:paraId="6DE5C9F1" w14:textId="77777777" w:rsidR="00483859" w:rsidRPr="002C358F" w:rsidRDefault="00483859" w:rsidP="00A80738">
      <w:pPr>
        <w:spacing w:before="120" w:after="120"/>
        <w:jc w:val="both"/>
      </w:pPr>
    </w:p>
    <w:p w14:paraId="4E9EC258" w14:textId="77777777" w:rsidR="00577BC6" w:rsidRPr="002C358F" w:rsidRDefault="00577BC6" w:rsidP="00A80738">
      <w:pPr>
        <w:spacing w:before="120" w:after="120"/>
        <w:jc w:val="both"/>
      </w:pPr>
    </w:p>
    <w:sectPr w:rsidR="00577BC6" w:rsidRPr="002C358F" w:rsidSect="002C35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709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263A8" w14:textId="77777777" w:rsidR="00DA6560" w:rsidRDefault="00DA6560">
      <w:r>
        <w:separator/>
      </w:r>
    </w:p>
  </w:endnote>
  <w:endnote w:type="continuationSeparator" w:id="0">
    <w:p w14:paraId="13EA64E9" w14:textId="77777777" w:rsidR="00DA6560" w:rsidRDefault="00DA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3DF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67F8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AD353" w14:textId="0F960E6B" w:rsidR="009F189D" w:rsidRPr="002C358F" w:rsidRDefault="009F189D" w:rsidP="002C358F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81B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D8045" w14:textId="77777777" w:rsidR="009F189D" w:rsidRDefault="009F189D">
    <w:pPr>
      <w:pStyle w:val="Stopka"/>
      <w:tabs>
        <w:tab w:val="clear" w:pos="4536"/>
      </w:tabs>
      <w:jc w:val="center"/>
    </w:pPr>
  </w:p>
  <w:p w14:paraId="56AECA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344AF" w14:textId="77777777" w:rsidR="00DA6560" w:rsidRDefault="00DA6560">
      <w:r>
        <w:separator/>
      </w:r>
    </w:p>
  </w:footnote>
  <w:footnote w:type="continuationSeparator" w:id="0">
    <w:p w14:paraId="1596DBE5" w14:textId="77777777" w:rsidR="00DA6560" w:rsidRDefault="00DA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84A2C" w14:textId="77777777" w:rsidR="00C15C38" w:rsidRDefault="00C15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F51E5" w14:textId="77777777" w:rsidR="00C15C38" w:rsidRDefault="00C15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AA821" w14:textId="77777777" w:rsidR="00C15C38" w:rsidRDefault="00C15C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56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6FD3"/>
    <w:rsid w:val="002C358F"/>
    <w:rsid w:val="00355C9D"/>
    <w:rsid w:val="003B6B36"/>
    <w:rsid w:val="003D72FD"/>
    <w:rsid w:val="003F57CD"/>
    <w:rsid w:val="00423179"/>
    <w:rsid w:val="00483859"/>
    <w:rsid w:val="00490DC0"/>
    <w:rsid w:val="00493F8C"/>
    <w:rsid w:val="004C7E9B"/>
    <w:rsid w:val="00577BC6"/>
    <w:rsid w:val="005B0A0E"/>
    <w:rsid w:val="00601802"/>
    <w:rsid w:val="0069085C"/>
    <w:rsid w:val="0072029F"/>
    <w:rsid w:val="00843263"/>
    <w:rsid w:val="00861E75"/>
    <w:rsid w:val="008A26A5"/>
    <w:rsid w:val="008F318B"/>
    <w:rsid w:val="00960CEB"/>
    <w:rsid w:val="009D19BD"/>
    <w:rsid w:val="009F189D"/>
    <w:rsid w:val="00A80738"/>
    <w:rsid w:val="00C15C38"/>
    <w:rsid w:val="00C236D3"/>
    <w:rsid w:val="00C659E2"/>
    <w:rsid w:val="00CB0802"/>
    <w:rsid w:val="00CF7835"/>
    <w:rsid w:val="00D665F5"/>
    <w:rsid w:val="00D7128F"/>
    <w:rsid w:val="00D75E01"/>
    <w:rsid w:val="00DA656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4E59A5"/>
  <w15:chartTrackingRefBased/>
  <w15:docId w15:val="{29C6EC2C-FD9F-4D06-8048-3D5DC7219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2025-04-25T10:26:00Z</cp:lastPrinted>
  <dcterms:created xsi:type="dcterms:W3CDTF">2025-04-25T10:42:00Z</dcterms:created>
  <dcterms:modified xsi:type="dcterms:W3CDTF">2025-04-25T10:42:00Z</dcterms:modified>
</cp:coreProperties>
</file>