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FED34" w14:textId="2531D0AB" w:rsidR="001A1C15" w:rsidRPr="00BF2146" w:rsidRDefault="001A1C15" w:rsidP="001A1C15">
      <w:pPr>
        <w:pStyle w:val="Nagwek1"/>
        <w:jc w:val="right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 xml:space="preserve">Załącznik nr </w:t>
      </w:r>
      <w:r w:rsidR="008C5658">
        <w:rPr>
          <w:rFonts w:ascii="Verdana" w:hAnsi="Verdana"/>
          <w:sz w:val="20"/>
        </w:rPr>
        <w:t>3</w:t>
      </w:r>
    </w:p>
    <w:p w14:paraId="420BAFA5" w14:textId="77777777" w:rsidR="001A1C15" w:rsidRPr="00BF2146" w:rsidRDefault="001A1C15" w:rsidP="001A1C15">
      <w:pPr>
        <w:rPr>
          <w:rFonts w:ascii="Verdana" w:hAnsi="Verdana"/>
        </w:rPr>
      </w:pPr>
    </w:p>
    <w:p w14:paraId="555E18EB" w14:textId="77777777" w:rsidR="001A1C15" w:rsidRPr="00BF2146" w:rsidRDefault="001A1C15" w:rsidP="001A1C15">
      <w:pPr>
        <w:pStyle w:val="Nagwek1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WZÓR UMOWY O ŚWIADCZENIE USŁUG</w:t>
      </w:r>
    </w:p>
    <w:p w14:paraId="15EED042" w14:textId="7D82DE1C" w:rsidR="001A1C15" w:rsidRPr="00BF2146" w:rsidRDefault="001A1C15" w:rsidP="001A1C15">
      <w:pPr>
        <w:jc w:val="center"/>
        <w:rPr>
          <w:rFonts w:ascii="Verdana" w:hAnsi="Verdana"/>
          <w:b/>
          <w:i/>
        </w:rPr>
      </w:pPr>
      <w:r w:rsidRPr="00BF2146">
        <w:rPr>
          <w:rFonts w:ascii="Verdana" w:hAnsi="Verdana"/>
          <w:b/>
          <w:i/>
        </w:rPr>
        <w:t>Ostateczna treść umowy może ulec zmianie w zakresie niezmieniającym istotnych postanowień wzoru umowy i SWZ.</w:t>
      </w:r>
    </w:p>
    <w:p w14:paraId="05B82223" w14:textId="77777777" w:rsidR="001A1C15" w:rsidRPr="00BF2146" w:rsidRDefault="001A1C15" w:rsidP="001A1C15">
      <w:pPr>
        <w:jc w:val="both"/>
        <w:rPr>
          <w:rFonts w:ascii="Verdana" w:hAnsi="Verdana"/>
        </w:rPr>
      </w:pPr>
    </w:p>
    <w:p w14:paraId="04024800" w14:textId="77777777" w:rsidR="001A1C15" w:rsidRPr="00BF2146" w:rsidRDefault="001A1C15" w:rsidP="001A1C15">
      <w:pPr>
        <w:jc w:val="both"/>
        <w:rPr>
          <w:rFonts w:ascii="Verdana" w:hAnsi="Verdana"/>
        </w:rPr>
      </w:pPr>
    </w:p>
    <w:p w14:paraId="6690CCB6" w14:textId="00F9E06E" w:rsidR="001A1C15" w:rsidRPr="00BF2146" w:rsidRDefault="001A1C15" w:rsidP="001A1C15">
      <w:pPr>
        <w:pStyle w:val="Tekstpodstawowy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Zawarta w dniu …………………………..</w:t>
      </w:r>
      <w:r w:rsidRPr="00BF2146">
        <w:rPr>
          <w:rFonts w:ascii="Verdana" w:hAnsi="Verdana"/>
          <w:b/>
          <w:sz w:val="20"/>
        </w:rPr>
        <w:t xml:space="preserve"> </w:t>
      </w:r>
      <w:r w:rsidRPr="00BF2146">
        <w:rPr>
          <w:rFonts w:ascii="Verdana" w:hAnsi="Verdana"/>
          <w:sz w:val="20"/>
        </w:rPr>
        <w:t>r. w Krakowie w wyniku przeprowadzonego postępowania o zamówienie publiczne w trybie „</w:t>
      </w:r>
      <w:r w:rsidR="008C5658">
        <w:rPr>
          <w:rFonts w:ascii="Verdana" w:hAnsi="Verdana"/>
          <w:b/>
          <w:sz w:val="20"/>
        </w:rPr>
        <w:t>tryb podstawowy bez negocjacji</w:t>
      </w:r>
      <w:r w:rsidRPr="00BF2146">
        <w:rPr>
          <w:rFonts w:ascii="Verdana" w:hAnsi="Verdana"/>
          <w:sz w:val="20"/>
        </w:rPr>
        <w:t>”</w:t>
      </w:r>
    </w:p>
    <w:p w14:paraId="5C0A6278" w14:textId="77777777" w:rsidR="001A1C15" w:rsidRPr="00BF2146" w:rsidRDefault="001A1C15" w:rsidP="001A1C15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>pomiędzy :</w:t>
      </w:r>
    </w:p>
    <w:p w14:paraId="2E84B0B4" w14:textId="10A27ECB" w:rsidR="0012201F" w:rsidRPr="00BF2146" w:rsidRDefault="001A1C15" w:rsidP="001A1C15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BF2146">
        <w:rPr>
          <w:rFonts w:ascii="Verdana" w:hAnsi="Verdana"/>
          <w:b/>
          <w:sz w:val="20"/>
        </w:rPr>
        <w:t xml:space="preserve">Akademia Górniczo </w:t>
      </w:r>
      <w:r w:rsidR="00EE60E3" w:rsidRPr="00BF2146">
        <w:rPr>
          <w:rFonts w:ascii="Verdana" w:hAnsi="Verdana"/>
          <w:b/>
          <w:sz w:val="20"/>
        </w:rPr>
        <w:t>–</w:t>
      </w:r>
      <w:r w:rsidRPr="00BF2146">
        <w:rPr>
          <w:rFonts w:ascii="Verdana" w:hAnsi="Verdana"/>
          <w:b/>
          <w:sz w:val="20"/>
        </w:rPr>
        <w:t xml:space="preserve"> Hutnicza</w:t>
      </w:r>
      <w:r w:rsidR="00EE60E3" w:rsidRPr="00BF2146">
        <w:rPr>
          <w:rFonts w:ascii="Verdana" w:hAnsi="Verdana"/>
          <w:b/>
          <w:sz w:val="20"/>
        </w:rPr>
        <w:t xml:space="preserve"> </w:t>
      </w:r>
      <w:r w:rsidRPr="00BF2146">
        <w:rPr>
          <w:rFonts w:ascii="Verdana" w:hAnsi="Verdana"/>
          <w:b/>
          <w:sz w:val="20"/>
        </w:rPr>
        <w:t>im. Stanisława Staszica w Krakowie</w:t>
      </w:r>
      <w:r w:rsidR="00EE60E3" w:rsidRPr="00BF2146">
        <w:rPr>
          <w:rFonts w:ascii="Verdana" w:hAnsi="Verdana"/>
          <w:b/>
          <w:sz w:val="20"/>
        </w:rPr>
        <w:t xml:space="preserve"> </w:t>
      </w:r>
      <w:r w:rsidRPr="00BF2146">
        <w:rPr>
          <w:rFonts w:ascii="Verdana" w:hAnsi="Verdana"/>
          <w:b/>
          <w:sz w:val="20"/>
        </w:rPr>
        <w:t xml:space="preserve">al. Mickiewicza 30 </w:t>
      </w:r>
    </w:p>
    <w:p w14:paraId="275FD79C" w14:textId="43C9C483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Wydział /Instytut, inna jednostka/....................................................</w:t>
      </w:r>
    </w:p>
    <w:p w14:paraId="22DF4062" w14:textId="77777777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reprezentowana przez:</w:t>
      </w:r>
    </w:p>
    <w:p w14:paraId="69B5B8BB" w14:textId="337BBE6F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1.</w:t>
      </w:r>
      <w:r w:rsidR="0012201F" w:rsidRPr="00BF2146">
        <w:rPr>
          <w:rFonts w:ascii="Verdana" w:hAnsi="Verdana"/>
          <w:sz w:val="20"/>
        </w:rPr>
        <w:t xml:space="preserve"> </w:t>
      </w:r>
      <w:r w:rsidRPr="00BF2146">
        <w:rPr>
          <w:rFonts w:ascii="Verdana" w:hAnsi="Verdana"/>
          <w:sz w:val="20"/>
        </w:rPr>
        <w:t xml:space="preserve">Dziekana Wydziału /Kierownika Jednostki/............................................... </w:t>
      </w:r>
    </w:p>
    <w:p w14:paraId="7C40E5FA" w14:textId="77777777" w:rsidR="001A1C15" w:rsidRPr="00BF2146" w:rsidRDefault="001A1C15" w:rsidP="001A1C15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zwaną dalej </w:t>
      </w:r>
      <w:r w:rsidRPr="00BF2146">
        <w:rPr>
          <w:rFonts w:ascii="Verdana" w:hAnsi="Verdana"/>
          <w:b/>
          <w:bCs/>
        </w:rPr>
        <w:t>ZLECENIODAWCĄ</w:t>
      </w:r>
    </w:p>
    <w:p w14:paraId="60C395BD" w14:textId="77777777" w:rsidR="001A1C15" w:rsidRPr="00BF2146" w:rsidRDefault="001A1C15" w:rsidP="001A1C15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>a</w:t>
      </w:r>
    </w:p>
    <w:p w14:paraId="4A545F7B" w14:textId="77777777" w:rsidR="001A1C15" w:rsidRPr="00BF2146" w:rsidRDefault="001A1C15" w:rsidP="001A1C15">
      <w:pPr>
        <w:pStyle w:val="Tekstpodstawowy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14:paraId="21DFDA23" w14:textId="77777777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23C02C23" w14:textId="77777777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reprezentowaną przez:</w:t>
      </w:r>
    </w:p>
    <w:p w14:paraId="1E69EFC4" w14:textId="77777777" w:rsidR="001A1C15" w:rsidRPr="00BF2146" w:rsidRDefault="001A1C15" w:rsidP="001A1C1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14:paraId="611FFCC1" w14:textId="77777777" w:rsidR="001A1C15" w:rsidRDefault="001A1C15" w:rsidP="001A1C15">
      <w:pPr>
        <w:jc w:val="both"/>
        <w:rPr>
          <w:rFonts w:ascii="Verdana" w:hAnsi="Verdana"/>
          <w:b/>
          <w:bCs/>
        </w:rPr>
      </w:pPr>
      <w:r w:rsidRPr="00BF2146">
        <w:rPr>
          <w:rFonts w:ascii="Verdana" w:hAnsi="Verdana"/>
        </w:rPr>
        <w:t xml:space="preserve">zwanym dalej </w:t>
      </w:r>
      <w:r w:rsidRPr="00BF2146">
        <w:rPr>
          <w:rFonts w:ascii="Verdana" w:hAnsi="Verdana"/>
          <w:b/>
          <w:bCs/>
        </w:rPr>
        <w:t>ZLECENIOBIORCĄ</w:t>
      </w:r>
    </w:p>
    <w:p w14:paraId="7ED9380E" w14:textId="77777777" w:rsidR="002E011C" w:rsidRDefault="002E011C" w:rsidP="001A1C15">
      <w:pPr>
        <w:jc w:val="both"/>
        <w:rPr>
          <w:rFonts w:ascii="Verdana" w:hAnsi="Verdana"/>
          <w:b/>
          <w:bCs/>
        </w:rPr>
      </w:pPr>
    </w:p>
    <w:p w14:paraId="6BDE7940" w14:textId="77777777" w:rsidR="002E011C" w:rsidRPr="00BF2146" w:rsidRDefault="002E011C" w:rsidP="001A1C15">
      <w:pPr>
        <w:jc w:val="both"/>
        <w:rPr>
          <w:rFonts w:ascii="Verdana" w:hAnsi="Verdana"/>
        </w:rPr>
      </w:pPr>
    </w:p>
    <w:p w14:paraId="13FABED1" w14:textId="77777777" w:rsidR="001A1C15" w:rsidRPr="00BF2146" w:rsidRDefault="001A1C15" w:rsidP="001A1C1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t>§ 1</w:t>
      </w:r>
    </w:p>
    <w:p w14:paraId="15772674" w14:textId="219E8FC1" w:rsidR="001A1C15" w:rsidRPr="00BF2146" w:rsidRDefault="00CF0DBE" w:rsidP="00CF0DBE">
      <w:pPr>
        <w:pStyle w:val="Tekstpodstawowy"/>
        <w:jc w:val="both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 xml:space="preserve">1. </w:t>
      </w:r>
      <w:bookmarkStart w:id="0" w:name="_Hlk193273174"/>
      <w:r w:rsidR="001A1C15" w:rsidRPr="00BF2146">
        <w:rPr>
          <w:rFonts w:ascii="Verdana" w:hAnsi="Verdana"/>
          <w:sz w:val="20"/>
        </w:rPr>
        <w:t xml:space="preserve">Zleceniodawca </w:t>
      </w:r>
      <w:bookmarkEnd w:id="0"/>
      <w:r w:rsidR="001A1C15" w:rsidRPr="00BF2146">
        <w:rPr>
          <w:rFonts w:ascii="Verdana" w:hAnsi="Verdana"/>
          <w:sz w:val="20"/>
        </w:rPr>
        <w:t xml:space="preserve">powierza, a Zleceniobiorca przyjmuje do wykonania </w:t>
      </w:r>
      <w:r w:rsidR="0054080E" w:rsidRPr="00BF2146">
        <w:rPr>
          <w:rFonts w:ascii="Verdana" w:hAnsi="Verdana"/>
          <w:sz w:val="20"/>
        </w:rPr>
        <w:t xml:space="preserve">skład komputerowy i komputerowe opracowanie rysunków w programie </w:t>
      </w:r>
      <w:proofErr w:type="spellStart"/>
      <w:r w:rsidR="0054080E" w:rsidRPr="00BF2146">
        <w:rPr>
          <w:rFonts w:ascii="Verdana" w:hAnsi="Verdana"/>
          <w:sz w:val="20"/>
        </w:rPr>
        <w:t>LaTeX</w:t>
      </w:r>
      <w:proofErr w:type="spellEnd"/>
      <w:r w:rsidR="0054080E" w:rsidRPr="00BF2146">
        <w:rPr>
          <w:rFonts w:ascii="Verdana" w:hAnsi="Verdana"/>
          <w:sz w:val="20"/>
        </w:rPr>
        <w:t xml:space="preserve"> wraz z przygotowaniem plików do druku i/lub publikacji online dla Wydawnictwa AGH</w:t>
      </w:r>
      <w:r w:rsidR="001A1C15" w:rsidRPr="00BF2146">
        <w:rPr>
          <w:rFonts w:ascii="Verdana" w:hAnsi="Verdana"/>
          <w:sz w:val="20"/>
        </w:rPr>
        <w:t>.</w:t>
      </w:r>
    </w:p>
    <w:p w14:paraId="19DBDE47" w14:textId="65DB916C" w:rsidR="00920EBB" w:rsidRPr="00BF2146" w:rsidRDefault="00CF0DBE" w:rsidP="00CF0DBE">
      <w:pPr>
        <w:pStyle w:val="Tekstpodstawowy"/>
        <w:rPr>
          <w:rFonts w:ascii="Verdana" w:hAnsi="Verdana"/>
          <w:sz w:val="20"/>
        </w:rPr>
      </w:pPr>
      <w:r w:rsidRPr="00BF2146">
        <w:rPr>
          <w:rFonts w:ascii="Verdana" w:hAnsi="Verdana"/>
          <w:sz w:val="20"/>
        </w:rPr>
        <w:t xml:space="preserve">2. </w:t>
      </w:r>
      <w:r w:rsidR="001A1C15" w:rsidRPr="00BF2146">
        <w:rPr>
          <w:rFonts w:ascii="Verdana" w:hAnsi="Verdana"/>
          <w:sz w:val="20"/>
        </w:rPr>
        <w:t xml:space="preserve">Zakres </w:t>
      </w:r>
      <w:r w:rsidR="00BF2146">
        <w:rPr>
          <w:rFonts w:ascii="Verdana" w:hAnsi="Verdana"/>
          <w:sz w:val="20"/>
        </w:rPr>
        <w:t>umowy</w:t>
      </w:r>
      <w:r w:rsidR="001A1C15" w:rsidRPr="00BF2146">
        <w:rPr>
          <w:rFonts w:ascii="Verdana" w:hAnsi="Verdana"/>
          <w:sz w:val="20"/>
        </w:rPr>
        <w:t xml:space="preserve"> obejmuje: </w:t>
      </w:r>
    </w:p>
    <w:p w14:paraId="62E20B7E" w14:textId="0AFA6B42" w:rsidR="00BF2146" w:rsidRPr="00BF2146" w:rsidRDefault="00BF2146" w:rsidP="00BF2146">
      <w:pPr>
        <w:pStyle w:val="Akapitzlist"/>
        <w:numPr>
          <w:ilvl w:val="0"/>
          <w:numId w:val="5"/>
        </w:numPr>
        <w:autoSpaceDN w:val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</w:t>
      </w:r>
      <w:r w:rsidRPr="00BF2146">
        <w:rPr>
          <w:rFonts w:ascii="Verdana" w:hAnsi="Verdana"/>
          <w:sz w:val="20"/>
          <w:szCs w:val="20"/>
        </w:rPr>
        <w:t xml:space="preserve">kład i łamanie (tekstu i materiału graficznego) muszą być zgodne </w:t>
      </w:r>
      <w:r w:rsidRPr="00BF2146">
        <w:rPr>
          <w:rFonts w:ascii="Verdana" w:hAnsi="Verdana"/>
          <w:sz w:val="20"/>
          <w:szCs w:val="20"/>
        </w:rPr>
        <w:br/>
        <w:t>z podstawowymi zasadami sztuki typograficznej (plik zawierający nieprawidłowo złamany tekst będzie odsyłany firmie do ponownego łamania)</w:t>
      </w:r>
      <w:r w:rsidR="002E011C">
        <w:rPr>
          <w:rFonts w:ascii="Verdana" w:hAnsi="Verdana"/>
          <w:sz w:val="20"/>
          <w:szCs w:val="20"/>
        </w:rPr>
        <w:t>;</w:t>
      </w:r>
      <w:r w:rsidRPr="00BF2146">
        <w:rPr>
          <w:rFonts w:ascii="Verdana" w:hAnsi="Verdana"/>
          <w:sz w:val="20"/>
          <w:szCs w:val="20"/>
        </w:rPr>
        <w:t xml:space="preserve"> </w:t>
      </w:r>
    </w:p>
    <w:p w14:paraId="14DFDEF5" w14:textId="24764DFE" w:rsidR="00BF2146" w:rsidRPr="00BF2146" w:rsidRDefault="00BF2146" w:rsidP="00BF2146">
      <w:pPr>
        <w:numPr>
          <w:ilvl w:val="0"/>
          <w:numId w:val="5"/>
        </w:numPr>
        <w:autoSpaceDN w:val="0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n</w:t>
      </w:r>
      <w:r w:rsidRPr="00BF2146">
        <w:rPr>
          <w:rFonts w:ascii="Verdana" w:hAnsi="Verdana"/>
        </w:rPr>
        <w:t>aniesienie wszystkich korekt redakcyjnych i autorskich</w:t>
      </w:r>
      <w:r w:rsidR="002E011C">
        <w:rPr>
          <w:rFonts w:ascii="Verdana" w:hAnsi="Verdana"/>
        </w:rPr>
        <w:t>;</w:t>
      </w:r>
    </w:p>
    <w:p w14:paraId="6B790BFB" w14:textId="719DF408" w:rsidR="00BF2146" w:rsidRPr="00BF2146" w:rsidRDefault="00BF2146" w:rsidP="00BF2146">
      <w:pPr>
        <w:pStyle w:val="Akapitzlist"/>
        <w:numPr>
          <w:ilvl w:val="0"/>
          <w:numId w:val="5"/>
        </w:numPr>
        <w:autoSpaceDN w:val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BF2146">
        <w:rPr>
          <w:rFonts w:ascii="Verdana" w:hAnsi="Verdana"/>
          <w:sz w:val="20"/>
          <w:szCs w:val="20"/>
        </w:rPr>
        <w:t>ykonanie korekty wewnętrznej przez Zleceniobiorc</w:t>
      </w:r>
      <w:r>
        <w:rPr>
          <w:rFonts w:ascii="Verdana" w:hAnsi="Verdana"/>
          <w:sz w:val="20"/>
          <w:szCs w:val="20"/>
        </w:rPr>
        <w:t>ę</w:t>
      </w:r>
      <w:r w:rsidRPr="00BF2146">
        <w:rPr>
          <w:rFonts w:ascii="Verdana" w:hAnsi="Verdana"/>
          <w:sz w:val="20"/>
          <w:szCs w:val="20"/>
        </w:rPr>
        <w:t>, tj. sprawdzenie zgodności pliku po łamaniu z materiałem wyjściowym</w:t>
      </w:r>
      <w:r w:rsidR="002E011C">
        <w:rPr>
          <w:rFonts w:ascii="Verdana" w:hAnsi="Verdana"/>
          <w:sz w:val="20"/>
          <w:szCs w:val="20"/>
        </w:rPr>
        <w:t>;</w:t>
      </w:r>
    </w:p>
    <w:p w14:paraId="1DCD981E" w14:textId="6462337A" w:rsidR="00BF2146" w:rsidRPr="00BF2146" w:rsidRDefault="00BF2146" w:rsidP="00BF2146">
      <w:pPr>
        <w:numPr>
          <w:ilvl w:val="0"/>
          <w:numId w:val="5"/>
        </w:numPr>
        <w:autoSpaceDN w:val="0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BF2146">
        <w:rPr>
          <w:rFonts w:ascii="Verdana" w:hAnsi="Verdana"/>
        </w:rPr>
        <w:t>rzygotowanie plików do korekt redakcyjnych i autorskich</w:t>
      </w:r>
      <w:r w:rsidR="002E011C">
        <w:rPr>
          <w:rFonts w:ascii="Verdana" w:hAnsi="Verdana"/>
        </w:rPr>
        <w:t>;</w:t>
      </w:r>
      <w:r w:rsidRPr="00BF2146">
        <w:rPr>
          <w:rFonts w:ascii="Verdana" w:hAnsi="Verdana"/>
        </w:rPr>
        <w:t xml:space="preserve"> </w:t>
      </w:r>
    </w:p>
    <w:p w14:paraId="73517B28" w14:textId="7642CC9E" w:rsidR="00BF2146" w:rsidRPr="00BF2146" w:rsidRDefault="00BF2146" w:rsidP="00BF2146">
      <w:pPr>
        <w:pStyle w:val="Akapitzlist"/>
        <w:numPr>
          <w:ilvl w:val="0"/>
          <w:numId w:val="5"/>
        </w:numPr>
        <w:autoSpaceDN w:val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</w:t>
      </w:r>
      <w:r w:rsidRPr="00BF2146">
        <w:rPr>
          <w:rFonts w:ascii="Verdana" w:hAnsi="Verdana"/>
          <w:sz w:val="20"/>
          <w:szCs w:val="20"/>
        </w:rPr>
        <w:t>ewizje wybranych stron</w:t>
      </w:r>
      <w:r w:rsidR="002E011C">
        <w:rPr>
          <w:rFonts w:ascii="Verdana" w:hAnsi="Verdana"/>
          <w:sz w:val="20"/>
          <w:szCs w:val="20"/>
        </w:rPr>
        <w:t>;</w:t>
      </w:r>
    </w:p>
    <w:p w14:paraId="17EE9995" w14:textId="482A4B01" w:rsidR="00BF2146" w:rsidRPr="00BF2146" w:rsidRDefault="00BF2146" w:rsidP="00BF2146">
      <w:pPr>
        <w:pStyle w:val="Akapitzlist"/>
        <w:numPr>
          <w:ilvl w:val="0"/>
          <w:numId w:val="5"/>
        </w:numPr>
        <w:tabs>
          <w:tab w:val="left" w:pos="720"/>
        </w:tabs>
        <w:autoSpaceDN w:val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BF2146">
        <w:rPr>
          <w:rFonts w:ascii="Verdana" w:hAnsi="Verdana"/>
          <w:sz w:val="20"/>
          <w:szCs w:val="20"/>
        </w:rPr>
        <w:t xml:space="preserve">rzygotowanie PDF-u do druku </w:t>
      </w:r>
      <w:r w:rsidRPr="00BF2146">
        <w:rPr>
          <w:rFonts w:ascii="Verdana" w:hAnsi="Verdana"/>
          <w:bCs/>
          <w:sz w:val="20"/>
          <w:szCs w:val="20"/>
        </w:rPr>
        <w:t xml:space="preserve">(pliki kompozytowe, bez rozbarwień, obrazy mają być w profilu zgodnym z RGB/CMYK, rozdzielczość obrazów nie mniejsza niż 300 </w:t>
      </w:r>
      <w:proofErr w:type="spellStart"/>
      <w:r w:rsidRPr="00BF2146">
        <w:rPr>
          <w:rFonts w:ascii="Verdana" w:hAnsi="Verdana"/>
          <w:bCs/>
          <w:sz w:val="20"/>
          <w:szCs w:val="20"/>
        </w:rPr>
        <w:t>dpi</w:t>
      </w:r>
      <w:proofErr w:type="spellEnd"/>
      <w:r w:rsidRPr="00BF2146">
        <w:rPr>
          <w:rFonts w:ascii="Verdana" w:hAnsi="Verdana"/>
          <w:bCs/>
          <w:sz w:val="20"/>
          <w:szCs w:val="20"/>
        </w:rPr>
        <w:t>, format zgodny z formatem książki po obcięciu)</w:t>
      </w:r>
      <w:r w:rsidR="002E011C">
        <w:rPr>
          <w:rFonts w:ascii="Verdana" w:hAnsi="Verdana"/>
          <w:bCs/>
          <w:sz w:val="20"/>
          <w:szCs w:val="20"/>
        </w:rPr>
        <w:t>;</w:t>
      </w:r>
    </w:p>
    <w:p w14:paraId="378699E8" w14:textId="362D6ADF" w:rsidR="00BF2146" w:rsidRPr="00BF2146" w:rsidRDefault="00BF2146" w:rsidP="00BF2146">
      <w:pPr>
        <w:numPr>
          <w:ilvl w:val="0"/>
          <w:numId w:val="5"/>
        </w:numPr>
        <w:autoSpaceDN w:val="0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s</w:t>
      </w:r>
      <w:r w:rsidRPr="00BF2146">
        <w:rPr>
          <w:rFonts w:ascii="Verdana" w:hAnsi="Verdana"/>
        </w:rPr>
        <w:t>prawdzenie przez Zleceniobiorc</w:t>
      </w:r>
      <w:r>
        <w:rPr>
          <w:rFonts w:ascii="Verdana" w:hAnsi="Verdana"/>
        </w:rPr>
        <w:t xml:space="preserve">ę </w:t>
      </w:r>
      <w:r w:rsidRPr="00BF2146">
        <w:rPr>
          <w:rFonts w:ascii="Verdana" w:hAnsi="Verdana"/>
        </w:rPr>
        <w:t>zgodności plików PDF z ostatnią korektą podpisaną przez autora i zatwierdzoną przez Zleceniodawc</w:t>
      </w:r>
      <w:r>
        <w:rPr>
          <w:rFonts w:ascii="Verdana" w:hAnsi="Verdana"/>
        </w:rPr>
        <w:t>ę</w:t>
      </w:r>
      <w:r w:rsidRPr="00BF2146">
        <w:rPr>
          <w:rFonts w:ascii="Verdana" w:hAnsi="Verdana"/>
        </w:rPr>
        <w:t xml:space="preserve">. Za wszelkie niezgodności, które pojawią się w druku w wyniku niedokładnego sprawdzenia plików PDF, odpowiada </w:t>
      </w:r>
      <w:bookmarkStart w:id="1" w:name="_Hlk193274216"/>
      <w:r w:rsidRPr="00BF2146">
        <w:rPr>
          <w:rFonts w:ascii="Verdana" w:hAnsi="Verdana"/>
        </w:rPr>
        <w:t>Zleceniobiorca</w:t>
      </w:r>
      <w:bookmarkEnd w:id="1"/>
      <w:r w:rsidR="002E011C">
        <w:rPr>
          <w:rFonts w:ascii="Verdana" w:hAnsi="Verdana"/>
        </w:rPr>
        <w:t>;</w:t>
      </w:r>
    </w:p>
    <w:p w14:paraId="41CB3CA3" w14:textId="2930582A" w:rsidR="00BF2146" w:rsidRPr="00BF2146" w:rsidRDefault="00BF2146" w:rsidP="00BF2146">
      <w:pPr>
        <w:numPr>
          <w:ilvl w:val="0"/>
          <w:numId w:val="5"/>
        </w:numPr>
        <w:autoSpaceDN w:val="0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r</w:t>
      </w:r>
      <w:r w:rsidRPr="00BF2146">
        <w:rPr>
          <w:rFonts w:ascii="Verdana" w:hAnsi="Verdana"/>
        </w:rPr>
        <w:t>ealizacja zlecenia oznacza przesyłanie w wersji elektronicznej kolejnych korekt (lub dostarczanie do siedziby Zleceniodawc</w:t>
      </w:r>
      <w:r>
        <w:rPr>
          <w:rFonts w:ascii="Verdana" w:hAnsi="Verdana"/>
        </w:rPr>
        <w:t xml:space="preserve">y </w:t>
      </w:r>
      <w:r w:rsidRPr="00BF2146">
        <w:rPr>
          <w:rFonts w:ascii="Verdana" w:hAnsi="Verdana"/>
        </w:rPr>
        <w:t>wydruków – jeśli Zleceniodawca o nie poprosi – wraz z podstawą korektową) oraz na etapie końcowym przekazanie Zleceniodawc</w:t>
      </w:r>
      <w:r>
        <w:rPr>
          <w:rFonts w:ascii="Verdana" w:hAnsi="Verdana"/>
        </w:rPr>
        <w:t xml:space="preserve">y </w:t>
      </w:r>
      <w:r w:rsidRPr="00BF2146">
        <w:rPr>
          <w:rFonts w:ascii="Verdana" w:hAnsi="Verdana"/>
        </w:rPr>
        <w:t>pliku PDF do druku i/lub publikacji online.</w:t>
      </w:r>
    </w:p>
    <w:p w14:paraId="69BAC444" w14:textId="77777777" w:rsidR="00CF0DBE" w:rsidRPr="001B7281" w:rsidRDefault="00CF0DBE" w:rsidP="00CF0DBE">
      <w:pPr>
        <w:pStyle w:val="Akapitzlist"/>
        <w:jc w:val="both"/>
        <w:rPr>
          <w:rFonts w:ascii="Verdana" w:hAnsi="Verdana"/>
          <w:sz w:val="20"/>
          <w:szCs w:val="20"/>
        </w:rPr>
      </w:pPr>
    </w:p>
    <w:p w14:paraId="3F0DF391" w14:textId="4E935B48" w:rsidR="001A1C15" w:rsidRPr="001B7281" w:rsidRDefault="001A1C15" w:rsidP="001A1C15">
      <w:pPr>
        <w:jc w:val="center"/>
        <w:rPr>
          <w:rFonts w:ascii="Verdana" w:hAnsi="Verdana"/>
        </w:rPr>
      </w:pPr>
      <w:r w:rsidRPr="001B7281">
        <w:rPr>
          <w:rFonts w:ascii="Verdana" w:hAnsi="Verdana"/>
        </w:rPr>
        <w:t>§ 2</w:t>
      </w:r>
    </w:p>
    <w:p w14:paraId="1545DFF0" w14:textId="4AC9E87D" w:rsidR="001A1C15" w:rsidRPr="001B7281" w:rsidRDefault="00CF0DBE" w:rsidP="00CF0DBE">
      <w:pPr>
        <w:jc w:val="both"/>
        <w:rPr>
          <w:rFonts w:ascii="Verdana" w:hAnsi="Verdana"/>
        </w:rPr>
      </w:pPr>
      <w:r w:rsidRPr="001B7281">
        <w:rPr>
          <w:rFonts w:ascii="Verdana" w:hAnsi="Verdana"/>
        </w:rPr>
        <w:t xml:space="preserve">1. </w:t>
      </w:r>
      <w:r w:rsidR="001A1C15" w:rsidRPr="001B7281">
        <w:rPr>
          <w:rFonts w:ascii="Verdana" w:hAnsi="Verdana"/>
        </w:rPr>
        <w:t>Umowa zostaje zawarta na okres 12 miesięcy od  daty podpisania umowy</w:t>
      </w:r>
      <w:r w:rsidR="008C5658">
        <w:rPr>
          <w:rFonts w:ascii="Verdana" w:hAnsi="Verdana"/>
        </w:rPr>
        <w:t xml:space="preserve"> </w:t>
      </w:r>
      <w:r w:rsidR="008C5658" w:rsidRPr="008C5658">
        <w:rPr>
          <w:rFonts w:ascii="Verdana" w:hAnsi="Verdana"/>
        </w:rPr>
        <w:t>lub do wyczerpania środków, w zależności, które zdarzenie nastąpi wcześniej.</w:t>
      </w:r>
    </w:p>
    <w:p w14:paraId="404CB68B" w14:textId="77777777" w:rsidR="00BF2146" w:rsidRPr="001B7281" w:rsidRDefault="00CF0DBE" w:rsidP="00CF0DBE">
      <w:pPr>
        <w:jc w:val="both"/>
        <w:rPr>
          <w:rFonts w:ascii="Verdana" w:hAnsi="Verdana"/>
        </w:rPr>
      </w:pPr>
      <w:r w:rsidRPr="001B7281">
        <w:rPr>
          <w:rFonts w:ascii="Verdana" w:hAnsi="Verdana"/>
        </w:rPr>
        <w:t xml:space="preserve">2. </w:t>
      </w:r>
      <w:r w:rsidR="00BF2146" w:rsidRPr="001B7281">
        <w:rPr>
          <w:rFonts w:ascii="Verdana" w:hAnsi="Verdana"/>
        </w:rPr>
        <w:t>Przedmiot umowy zlecany będzie sukcesywnie w miarę potrzeby w czasie trwania umowy.</w:t>
      </w:r>
    </w:p>
    <w:p w14:paraId="6274C310" w14:textId="690F973D" w:rsidR="001A1C15" w:rsidRPr="001B7281" w:rsidRDefault="00BF2146" w:rsidP="00CF0DBE">
      <w:pPr>
        <w:jc w:val="both"/>
        <w:rPr>
          <w:rFonts w:ascii="Verdana" w:hAnsi="Verdana"/>
        </w:rPr>
      </w:pPr>
      <w:r w:rsidRPr="001B7281">
        <w:rPr>
          <w:rFonts w:ascii="Verdana" w:hAnsi="Verdana"/>
        </w:rPr>
        <w:t xml:space="preserve">3. </w:t>
      </w:r>
      <w:r w:rsidR="001A1C15" w:rsidRPr="001B7281">
        <w:rPr>
          <w:rFonts w:ascii="Verdana" w:hAnsi="Verdana"/>
        </w:rPr>
        <w:t>W przypadku zakończenia czasu realizacji  umowy następuje zamknięcie umowy bez względu  na</w:t>
      </w:r>
      <w:r w:rsidR="00CF0DBE" w:rsidRPr="001B7281">
        <w:rPr>
          <w:rFonts w:ascii="Verdana" w:hAnsi="Verdana"/>
        </w:rPr>
        <w:t xml:space="preserve"> </w:t>
      </w:r>
      <w:r w:rsidR="001A1C15" w:rsidRPr="001B7281">
        <w:rPr>
          <w:rFonts w:ascii="Verdana" w:hAnsi="Verdana"/>
        </w:rPr>
        <w:t>stopień wykorzystania kwoty zawartej umowy.</w:t>
      </w:r>
    </w:p>
    <w:p w14:paraId="4ED059A6" w14:textId="3A3CDE4A" w:rsidR="007D462E" w:rsidRPr="001B7281" w:rsidRDefault="00CF0DBE" w:rsidP="007D462E">
      <w:pPr>
        <w:jc w:val="both"/>
        <w:rPr>
          <w:rFonts w:ascii="Verdana" w:hAnsi="Verdana"/>
        </w:rPr>
      </w:pPr>
      <w:r w:rsidRPr="001B7281">
        <w:rPr>
          <w:rFonts w:ascii="Verdana" w:hAnsi="Verdana"/>
        </w:rPr>
        <w:t>4.</w:t>
      </w:r>
      <w:r w:rsidR="00BF2146" w:rsidRPr="001B7281">
        <w:rPr>
          <w:rFonts w:ascii="Verdana" w:hAnsi="Verdana"/>
        </w:rPr>
        <w:tab/>
      </w:r>
      <w:r w:rsidR="00BF2146" w:rsidRPr="001B7281">
        <w:rPr>
          <w:rFonts w:ascii="Verdana" w:hAnsi="Verdana"/>
        </w:rPr>
        <w:tab/>
        <w:t xml:space="preserve"> </w:t>
      </w:r>
      <w:bookmarkStart w:id="2" w:name="_Hlk193274073"/>
      <w:r w:rsidR="001A1C15" w:rsidRPr="001B7281">
        <w:rPr>
          <w:rFonts w:ascii="Verdana" w:hAnsi="Verdana"/>
        </w:rPr>
        <w:t xml:space="preserve">Zleceniodawca </w:t>
      </w:r>
      <w:bookmarkEnd w:id="2"/>
      <w:r w:rsidR="007D462E" w:rsidRPr="001B7281">
        <w:rPr>
          <w:rFonts w:ascii="Verdana" w:hAnsi="Verdana"/>
        </w:rPr>
        <w:t>prześle każdorazowo materiały w formie plików i ewentualnie wydruków, na podstawie których Zleceniobiorca wykona przedmiot zamówienia.</w:t>
      </w:r>
    </w:p>
    <w:p w14:paraId="51CE824C" w14:textId="77777777" w:rsidR="007D462E" w:rsidRDefault="007D462E" w:rsidP="007D462E">
      <w:pPr>
        <w:jc w:val="both"/>
        <w:rPr>
          <w:rFonts w:ascii="Verdana" w:hAnsi="Verdana"/>
        </w:rPr>
      </w:pPr>
      <w:r w:rsidRPr="001B7281">
        <w:rPr>
          <w:rFonts w:ascii="Verdana" w:hAnsi="Verdana"/>
        </w:rPr>
        <w:lastRenderedPageBreak/>
        <w:t>5. Zleceniobiorca jest zobowiązany do wprowadzenia do składu wszelkich poprawek na żądanie Zleceniodawcy.</w:t>
      </w:r>
    </w:p>
    <w:p w14:paraId="693F1A40" w14:textId="27AD56C3" w:rsidR="007D462E" w:rsidRPr="007D462E" w:rsidRDefault="007D462E" w:rsidP="007D462E">
      <w:pPr>
        <w:jc w:val="both"/>
        <w:rPr>
          <w:rFonts w:ascii="Verdana" w:hAnsi="Verdana"/>
          <w:highlight w:val="yellow"/>
        </w:rPr>
      </w:pPr>
      <w:r>
        <w:rPr>
          <w:rFonts w:ascii="Verdana" w:hAnsi="Verdana"/>
        </w:rPr>
        <w:t xml:space="preserve">6. </w:t>
      </w:r>
      <w:r w:rsidRPr="007D462E">
        <w:rPr>
          <w:rFonts w:ascii="Verdana" w:hAnsi="Verdana"/>
        </w:rPr>
        <w:t xml:space="preserve">Decyzja o przystąpieniu do wykonania PDF-u do druku i/lub publikacji online następuje po zaakceptowaniu ostatniej korekty przez autora i </w:t>
      </w:r>
      <w:r w:rsidRPr="007D462E">
        <w:rPr>
          <w:rFonts w:ascii="Verdana" w:eastAsia="TimesNewRoman" w:hAnsi="Verdana"/>
        </w:rPr>
        <w:t>Zleceniodawcę</w:t>
      </w:r>
      <w:r w:rsidRPr="007D462E">
        <w:rPr>
          <w:rFonts w:ascii="Verdana" w:hAnsi="Verdana"/>
        </w:rPr>
        <w:t>.</w:t>
      </w:r>
    </w:p>
    <w:p w14:paraId="514E50AB" w14:textId="6161BB99" w:rsidR="007D462E" w:rsidRDefault="007D462E" w:rsidP="007D462E">
      <w:pPr>
        <w:pStyle w:val="Tekstpodstawowywcity"/>
        <w:autoSpaceDN/>
        <w:ind w:left="0"/>
        <w:contextualSpacing/>
        <w:jc w:val="both"/>
        <w:textAlignment w:val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7.</w:t>
      </w:r>
      <w:r w:rsidR="001B7281">
        <w:rPr>
          <w:rFonts w:ascii="Verdana" w:hAnsi="Verdana"/>
          <w:sz w:val="20"/>
        </w:rPr>
        <w:tab/>
      </w:r>
      <w:r w:rsidR="001B7281">
        <w:rPr>
          <w:rFonts w:ascii="Verdana" w:hAnsi="Verdana"/>
          <w:sz w:val="20"/>
        </w:rPr>
        <w:tab/>
      </w:r>
      <w:r w:rsidR="001B7281">
        <w:rPr>
          <w:rFonts w:ascii="Verdana" w:hAnsi="Verdana"/>
          <w:sz w:val="20"/>
        </w:rPr>
        <w:tab/>
        <w:t xml:space="preserve"> </w:t>
      </w:r>
      <w:r>
        <w:rPr>
          <w:rFonts w:ascii="Verdana" w:hAnsi="Verdana"/>
          <w:sz w:val="20"/>
        </w:rPr>
        <w:t xml:space="preserve">W przypadku składu czasopism wymagane jest zachowanie identycznego </w:t>
      </w:r>
      <w:r>
        <w:rPr>
          <w:rFonts w:ascii="Verdana" w:hAnsi="Verdana"/>
          <w:sz w:val="20"/>
        </w:rPr>
        <w:br/>
        <w:t xml:space="preserve">z poprzednimi zeszytami stylu składu (kolumny, czcionki, style </w:t>
      </w:r>
      <w:proofErr w:type="spellStart"/>
      <w:r>
        <w:rPr>
          <w:rFonts w:ascii="Verdana" w:hAnsi="Verdana"/>
          <w:sz w:val="20"/>
        </w:rPr>
        <w:t>akapitowania</w:t>
      </w:r>
      <w:proofErr w:type="spellEnd"/>
      <w:r>
        <w:rPr>
          <w:rFonts w:ascii="Verdana" w:hAnsi="Verdana"/>
          <w:sz w:val="20"/>
        </w:rPr>
        <w:t xml:space="preserve"> itp.). </w:t>
      </w:r>
      <w:r w:rsidRPr="007D462E">
        <w:rPr>
          <w:rFonts w:ascii="Verdana" w:hAnsi="Verdana"/>
          <w:sz w:val="20"/>
        </w:rPr>
        <w:t xml:space="preserve">Zleceniobiorca </w:t>
      </w:r>
      <w:r>
        <w:rPr>
          <w:rFonts w:ascii="Verdana" w:hAnsi="Verdana"/>
          <w:sz w:val="20"/>
        </w:rPr>
        <w:t xml:space="preserve">zobowiązany jest przygotować oprócz pliku PDF do druku również pliki do wydania internetowego z aktywnymi </w:t>
      </w:r>
      <w:proofErr w:type="spellStart"/>
      <w:r>
        <w:rPr>
          <w:rFonts w:ascii="Verdana" w:hAnsi="Verdana"/>
          <w:sz w:val="20"/>
        </w:rPr>
        <w:t>hiperlinkami</w:t>
      </w:r>
      <w:proofErr w:type="spellEnd"/>
      <w:r>
        <w:rPr>
          <w:rFonts w:ascii="Verdana" w:hAnsi="Verdana"/>
          <w:sz w:val="20"/>
        </w:rPr>
        <w:t xml:space="preserve"> (DOI, adresy e-mailowe, adresy stron WWW).</w:t>
      </w:r>
    </w:p>
    <w:p w14:paraId="66EB6D51" w14:textId="5677D85E" w:rsidR="007D462E" w:rsidRPr="007D462E" w:rsidRDefault="007D462E" w:rsidP="007D462E">
      <w:pPr>
        <w:pStyle w:val="Tekstpodstawowywcity"/>
        <w:autoSpaceDN/>
        <w:ind w:left="0"/>
        <w:contextualSpacing/>
        <w:jc w:val="both"/>
        <w:textAlignment w:val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8. Do wybranych pozycji, na życzenie </w:t>
      </w:r>
      <w:r w:rsidRPr="007D462E">
        <w:rPr>
          <w:rFonts w:ascii="Verdana" w:eastAsia="TimesNewRoman" w:hAnsi="Verdana"/>
          <w:sz w:val="20"/>
          <w:szCs w:val="20"/>
        </w:rPr>
        <w:t>Zleceniodawc</w:t>
      </w:r>
      <w:r>
        <w:rPr>
          <w:rFonts w:ascii="Verdana" w:eastAsia="TimesNewRoman" w:hAnsi="Verdana"/>
          <w:sz w:val="20"/>
          <w:szCs w:val="20"/>
        </w:rPr>
        <w:t>y</w:t>
      </w:r>
      <w:r>
        <w:rPr>
          <w:rFonts w:ascii="Verdana" w:hAnsi="Verdana"/>
          <w:sz w:val="20"/>
        </w:rPr>
        <w:t xml:space="preserve">, </w:t>
      </w:r>
      <w:r w:rsidRPr="007D462E">
        <w:rPr>
          <w:rFonts w:ascii="Verdana" w:hAnsi="Verdana"/>
          <w:sz w:val="20"/>
        </w:rPr>
        <w:t xml:space="preserve">Zleceniobiorca </w:t>
      </w:r>
      <w:r>
        <w:rPr>
          <w:rFonts w:ascii="Verdana" w:hAnsi="Verdana"/>
          <w:sz w:val="20"/>
        </w:rPr>
        <w:t xml:space="preserve">zobowiązany jest przygotować, oprócz PDF-ów do druku, PDF-y do publikacji online (z aktywnymi </w:t>
      </w:r>
      <w:proofErr w:type="spellStart"/>
      <w:r>
        <w:rPr>
          <w:rFonts w:ascii="Verdana" w:hAnsi="Verdana"/>
          <w:sz w:val="20"/>
        </w:rPr>
        <w:t>hiperlinkami</w:t>
      </w:r>
      <w:proofErr w:type="spellEnd"/>
      <w:r>
        <w:rPr>
          <w:rFonts w:ascii="Verdana" w:hAnsi="Verdana"/>
          <w:sz w:val="20"/>
        </w:rPr>
        <w:t>, bez paserów i innych znaków dla drukarni, bez kodowania uniemożliwiającego przeszukiwanie i konwersję do formatu EPUB, rozmiar maks. 400 MB).</w:t>
      </w:r>
    </w:p>
    <w:p w14:paraId="70CDAD57" w14:textId="17B34131" w:rsidR="007D462E" w:rsidRPr="000E041C" w:rsidRDefault="007D462E" w:rsidP="001B7281">
      <w:pPr>
        <w:pStyle w:val="Tekstpodstawowywcity"/>
        <w:autoSpaceDN/>
        <w:spacing w:after="0"/>
        <w:ind w:left="0"/>
        <w:contextualSpacing/>
        <w:jc w:val="both"/>
        <w:textAlignment w:val="auto"/>
        <w:rPr>
          <w:rFonts w:ascii="Verdana" w:hAnsi="Verdana"/>
          <w:bCs/>
          <w:sz w:val="20"/>
        </w:rPr>
      </w:pPr>
      <w:r>
        <w:rPr>
          <w:rFonts w:ascii="Verdana" w:hAnsi="Verdana"/>
          <w:sz w:val="20"/>
        </w:rPr>
        <w:t xml:space="preserve">9. Czas realizacji jest liczony od momentu przesłania przez </w:t>
      </w:r>
      <w:r w:rsidRPr="007D462E">
        <w:rPr>
          <w:rFonts w:ascii="Verdana" w:hAnsi="Verdana"/>
          <w:sz w:val="20"/>
        </w:rPr>
        <w:t>Zleceniodawc</w:t>
      </w:r>
      <w:r>
        <w:rPr>
          <w:rFonts w:ascii="Verdana" w:hAnsi="Verdana"/>
          <w:sz w:val="20"/>
        </w:rPr>
        <w:t xml:space="preserve">ę materiałów do </w:t>
      </w:r>
      <w:r w:rsidRPr="007D462E">
        <w:rPr>
          <w:rFonts w:ascii="Verdana" w:hAnsi="Verdana"/>
          <w:sz w:val="20"/>
        </w:rPr>
        <w:t>Zleceniobiorc</w:t>
      </w:r>
      <w:r>
        <w:rPr>
          <w:rFonts w:ascii="Verdana" w:hAnsi="Verdana"/>
          <w:sz w:val="20"/>
        </w:rPr>
        <w:t xml:space="preserve">y drogą elektroniczną, do momentu przesłania przez </w:t>
      </w:r>
      <w:r w:rsidRPr="007D462E">
        <w:rPr>
          <w:rFonts w:ascii="Verdana" w:hAnsi="Verdana"/>
          <w:sz w:val="20"/>
        </w:rPr>
        <w:t>Zleceniobiorc</w:t>
      </w:r>
      <w:r>
        <w:rPr>
          <w:rFonts w:ascii="Verdana" w:hAnsi="Verdana"/>
          <w:sz w:val="20"/>
        </w:rPr>
        <w:t xml:space="preserve">ę materiałów drogą elektroniczną do </w:t>
      </w:r>
      <w:r w:rsidRPr="007D462E">
        <w:rPr>
          <w:rFonts w:ascii="Verdana" w:hAnsi="Verdana"/>
          <w:sz w:val="20"/>
        </w:rPr>
        <w:t>Zleceniodawc</w:t>
      </w:r>
      <w:r>
        <w:rPr>
          <w:rFonts w:ascii="Verdana" w:hAnsi="Verdana"/>
          <w:sz w:val="20"/>
        </w:rPr>
        <w:t xml:space="preserve">y. Odbiór materiałów drogą elektroniczną musi być potwierdzony zarówno przez </w:t>
      </w:r>
      <w:r w:rsidRPr="007D462E">
        <w:rPr>
          <w:rFonts w:ascii="Verdana" w:hAnsi="Verdana"/>
          <w:sz w:val="20"/>
        </w:rPr>
        <w:t>Zleceniobiorc</w:t>
      </w:r>
      <w:r>
        <w:rPr>
          <w:rFonts w:ascii="Verdana" w:hAnsi="Verdana"/>
          <w:sz w:val="20"/>
        </w:rPr>
        <w:t>ę</w:t>
      </w:r>
      <w:r w:rsidR="001B7281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jak i </w:t>
      </w:r>
      <w:r w:rsidRPr="007D462E">
        <w:rPr>
          <w:rFonts w:ascii="Verdana" w:hAnsi="Verdana"/>
          <w:sz w:val="20"/>
        </w:rPr>
        <w:t>Zleceniodawc</w:t>
      </w:r>
      <w:r>
        <w:rPr>
          <w:rFonts w:ascii="Verdana" w:hAnsi="Verdana"/>
          <w:sz w:val="20"/>
        </w:rPr>
        <w:t>ę.</w:t>
      </w:r>
    </w:p>
    <w:p w14:paraId="1D7FD88C" w14:textId="459EC6D8" w:rsidR="007D462E" w:rsidRPr="001B7281" w:rsidRDefault="001B7281" w:rsidP="001B7281">
      <w:pPr>
        <w:pStyle w:val="Tekstpodstawowywcity"/>
        <w:overflowPunct w:val="0"/>
        <w:autoSpaceDE w:val="0"/>
        <w:autoSpaceDN/>
        <w:spacing w:after="0"/>
        <w:ind w:left="0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10. </w:t>
      </w:r>
      <w:r w:rsidRPr="001B7281">
        <w:rPr>
          <w:rFonts w:ascii="Verdana" w:hAnsi="Verdana"/>
          <w:sz w:val="20"/>
        </w:rPr>
        <w:t xml:space="preserve">Zleceniobiorca </w:t>
      </w:r>
      <w:r w:rsidR="007D462E" w:rsidRPr="518EC1AF">
        <w:rPr>
          <w:rFonts w:ascii="Verdana" w:hAnsi="Verdana"/>
          <w:sz w:val="20"/>
        </w:rPr>
        <w:t xml:space="preserve">zapewni konwersję dokumentów źródłowych z formatu </w:t>
      </w:r>
      <w:proofErr w:type="spellStart"/>
      <w:r w:rsidR="007D462E" w:rsidRPr="518EC1AF">
        <w:rPr>
          <w:rFonts w:ascii="Verdana" w:hAnsi="Verdana"/>
          <w:sz w:val="20"/>
        </w:rPr>
        <w:t>doc</w:t>
      </w:r>
      <w:proofErr w:type="spellEnd"/>
      <w:r w:rsidR="007D462E" w:rsidRPr="518EC1AF">
        <w:rPr>
          <w:rFonts w:ascii="Verdana" w:hAnsi="Verdana"/>
          <w:sz w:val="20"/>
        </w:rPr>
        <w:t>/</w:t>
      </w:r>
      <w:proofErr w:type="spellStart"/>
      <w:r w:rsidR="007D462E" w:rsidRPr="518EC1AF">
        <w:rPr>
          <w:rFonts w:ascii="Verdana" w:hAnsi="Verdana"/>
          <w:sz w:val="20"/>
        </w:rPr>
        <w:t>docx</w:t>
      </w:r>
      <w:proofErr w:type="spellEnd"/>
      <w:r w:rsidR="007D462E" w:rsidRPr="518EC1AF">
        <w:rPr>
          <w:rFonts w:ascii="Verdana" w:hAnsi="Verdana"/>
          <w:sz w:val="20"/>
        </w:rPr>
        <w:t xml:space="preserve"> do formatu </w:t>
      </w:r>
      <w:proofErr w:type="spellStart"/>
      <w:r w:rsidR="007D462E" w:rsidRPr="518EC1AF">
        <w:rPr>
          <w:rFonts w:ascii="Verdana" w:hAnsi="Verdana"/>
          <w:sz w:val="20"/>
        </w:rPr>
        <w:t>LaTeX</w:t>
      </w:r>
      <w:proofErr w:type="spellEnd"/>
      <w:r w:rsidR="007D462E" w:rsidRPr="518EC1AF">
        <w:rPr>
          <w:rFonts w:ascii="Verdana" w:hAnsi="Verdana"/>
          <w:sz w:val="20"/>
        </w:rPr>
        <w:t xml:space="preserve">, z zachowaniem poprawnej struktury i formatowania. W przypadku konwersji z formatu </w:t>
      </w:r>
      <w:proofErr w:type="spellStart"/>
      <w:r w:rsidR="007D462E" w:rsidRPr="001B7281">
        <w:rPr>
          <w:rFonts w:ascii="Verdana" w:hAnsi="Verdana"/>
          <w:sz w:val="20"/>
        </w:rPr>
        <w:t>doc</w:t>
      </w:r>
      <w:proofErr w:type="spellEnd"/>
      <w:r w:rsidR="007D462E" w:rsidRPr="001B7281">
        <w:rPr>
          <w:rFonts w:ascii="Verdana" w:hAnsi="Verdana"/>
          <w:sz w:val="20"/>
        </w:rPr>
        <w:t>/</w:t>
      </w:r>
      <w:proofErr w:type="spellStart"/>
      <w:r w:rsidR="007D462E" w:rsidRPr="001B7281">
        <w:rPr>
          <w:rFonts w:ascii="Verdana" w:hAnsi="Verdana"/>
          <w:sz w:val="20"/>
        </w:rPr>
        <w:t>docx</w:t>
      </w:r>
      <w:proofErr w:type="spellEnd"/>
      <w:r w:rsidR="007D462E" w:rsidRPr="001B7281">
        <w:rPr>
          <w:rFonts w:ascii="Verdana" w:hAnsi="Verdana"/>
          <w:sz w:val="20"/>
        </w:rPr>
        <w:t xml:space="preserve"> na </w:t>
      </w:r>
      <w:proofErr w:type="spellStart"/>
      <w:r w:rsidR="007D462E" w:rsidRPr="001B7281">
        <w:rPr>
          <w:rFonts w:ascii="Verdana" w:hAnsi="Verdana"/>
          <w:sz w:val="20"/>
        </w:rPr>
        <w:t>LaTeX</w:t>
      </w:r>
      <w:proofErr w:type="spellEnd"/>
      <w:r w:rsidR="007D462E" w:rsidRPr="001B7281">
        <w:rPr>
          <w:rFonts w:ascii="Verdana" w:hAnsi="Verdana"/>
          <w:sz w:val="20"/>
        </w:rPr>
        <w:t xml:space="preserve"> cena składu za 1 AW wyniesie 130% ceny podstawowej.</w:t>
      </w:r>
    </w:p>
    <w:p w14:paraId="1E6F504D" w14:textId="6CE15F86" w:rsidR="007D462E" w:rsidRPr="00CC1883" w:rsidRDefault="00CF0DBE" w:rsidP="001B7281">
      <w:pPr>
        <w:jc w:val="both"/>
        <w:rPr>
          <w:rFonts w:ascii="Verdana" w:hAnsi="Verdana"/>
          <w:bCs/>
        </w:rPr>
      </w:pPr>
      <w:r w:rsidRPr="001B7281">
        <w:rPr>
          <w:rFonts w:ascii="Verdana" w:hAnsi="Verdana"/>
          <w:bCs/>
        </w:rPr>
        <w:t>1</w:t>
      </w:r>
      <w:r w:rsidR="001B7281" w:rsidRPr="001B7281">
        <w:rPr>
          <w:rFonts w:ascii="Verdana" w:hAnsi="Verdana"/>
          <w:bCs/>
        </w:rPr>
        <w:t>1</w:t>
      </w:r>
      <w:r w:rsidRPr="001B7281">
        <w:rPr>
          <w:rFonts w:ascii="Verdana" w:hAnsi="Verdana"/>
          <w:bCs/>
        </w:rPr>
        <w:t xml:space="preserve">. </w:t>
      </w:r>
      <w:r w:rsidR="007D462E" w:rsidRPr="001B7281">
        <w:rPr>
          <w:rFonts w:ascii="Verdana" w:hAnsi="Verdana"/>
          <w:bCs/>
        </w:rPr>
        <w:t>Termin realizacji zlecenia do pierwszej korekty:</w:t>
      </w:r>
    </w:p>
    <w:p w14:paraId="2F684BA7" w14:textId="273E2278" w:rsidR="007D462E" w:rsidRPr="00CC1883" w:rsidRDefault="007D462E" w:rsidP="001B7281">
      <w:pPr>
        <w:pStyle w:val="Akapitzlist"/>
        <w:numPr>
          <w:ilvl w:val="0"/>
          <w:numId w:val="11"/>
        </w:numPr>
        <w:tabs>
          <w:tab w:val="left" w:pos="284"/>
        </w:tabs>
        <w:autoSpaceDN w:val="0"/>
        <w:ind w:hanging="1211"/>
        <w:rPr>
          <w:rFonts w:ascii="Verdana" w:hAnsi="Verdana"/>
          <w:bCs/>
          <w:sz w:val="20"/>
          <w:szCs w:val="20"/>
        </w:rPr>
      </w:pPr>
      <w:r w:rsidRPr="00CC1883">
        <w:rPr>
          <w:rFonts w:ascii="Verdana" w:hAnsi="Verdana"/>
          <w:bCs/>
          <w:sz w:val="20"/>
          <w:szCs w:val="20"/>
        </w:rPr>
        <w:t>dla pozycji o obj. do 10 AW</w:t>
      </w:r>
      <w:r w:rsidR="00D351E8" w:rsidRPr="00D351E8">
        <w:rPr>
          <w:rFonts w:ascii="Verdana" w:hAnsi="Verdana"/>
          <w:bCs/>
          <w:sz w:val="20"/>
          <w:szCs w:val="20"/>
        </w:rPr>
        <w:t xml:space="preserve"> </w:t>
      </w:r>
      <w:r w:rsidR="00D351E8" w:rsidRPr="00CC1883">
        <w:rPr>
          <w:rFonts w:ascii="Verdana" w:hAnsi="Verdana"/>
          <w:bCs/>
          <w:sz w:val="20"/>
          <w:szCs w:val="20"/>
        </w:rPr>
        <w:t>do 7 dni roboczych</w:t>
      </w:r>
      <w:r w:rsidRPr="00CC1883">
        <w:rPr>
          <w:rFonts w:ascii="Verdana" w:hAnsi="Verdana"/>
          <w:bCs/>
          <w:sz w:val="20"/>
          <w:szCs w:val="20"/>
        </w:rPr>
        <w:t xml:space="preserve">, </w:t>
      </w:r>
    </w:p>
    <w:p w14:paraId="4F2B098D" w14:textId="77777777" w:rsidR="007D462E" w:rsidRPr="00CC1883" w:rsidRDefault="007D462E" w:rsidP="001B7281">
      <w:pPr>
        <w:pStyle w:val="Akapitzlist"/>
        <w:numPr>
          <w:ilvl w:val="0"/>
          <w:numId w:val="11"/>
        </w:numPr>
        <w:tabs>
          <w:tab w:val="left" w:pos="284"/>
        </w:tabs>
        <w:autoSpaceDN w:val="0"/>
        <w:ind w:hanging="1211"/>
        <w:rPr>
          <w:rFonts w:ascii="Verdana" w:hAnsi="Verdana"/>
          <w:bCs/>
          <w:sz w:val="20"/>
          <w:szCs w:val="20"/>
        </w:rPr>
      </w:pPr>
      <w:r w:rsidRPr="00CC1883">
        <w:rPr>
          <w:rFonts w:ascii="Verdana" w:hAnsi="Verdana"/>
          <w:bCs/>
          <w:sz w:val="20"/>
          <w:szCs w:val="20"/>
        </w:rPr>
        <w:t xml:space="preserve">dla pozycji o obj. od 10 do 30 AW do 12 dni roboczych, </w:t>
      </w:r>
    </w:p>
    <w:p w14:paraId="411A55CB" w14:textId="1C0922B2" w:rsidR="007D462E" w:rsidRPr="001B7281" w:rsidRDefault="001B7281" w:rsidP="001B7281">
      <w:pPr>
        <w:pStyle w:val="Akapitzlist"/>
        <w:numPr>
          <w:ilvl w:val="0"/>
          <w:numId w:val="11"/>
        </w:numPr>
        <w:tabs>
          <w:tab w:val="left" w:pos="142"/>
        </w:tabs>
        <w:autoSpaceDN w:val="0"/>
        <w:ind w:left="0" w:firstLine="0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 </w:t>
      </w:r>
      <w:r w:rsidR="007D462E" w:rsidRPr="00CC1883">
        <w:rPr>
          <w:rFonts w:ascii="Verdana" w:hAnsi="Verdana"/>
          <w:bCs/>
          <w:sz w:val="20"/>
          <w:szCs w:val="20"/>
        </w:rPr>
        <w:t xml:space="preserve">prace o obj. powyżej 30 AW w terminie powyżej 12 dni roboczych, uzgodnionym między </w:t>
      </w:r>
      <w:r w:rsidR="007D462E" w:rsidRPr="001B7281">
        <w:rPr>
          <w:rFonts w:ascii="Verdana" w:hAnsi="Verdana"/>
          <w:bCs/>
          <w:sz w:val="20"/>
          <w:szCs w:val="20"/>
        </w:rPr>
        <w:t xml:space="preserve">Zleceniodawcą a </w:t>
      </w:r>
      <w:r w:rsidRPr="001B7281">
        <w:rPr>
          <w:rFonts w:ascii="Verdana" w:hAnsi="Verdana"/>
          <w:bCs/>
          <w:sz w:val="20"/>
          <w:szCs w:val="20"/>
        </w:rPr>
        <w:t>Zleceniobiorcą</w:t>
      </w:r>
      <w:r w:rsidR="007D462E" w:rsidRPr="001B7281">
        <w:rPr>
          <w:rFonts w:ascii="Verdana" w:hAnsi="Verdana"/>
          <w:bCs/>
          <w:sz w:val="20"/>
          <w:szCs w:val="20"/>
        </w:rPr>
        <w:t xml:space="preserve">. </w:t>
      </w:r>
    </w:p>
    <w:p w14:paraId="2A5A11FB" w14:textId="63AC0F60" w:rsidR="007D462E" w:rsidRPr="001B7281" w:rsidRDefault="007D462E" w:rsidP="001B7281">
      <w:pPr>
        <w:pStyle w:val="Akapitzlist"/>
        <w:numPr>
          <w:ilvl w:val="0"/>
          <w:numId w:val="13"/>
        </w:numPr>
        <w:tabs>
          <w:tab w:val="num" w:pos="0"/>
        </w:tabs>
        <w:autoSpaceDN w:val="0"/>
        <w:ind w:left="0" w:firstLine="0"/>
        <w:jc w:val="both"/>
        <w:rPr>
          <w:rFonts w:ascii="Verdana" w:hAnsi="Verdana"/>
          <w:bCs/>
          <w:sz w:val="20"/>
          <w:szCs w:val="20"/>
        </w:rPr>
      </w:pPr>
      <w:r w:rsidRPr="001B7281">
        <w:rPr>
          <w:rFonts w:ascii="Verdana" w:hAnsi="Verdana"/>
          <w:bCs/>
          <w:sz w:val="20"/>
          <w:szCs w:val="20"/>
        </w:rPr>
        <w:t xml:space="preserve">Termin wykonania pierwszej i drugiej korekty dla pozycji o obj. do 10 AW do 7 dni roboczych, a dla pozycji o obj. </w:t>
      </w:r>
      <w:r w:rsidR="00727CD6">
        <w:rPr>
          <w:rFonts w:ascii="Verdana" w:hAnsi="Verdana"/>
          <w:bCs/>
          <w:sz w:val="20"/>
          <w:szCs w:val="20"/>
        </w:rPr>
        <w:t>od</w:t>
      </w:r>
      <w:r w:rsidR="00727CD6" w:rsidRPr="001B7281">
        <w:rPr>
          <w:rFonts w:ascii="Verdana" w:hAnsi="Verdana"/>
          <w:bCs/>
          <w:sz w:val="20"/>
          <w:szCs w:val="20"/>
        </w:rPr>
        <w:t xml:space="preserve"> </w:t>
      </w:r>
      <w:r w:rsidRPr="001B7281">
        <w:rPr>
          <w:rFonts w:ascii="Verdana" w:hAnsi="Verdana"/>
          <w:bCs/>
          <w:sz w:val="20"/>
          <w:szCs w:val="20"/>
        </w:rPr>
        <w:t xml:space="preserve">10 AW </w:t>
      </w:r>
      <w:r w:rsidR="00727CD6">
        <w:rPr>
          <w:rFonts w:ascii="Verdana" w:hAnsi="Verdana"/>
          <w:bCs/>
          <w:sz w:val="20"/>
          <w:szCs w:val="20"/>
        </w:rPr>
        <w:t xml:space="preserve">do 30 AW </w:t>
      </w:r>
      <w:r w:rsidRPr="001B7281">
        <w:rPr>
          <w:rFonts w:ascii="Verdana" w:hAnsi="Verdana"/>
          <w:bCs/>
          <w:sz w:val="20"/>
          <w:szCs w:val="20"/>
        </w:rPr>
        <w:t xml:space="preserve">do 10 dni roboczych, </w:t>
      </w:r>
      <w:r w:rsidR="00727CD6">
        <w:rPr>
          <w:rFonts w:ascii="Verdana" w:hAnsi="Verdana"/>
          <w:bCs/>
          <w:sz w:val="20"/>
          <w:szCs w:val="20"/>
        </w:rPr>
        <w:t xml:space="preserve">a dla pozycji powyżej 30 AW </w:t>
      </w:r>
      <w:r w:rsidR="00727CD6" w:rsidRPr="00CC1883">
        <w:rPr>
          <w:rFonts w:ascii="Verdana" w:hAnsi="Verdana"/>
          <w:bCs/>
          <w:sz w:val="20"/>
          <w:szCs w:val="20"/>
        </w:rPr>
        <w:t xml:space="preserve">w terminie powyżej 12 dni roboczych, uzgodnionym między Zamawiającym a Wykonawcą </w:t>
      </w:r>
      <w:r w:rsidR="00727CD6">
        <w:rPr>
          <w:rFonts w:ascii="Verdana" w:hAnsi="Verdana"/>
          <w:bCs/>
          <w:sz w:val="20"/>
          <w:szCs w:val="20"/>
        </w:rPr>
        <w:t xml:space="preserve"> (</w:t>
      </w:r>
      <w:r w:rsidRPr="001B7281">
        <w:rPr>
          <w:rFonts w:ascii="Verdana" w:hAnsi="Verdana"/>
          <w:bCs/>
          <w:sz w:val="20"/>
          <w:szCs w:val="20"/>
        </w:rPr>
        <w:t>liczone od dnia dostarczenia plików do Zleceniobiorcy</w:t>
      </w:r>
      <w:r w:rsidR="00727CD6">
        <w:rPr>
          <w:rFonts w:ascii="Verdana" w:hAnsi="Verdana"/>
          <w:bCs/>
          <w:sz w:val="20"/>
          <w:szCs w:val="20"/>
        </w:rPr>
        <w:t>)</w:t>
      </w:r>
      <w:r w:rsidRPr="001B7281">
        <w:rPr>
          <w:rFonts w:ascii="Verdana" w:hAnsi="Verdana"/>
          <w:bCs/>
          <w:sz w:val="20"/>
          <w:szCs w:val="20"/>
        </w:rPr>
        <w:t>.</w:t>
      </w:r>
    </w:p>
    <w:p w14:paraId="5C709DBA" w14:textId="5B0DE07D" w:rsidR="007D462E" w:rsidRPr="00CC1883" w:rsidRDefault="007D462E" w:rsidP="001B7281">
      <w:pPr>
        <w:numPr>
          <w:ilvl w:val="0"/>
          <w:numId w:val="10"/>
        </w:numPr>
        <w:tabs>
          <w:tab w:val="clear" w:pos="720"/>
          <w:tab w:val="left" w:pos="0"/>
        </w:tabs>
        <w:autoSpaceDN w:val="0"/>
        <w:ind w:left="0" w:firstLine="0"/>
        <w:jc w:val="both"/>
        <w:rPr>
          <w:rFonts w:ascii="Verdana" w:hAnsi="Verdana"/>
          <w:bCs/>
        </w:rPr>
      </w:pPr>
      <w:r w:rsidRPr="001B7281">
        <w:rPr>
          <w:rFonts w:ascii="Verdana" w:hAnsi="Verdana"/>
          <w:bCs/>
        </w:rPr>
        <w:t>Termin wykonania rewizji</w:t>
      </w:r>
      <w:r w:rsidRPr="00CC1883">
        <w:rPr>
          <w:rFonts w:ascii="Verdana" w:hAnsi="Verdana"/>
          <w:bCs/>
        </w:rPr>
        <w:t xml:space="preserve"> wybranych stron: do 2 dni roboczych dla pozycji o obj. do 10 AW, a dla pozycji o obj. powyżej 10 AW do 3 dni roboczych, liczone od dnia dostarczenia plików do </w:t>
      </w:r>
      <w:r w:rsidR="001B7281" w:rsidRPr="001B7281">
        <w:rPr>
          <w:rFonts w:ascii="Verdana" w:hAnsi="Verdana"/>
          <w:bCs/>
        </w:rPr>
        <w:t>Zleceniobiorc</w:t>
      </w:r>
      <w:r w:rsidR="001B7281">
        <w:rPr>
          <w:rFonts w:ascii="Verdana" w:hAnsi="Verdana"/>
          <w:bCs/>
        </w:rPr>
        <w:t>y</w:t>
      </w:r>
      <w:r w:rsidRPr="00CC1883">
        <w:rPr>
          <w:rFonts w:ascii="Verdana" w:hAnsi="Verdana"/>
          <w:bCs/>
        </w:rPr>
        <w:t>.</w:t>
      </w:r>
    </w:p>
    <w:p w14:paraId="675FD6B6" w14:textId="77777777" w:rsidR="007D462E" w:rsidRPr="00CC1883" w:rsidRDefault="007D462E" w:rsidP="001B7281">
      <w:pPr>
        <w:numPr>
          <w:ilvl w:val="0"/>
          <w:numId w:val="10"/>
        </w:numPr>
        <w:tabs>
          <w:tab w:val="clear" w:pos="720"/>
          <w:tab w:val="left" w:pos="0"/>
        </w:tabs>
        <w:autoSpaceDN w:val="0"/>
        <w:ind w:left="0" w:firstLine="0"/>
        <w:jc w:val="both"/>
        <w:rPr>
          <w:rFonts w:ascii="Verdana" w:hAnsi="Verdana"/>
          <w:bCs/>
        </w:rPr>
      </w:pPr>
      <w:r w:rsidRPr="00CC1883">
        <w:rPr>
          <w:rFonts w:ascii="Verdana" w:hAnsi="Verdana"/>
          <w:bCs/>
        </w:rPr>
        <w:t xml:space="preserve">Termin wykonania PDF do druku </w:t>
      </w:r>
      <w:r w:rsidRPr="00CC1883">
        <w:rPr>
          <w:rFonts w:ascii="Verdana" w:hAnsi="Verdana"/>
        </w:rPr>
        <w:t>i/lub publikacji online</w:t>
      </w:r>
      <w:r w:rsidRPr="00CC1883">
        <w:rPr>
          <w:rFonts w:ascii="Verdana" w:hAnsi="Verdana"/>
          <w:bCs/>
        </w:rPr>
        <w:t xml:space="preserve"> do 2 dni roboczych – pliki kompozytowe, bez rozbarwień, obrazy mają być w profilu zgodnym z RGB/CMYK, rozdzielczość obrazów nie mniejsza niż 300 </w:t>
      </w:r>
      <w:proofErr w:type="spellStart"/>
      <w:r w:rsidRPr="00CC1883">
        <w:rPr>
          <w:rFonts w:ascii="Verdana" w:hAnsi="Verdana"/>
          <w:bCs/>
        </w:rPr>
        <w:t>dpi</w:t>
      </w:r>
      <w:proofErr w:type="spellEnd"/>
      <w:r w:rsidRPr="00CC1883">
        <w:rPr>
          <w:rFonts w:ascii="Verdana" w:hAnsi="Verdana"/>
          <w:bCs/>
        </w:rPr>
        <w:t xml:space="preserve">, format zgodny z formatem książki po obcięciu. </w:t>
      </w:r>
    </w:p>
    <w:p w14:paraId="62BD04C4" w14:textId="3733AE70" w:rsidR="007D462E" w:rsidRPr="00CC1883" w:rsidRDefault="001B7281" w:rsidP="001B7281">
      <w:pPr>
        <w:numPr>
          <w:ilvl w:val="0"/>
          <w:numId w:val="10"/>
        </w:numPr>
        <w:tabs>
          <w:tab w:val="clear" w:pos="720"/>
          <w:tab w:val="left" w:pos="0"/>
        </w:tabs>
        <w:autoSpaceDN w:val="0"/>
        <w:ind w:left="0" w:firstLine="0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 </w:t>
      </w:r>
      <w:r w:rsidR="007D462E" w:rsidRPr="00CC1883">
        <w:rPr>
          <w:rFonts w:ascii="Verdana" w:hAnsi="Verdana"/>
          <w:bCs/>
        </w:rPr>
        <w:t xml:space="preserve">Czas realizacji jest liczony od momentu wysłania przez </w:t>
      </w:r>
      <w:r w:rsidR="007D462E" w:rsidRPr="007D462E">
        <w:rPr>
          <w:rFonts w:ascii="Verdana" w:hAnsi="Verdana"/>
          <w:bCs/>
        </w:rPr>
        <w:t>Zleceniodawc</w:t>
      </w:r>
      <w:r w:rsidR="007D462E">
        <w:rPr>
          <w:rFonts w:ascii="Verdana" w:hAnsi="Verdana"/>
          <w:bCs/>
        </w:rPr>
        <w:t xml:space="preserve">ę </w:t>
      </w:r>
      <w:r w:rsidR="007D462E" w:rsidRPr="00CC1883">
        <w:rPr>
          <w:rFonts w:ascii="Verdana" w:hAnsi="Verdana"/>
          <w:bCs/>
        </w:rPr>
        <w:t xml:space="preserve">materiałów do </w:t>
      </w:r>
      <w:r w:rsidRPr="001B7281">
        <w:rPr>
          <w:rFonts w:ascii="Verdana" w:hAnsi="Verdana"/>
          <w:bCs/>
        </w:rPr>
        <w:t>Zleceniobiorc</w:t>
      </w:r>
      <w:r>
        <w:rPr>
          <w:rFonts w:ascii="Verdana" w:hAnsi="Verdana"/>
          <w:bCs/>
        </w:rPr>
        <w:t xml:space="preserve">y </w:t>
      </w:r>
      <w:r w:rsidR="007D462E" w:rsidRPr="00CC1883">
        <w:rPr>
          <w:rFonts w:ascii="Verdana" w:hAnsi="Verdana"/>
          <w:bCs/>
        </w:rPr>
        <w:t xml:space="preserve">drogą mailową, do momentu odesłania przez </w:t>
      </w:r>
      <w:r w:rsidRPr="001B7281">
        <w:rPr>
          <w:rFonts w:ascii="Verdana" w:hAnsi="Verdana"/>
          <w:bCs/>
        </w:rPr>
        <w:t>Zleceniobiorc</w:t>
      </w:r>
      <w:r>
        <w:rPr>
          <w:rFonts w:ascii="Verdana" w:hAnsi="Verdana"/>
          <w:bCs/>
        </w:rPr>
        <w:t xml:space="preserve">ę </w:t>
      </w:r>
      <w:r w:rsidR="007D462E" w:rsidRPr="00CC1883">
        <w:rPr>
          <w:rFonts w:ascii="Verdana" w:hAnsi="Verdana"/>
          <w:bCs/>
        </w:rPr>
        <w:t xml:space="preserve">gotowych plików do </w:t>
      </w:r>
      <w:r w:rsidR="007D462E" w:rsidRPr="007D462E">
        <w:rPr>
          <w:rFonts w:ascii="Verdana" w:hAnsi="Verdana"/>
          <w:bCs/>
        </w:rPr>
        <w:t>Zleceniodawc</w:t>
      </w:r>
      <w:r w:rsidR="007D462E">
        <w:rPr>
          <w:rFonts w:ascii="Verdana" w:hAnsi="Verdana"/>
          <w:bCs/>
        </w:rPr>
        <w:t xml:space="preserve">y </w:t>
      </w:r>
      <w:r w:rsidR="007D462E" w:rsidRPr="00CC1883">
        <w:rPr>
          <w:rFonts w:ascii="Verdana" w:hAnsi="Verdana"/>
          <w:bCs/>
        </w:rPr>
        <w:t>(drogą mailową lub poprzez umieszczenie ich w chmurze i przesłanie stosownej informacji mailowej).</w:t>
      </w:r>
    </w:p>
    <w:p w14:paraId="1F4E01EF" w14:textId="086CCEB0" w:rsidR="008476F7" w:rsidRPr="00BF2146" w:rsidRDefault="008476F7" w:rsidP="007D462E">
      <w:pPr>
        <w:tabs>
          <w:tab w:val="left" w:pos="346"/>
        </w:tabs>
        <w:autoSpaceDN w:val="0"/>
        <w:jc w:val="both"/>
        <w:rPr>
          <w:rFonts w:ascii="Verdana" w:hAnsi="Verdana"/>
        </w:rPr>
      </w:pPr>
    </w:p>
    <w:p w14:paraId="68CA4E37" w14:textId="28DF7310" w:rsidR="001A1C15" w:rsidRPr="00BF2146" w:rsidRDefault="001A1C15" w:rsidP="001F53D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t>§ 3</w:t>
      </w:r>
    </w:p>
    <w:p w14:paraId="342776F6" w14:textId="54B7DF92" w:rsidR="001A1C15" w:rsidRPr="00BF2146" w:rsidRDefault="00CF0DBE" w:rsidP="00CF0DBE">
      <w:pPr>
        <w:jc w:val="both"/>
        <w:rPr>
          <w:rFonts w:ascii="Verdana" w:hAnsi="Verdana"/>
          <w:i/>
        </w:rPr>
      </w:pPr>
      <w:r w:rsidRPr="00BF2146">
        <w:rPr>
          <w:rFonts w:ascii="Verdana" w:hAnsi="Verdana"/>
        </w:rPr>
        <w:t xml:space="preserve">1. </w:t>
      </w:r>
      <w:r w:rsidR="001A1C15" w:rsidRPr="00BF2146">
        <w:rPr>
          <w:rFonts w:ascii="Verdana" w:hAnsi="Verdana"/>
        </w:rPr>
        <w:t xml:space="preserve">Wartość umowy nie może przekroczyć </w:t>
      </w:r>
      <w:r w:rsidR="007D462E">
        <w:rPr>
          <w:rFonts w:ascii="Verdana" w:hAnsi="Verdana"/>
        </w:rPr>
        <w:t>23.000,00</w:t>
      </w:r>
      <w:r w:rsidR="001A1C15" w:rsidRPr="00BF2146">
        <w:rPr>
          <w:rFonts w:ascii="Verdana" w:hAnsi="Verdana"/>
        </w:rPr>
        <w:t xml:space="preserve"> zł brutto </w:t>
      </w:r>
      <w:r w:rsidR="007D462E">
        <w:rPr>
          <w:rFonts w:ascii="Verdana" w:hAnsi="Verdana"/>
        </w:rPr>
        <w:t>(</w:t>
      </w:r>
      <w:r w:rsidR="001A1C15" w:rsidRPr="007D462E">
        <w:rPr>
          <w:rFonts w:ascii="Verdana" w:hAnsi="Verdana"/>
          <w:i/>
          <w:iCs/>
        </w:rPr>
        <w:t xml:space="preserve">słownie: </w:t>
      </w:r>
      <w:r w:rsidR="007D462E" w:rsidRPr="007D462E">
        <w:rPr>
          <w:rFonts w:ascii="Verdana" w:hAnsi="Verdana"/>
          <w:i/>
          <w:iCs/>
        </w:rPr>
        <w:t>dwadzieścia trzy tysiące złotych 00/100</w:t>
      </w:r>
      <w:r w:rsidR="007D462E">
        <w:rPr>
          <w:rFonts w:ascii="Verdana" w:hAnsi="Verdana"/>
        </w:rPr>
        <w:t>)</w:t>
      </w:r>
      <w:r w:rsidR="001B7281">
        <w:rPr>
          <w:rFonts w:ascii="Verdana" w:hAnsi="Verdana"/>
        </w:rPr>
        <w:t>.</w:t>
      </w:r>
    </w:p>
    <w:p w14:paraId="690B932E" w14:textId="7D975329" w:rsidR="001A1C15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2. </w:t>
      </w:r>
      <w:r w:rsidR="001A1C15" w:rsidRPr="00BF2146">
        <w:rPr>
          <w:rFonts w:ascii="Verdana" w:hAnsi="Verdana"/>
        </w:rPr>
        <w:t>Zapłata wynagrodzenia nastąpi za faktycznie wykonane zlecenia.</w:t>
      </w:r>
    </w:p>
    <w:p w14:paraId="7C1A476A" w14:textId="17E6EF62" w:rsidR="001A1C15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3. </w:t>
      </w:r>
      <w:r w:rsidR="001A1C15" w:rsidRPr="00BF2146">
        <w:rPr>
          <w:rFonts w:ascii="Verdana" w:hAnsi="Verdana"/>
        </w:rPr>
        <w:t>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14:paraId="1732A971" w14:textId="63392612" w:rsidR="001A1C15" w:rsidRPr="00BF2146" w:rsidRDefault="00CF0DBE" w:rsidP="00CF0DBE">
      <w:pPr>
        <w:jc w:val="both"/>
        <w:rPr>
          <w:rFonts w:ascii="Verdana" w:hAnsi="Verdana"/>
          <w:i/>
        </w:rPr>
      </w:pPr>
      <w:r w:rsidRPr="00BF2146">
        <w:rPr>
          <w:rFonts w:ascii="Verdana" w:hAnsi="Verdana"/>
        </w:rPr>
        <w:t xml:space="preserve">4. </w:t>
      </w:r>
      <w:r w:rsidR="001A1C15" w:rsidRPr="00BF2146">
        <w:rPr>
          <w:rFonts w:ascii="Verdana" w:hAnsi="Verdana"/>
        </w:rPr>
        <w:t xml:space="preserve">Przedmiot umowy zgodnie z zapotrzebowaniem - nie więcej niż </w:t>
      </w:r>
      <w:r w:rsidR="007D462E">
        <w:rPr>
          <w:rFonts w:ascii="Verdana" w:hAnsi="Verdana"/>
        </w:rPr>
        <w:t xml:space="preserve">23.000,00 </w:t>
      </w:r>
      <w:r w:rsidR="001A1C15" w:rsidRPr="00BF2146">
        <w:rPr>
          <w:rFonts w:ascii="Verdana" w:hAnsi="Verdana"/>
        </w:rPr>
        <w:t>zł brutto</w:t>
      </w:r>
      <w:r w:rsidR="00C65C7E" w:rsidRPr="00BF2146">
        <w:rPr>
          <w:rFonts w:ascii="Verdana" w:hAnsi="Verdana"/>
          <w:i/>
        </w:rPr>
        <w:t>.</w:t>
      </w:r>
    </w:p>
    <w:p w14:paraId="0D9B1850" w14:textId="46184CAA" w:rsidR="001A1C15" w:rsidRPr="00BF2146" w:rsidRDefault="00CF0DBE" w:rsidP="00CF0DBE">
      <w:pPr>
        <w:jc w:val="both"/>
        <w:rPr>
          <w:rFonts w:ascii="Verdana" w:hAnsi="Verdana"/>
          <w:i/>
        </w:rPr>
      </w:pPr>
      <w:r w:rsidRPr="00BF2146">
        <w:rPr>
          <w:rFonts w:ascii="Verdana" w:hAnsi="Verdana"/>
        </w:rPr>
        <w:t xml:space="preserve">5. </w:t>
      </w:r>
      <w:r w:rsidR="001A1C15" w:rsidRPr="00BF2146">
        <w:rPr>
          <w:rFonts w:ascii="Verdana" w:hAnsi="Verdana"/>
        </w:rPr>
        <w:t xml:space="preserve">Niniejsza umowa nie stanowi gwarancji zlecenia usług na łączną kwotę </w:t>
      </w:r>
      <w:r w:rsidR="007D462E">
        <w:rPr>
          <w:rFonts w:ascii="Verdana" w:hAnsi="Verdana"/>
        </w:rPr>
        <w:t>23.000,00</w:t>
      </w:r>
      <w:r w:rsidR="001A1C15" w:rsidRPr="00BF2146">
        <w:rPr>
          <w:rFonts w:ascii="Verdana" w:hAnsi="Verdana"/>
        </w:rPr>
        <w:t xml:space="preserve"> zł</w:t>
      </w:r>
      <w:r w:rsidR="00C65C7E" w:rsidRPr="00BF2146">
        <w:rPr>
          <w:rFonts w:ascii="Verdana" w:hAnsi="Verdana"/>
        </w:rPr>
        <w:t>.</w:t>
      </w:r>
    </w:p>
    <w:p w14:paraId="12007AC0" w14:textId="585A4D38" w:rsidR="001A1C15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6. </w:t>
      </w:r>
      <w:r w:rsidR="001A1C15" w:rsidRPr="00BF2146">
        <w:rPr>
          <w:rFonts w:ascii="Verdana" w:hAnsi="Verdana"/>
        </w:rPr>
        <w:t>Niniejsza umowa wygasa przed upływem czasu jej trwania oraz z dniem wyczerpania środków, o których mowa w § 3 ust. 1.</w:t>
      </w:r>
    </w:p>
    <w:p w14:paraId="3771C861" w14:textId="77BE3895" w:rsidR="001A1C15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7. </w:t>
      </w:r>
      <w:r w:rsidR="001A1C15" w:rsidRPr="00BF2146">
        <w:rPr>
          <w:rFonts w:ascii="Verdana" w:hAnsi="Verdana"/>
        </w:rPr>
        <w:t>Jeżeli w trakcie trwania umowy zlecone usługi nie wyczerpią wartości określonej w § 3 ust.1 to Zleceniobiorcy nie  przysługują z tego powodu żadne roszczenia względem Zamawiającego.</w:t>
      </w:r>
    </w:p>
    <w:p w14:paraId="232106A9" w14:textId="330A53EF" w:rsidR="001A1C15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8. </w:t>
      </w:r>
      <w:r w:rsidR="001A1C15" w:rsidRPr="00BF2146">
        <w:rPr>
          <w:rFonts w:ascii="Verdana" w:hAnsi="Verdana"/>
        </w:rPr>
        <w:t xml:space="preserve">Minimalna gwarantowana kwota zamówienia </w:t>
      </w:r>
      <w:r w:rsidR="001A1C15" w:rsidRPr="00D938FC">
        <w:rPr>
          <w:rFonts w:ascii="Verdana" w:hAnsi="Verdana"/>
        </w:rPr>
        <w:t>wyniesie 40% kwoty</w:t>
      </w:r>
      <w:r w:rsidR="001A1C15" w:rsidRPr="00BF2146">
        <w:rPr>
          <w:rFonts w:ascii="Verdana" w:hAnsi="Verdana"/>
        </w:rPr>
        <w:t xml:space="preserve"> umownej</w:t>
      </w:r>
      <w:r w:rsidR="00971831" w:rsidRPr="00BF2146">
        <w:rPr>
          <w:rFonts w:ascii="Verdana" w:hAnsi="Verdana"/>
        </w:rPr>
        <w:t>.</w:t>
      </w:r>
    </w:p>
    <w:p w14:paraId="3BC23CB3" w14:textId="77777777" w:rsidR="001F53D5" w:rsidRPr="00BF2146" w:rsidRDefault="001F53D5" w:rsidP="001A1C15">
      <w:pPr>
        <w:jc w:val="center"/>
        <w:rPr>
          <w:rFonts w:ascii="Verdana" w:hAnsi="Verdana"/>
        </w:rPr>
      </w:pPr>
    </w:p>
    <w:p w14:paraId="0007C635" w14:textId="77777777" w:rsidR="002E011C" w:rsidRDefault="002E011C" w:rsidP="001A1C15">
      <w:pPr>
        <w:jc w:val="center"/>
        <w:rPr>
          <w:rFonts w:ascii="Verdana" w:hAnsi="Verdana"/>
        </w:rPr>
      </w:pPr>
    </w:p>
    <w:p w14:paraId="00EF6E9A" w14:textId="77777777" w:rsidR="002E011C" w:rsidRDefault="002E011C" w:rsidP="001A1C15">
      <w:pPr>
        <w:jc w:val="center"/>
        <w:rPr>
          <w:rFonts w:ascii="Verdana" w:hAnsi="Verdana"/>
        </w:rPr>
      </w:pPr>
    </w:p>
    <w:p w14:paraId="56476786" w14:textId="77777777" w:rsidR="002E011C" w:rsidRDefault="002E011C" w:rsidP="001A1C15">
      <w:pPr>
        <w:jc w:val="center"/>
        <w:rPr>
          <w:rFonts w:ascii="Verdana" w:hAnsi="Verdana"/>
        </w:rPr>
      </w:pPr>
    </w:p>
    <w:p w14:paraId="0DA59C08" w14:textId="7C72AC42" w:rsidR="001A1C15" w:rsidRPr="00BF2146" w:rsidRDefault="001A1C15" w:rsidP="001A1C1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lastRenderedPageBreak/>
        <w:t>§ 4</w:t>
      </w:r>
    </w:p>
    <w:p w14:paraId="255F9708" w14:textId="55BE2D6B" w:rsidR="001A1C15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1. </w:t>
      </w:r>
      <w:r w:rsidR="001A1C15" w:rsidRPr="00BF2146">
        <w:rPr>
          <w:rFonts w:ascii="Verdana" w:hAnsi="Verdana"/>
        </w:rPr>
        <w:t>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14:paraId="504AE861" w14:textId="3CC520EA" w:rsidR="009D5C40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2. </w:t>
      </w:r>
      <w:r w:rsidR="009D5C40" w:rsidRPr="00BF2146">
        <w:rPr>
          <w:rFonts w:ascii="Verdana" w:hAnsi="Verdana"/>
        </w:rPr>
        <w:t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131C7B0B" w14:textId="48BF0A3D" w:rsidR="001A1C15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3. </w:t>
      </w:r>
      <w:r w:rsidR="001A1C15" w:rsidRPr="00BF2146">
        <w:rPr>
          <w:rFonts w:ascii="Verdana" w:hAnsi="Verdana"/>
        </w:rPr>
        <w:t xml:space="preserve">Strony postanawiają, że zapłata następuje w dniu obciążenia rachunku bankowego Zleceniodawcy. </w:t>
      </w:r>
    </w:p>
    <w:p w14:paraId="46A91416" w14:textId="5E76673F" w:rsidR="001A1C15" w:rsidRPr="00BF2146" w:rsidRDefault="00CF0DBE" w:rsidP="00CF0DBE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4. </w:t>
      </w:r>
      <w:r w:rsidR="001A1C15" w:rsidRPr="00BF2146">
        <w:rPr>
          <w:rFonts w:ascii="Verdana" w:hAnsi="Verdana"/>
        </w:rPr>
        <w:t>W przypadku nieterminowej płatności należności Zleceniobiorca ma prawo naliczyć Zleceniodawcy odsetki ustawowe za każdy dzień zwłoki.</w:t>
      </w:r>
    </w:p>
    <w:p w14:paraId="716B5423" w14:textId="77777777" w:rsidR="001F53D5" w:rsidRPr="00BF2146" w:rsidRDefault="001F53D5" w:rsidP="001A1C15">
      <w:pPr>
        <w:jc w:val="center"/>
        <w:rPr>
          <w:rFonts w:ascii="Verdana" w:hAnsi="Verdana"/>
        </w:rPr>
      </w:pPr>
    </w:p>
    <w:p w14:paraId="0FB6A5EF" w14:textId="259F757F" w:rsidR="001A1C15" w:rsidRPr="00BF2146" w:rsidRDefault="001A1C15" w:rsidP="001A1C1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t>§ 5</w:t>
      </w:r>
    </w:p>
    <w:p w14:paraId="6D087D64" w14:textId="4EE621D5" w:rsidR="001A1C15" w:rsidRPr="00E574FB" w:rsidRDefault="001A1C15" w:rsidP="001A1C15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1. Strony ustanawiają odpowiedzialność za niewykonanie lub nienależyte wykonanie umowy </w:t>
      </w:r>
      <w:r w:rsidR="008476F7" w:rsidRPr="00BF2146">
        <w:rPr>
          <w:rFonts w:ascii="Verdana" w:hAnsi="Verdana"/>
        </w:rPr>
        <w:br/>
      </w:r>
      <w:r w:rsidRPr="00BF2146">
        <w:rPr>
          <w:rFonts w:ascii="Verdana" w:hAnsi="Verdana"/>
        </w:rPr>
        <w:t xml:space="preserve">w </w:t>
      </w:r>
      <w:r w:rsidRPr="00E574FB">
        <w:rPr>
          <w:rFonts w:ascii="Verdana" w:hAnsi="Verdana"/>
        </w:rPr>
        <w:t>formie kar umownych.</w:t>
      </w:r>
    </w:p>
    <w:p w14:paraId="79BF4EAD" w14:textId="77777777" w:rsidR="001A1C15" w:rsidRPr="00E574FB" w:rsidRDefault="001A1C15" w:rsidP="001A1C15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2. Zleceniobiorca zapłaci Zleceniodawcy kary umowne: </w:t>
      </w:r>
    </w:p>
    <w:p w14:paraId="3B3A2BAC" w14:textId="77777777" w:rsidR="001A1C15" w:rsidRPr="00E574FB" w:rsidRDefault="001A1C15" w:rsidP="00E574FB">
      <w:pPr>
        <w:numPr>
          <w:ilvl w:val="0"/>
          <w:numId w:val="1"/>
        </w:numPr>
        <w:tabs>
          <w:tab w:val="clear" w:pos="1440"/>
          <w:tab w:val="num" w:pos="0"/>
          <w:tab w:val="center" w:pos="284"/>
          <w:tab w:val="right" w:pos="9072"/>
        </w:tabs>
        <w:ind w:left="0" w:firstLine="0"/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za zwłokę w wykonaniu zleconych każdorazowo prac, w wysokości </w:t>
      </w:r>
      <w:r w:rsidRPr="00E574FB">
        <w:rPr>
          <w:rFonts w:ascii="Verdana" w:hAnsi="Verdana"/>
          <w:b/>
        </w:rPr>
        <w:t>5%</w:t>
      </w:r>
      <w:r w:rsidRPr="00E574FB">
        <w:rPr>
          <w:rFonts w:ascii="Verdana" w:hAnsi="Verdana"/>
        </w:rPr>
        <w:t xml:space="preserve"> ich wartości, za każdy dzień zwłoki liczony od dnia, w którym prace miały być wykonane;</w:t>
      </w:r>
    </w:p>
    <w:p w14:paraId="0FA0BFB6" w14:textId="53838CA1" w:rsidR="00E574FB" w:rsidRPr="00E574FB" w:rsidRDefault="00E574FB" w:rsidP="00E574FB">
      <w:pPr>
        <w:numPr>
          <w:ilvl w:val="0"/>
          <w:numId w:val="1"/>
        </w:numPr>
        <w:tabs>
          <w:tab w:val="clear" w:pos="1440"/>
          <w:tab w:val="center" w:pos="4536"/>
          <w:tab w:val="right" w:pos="9072"/>
        </w:tabs>
        <w:ind w:left="284" w:hanging="284"/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z tytułu odstąpienia od umowy w całości przez którąkolwiek ze stron z przyczyn występujących po stronie Zleceniobiorcy, w wysokości 10% całkowitego wynagrodzenia brutto określonego w § </w:t>
      </w:r>
      <w:r>
        <w:rPr>
          <w:rFonts w:ascii="Verdana" w:hAnsi="Verdana"/>
        </w:rPr>
        <w:t>3</w:t>
      </w:r>
      <w:r w:rsidRPr="00E574FB">
        <w:rPr>
          <w:rFonts w:ascii="Verdana" w:hAnsi="Verdana"/>
        </w:rPr>
        <w:t xml:space="preserve"> ust. </w:t>
      </w:r>
      <w:r>
        <w:rPr>
          <w:rFonts w:ascii="Verdana" w:hAnsi="Verdana"/>
        </w:rPr>
        <w:t>1</w:t>
      </w:r>
      <w:r w:rsidRPr="00E574FB">
        <w:rPr>
          <w:rFonts w:ascii="Verdana" w:hAnsi="Verdana"/>
        </w:rPr>
        <w:t>;</w:t>
      </w:r>
    </w:p>
    <w:p w14:paraId="24E772F6" w14:textId="4EDF68E8" w:rsidR="00E574FB" w:rsidRPr="00E574FB" w:rsidRDefault="00E574FB" w:rsidP="00E574FB">
      <w:pPr>
        <w:numPr>
          <w:ilvl w:val="0"/>
          <w:numId w:val="1"/>
        </w:numPr>
        <w:tabs>
          <w:tab w:val="clear" w:pos="1440"/>
          <w:tab w:val="center" w:pos="4536"/>
          <w:tab w:val="right" w:pos="9072"/>
        </w:tabs>
        <w:ind w:left="284" w:hanging="284"/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z tytułu wypowiedzenia umowy z przyczyn występujących po stronie Zleceniobiorcy, w wysokości 10% od kwoty stanowiącej różnicę pomiędzy całkowitym  wynagrodzeniem brutto za przedmiot umowy określonym w § </w:t>
      </w:r>
      <w:r>
        <w:rPr>
          <w:rFonts w:ascii="Verdana" w:hAnsi="Verdana"/>
        </w:rPr>
        <w:t>3</w:t>
      </w:r>
      <w:r w:rsidRPr="00E574FB">
        <w:rPr>
          <w:rFonts w:ascii="Verdana" w:hAnsi="Verdana"/>
        </w:rPr>
        <w:t xml:space="preserve"> ust. </w:t>
      </w:r>
      <w:r>
        <w:rPr>
          <w:rFonts w:ascii="Verdana" w:hAnsi="Verdana"/>
        </w:rPr>
        <w:t>1</w:t>
      </w:r>
      <w:r w:rsidRPr="00E574FB">
        <w:rPr>
          <w:rFonts w:ascii="Verdana" w:hAnsi="Verdana"/>
        </w:rPr>
        <w:t>, a sumą wynagrodzeń brutto za usługi zrealizowane do dnia wypowiedzenia umowy.</w:t>
      </w:r>
    </w:p>
    <w:p w14:paraId="5E320E49" w14:textId="77777777" w:rsidR="00E574FB" w:rsidRPr="00E574FB" w:rsidRDefault="00E574FB" w:rsidP="00E574FB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E574FB">
        <w:rPr>
          <w:rFonts w:ascii="Verdana" w:hAnsi="Verdana"/>
        </w:rPr>
        <w:t>3. Zleceniodawca zapłaci Zleceniobiorcy kary umowne:</w:t>
      </w:r>
    </w:p>
    <w:p w14:paraId="415AF095" w14:textId="6BBA104C" w:rsidR="00E574FB" w:rsidRPr="00E574FB" w:rsidRDefault="00E574FB" w:rsidP="00E574FB">
      <w:pPr>
        <w:numPr>
          <w:ilvl w:val="0"/>
          <w:numId w:val="15"/>
        </w:num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z tytułu odstąpienia od umowy w całości przez którąkolwiek ze stron z przyczyn występujących po stronie Zleceniodawcy, w wysokości 10% całkowitego wynagrodzenia brutto określonego w § </w:t>
      </w:r>
      <w:r>
        <w:rPr>
          <w:rFonts w:ascii="Verdana" w:hAnsi="Verdana"/>
        </w:rPr>
        <w:t>3</w:t>
      </w:r>
      <w:r w:rsidRPr="00E574FB">
        <w:rPr>
          <w:rFonts w:ascii="Verdana" w:hAnsi="Verdana"/>
        </w:rPr>
        <w:t xml:space="preserve"> ust. </w:t>
      </w:r>
      <w:r>
        <w:rPr>
          <w:rFonts w:ascii="Verdana" w:hAnsi="Verdana"/>
        </w:rPr>
        <w:t>1</w:t>
      </w:r>
      <w:r w:rsidRPr="00E574FB">
        <w:rPr>
          <w:rFonts w:ascii="Verdana" w:hAnsi="Verdana"/>
        </w:rPr>
        <w:t>;</w:t>
      </w:r>
    </w:p>
    <w:p w14:paraId="58CC4F0E" w14:textId="6BC86A9D" w:rsidR="00E574FB" w:rsidRPr="00E574FB" w:rsidRDefault="00E574FB" w:rsidP="00E574FB">
      <w:pPr>
        <w:numPr>
          <w:ilvl w:val="0"/>
          <w:numId w:val="15"/>
        </w:num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E574FB">
        <w:rPr>
          <w:rFonts w:ascii="Verdana" w:hAnsi="Verdana"/>
        </w:rPr>
        <w:t xml:space="preserve"> z tytułu wypowiedzenia umowy z przyczyn występujących po stronie Zleceniodawcy, w wysokości 10 % od kwoty stanowiącej różnicę pomiędzy całkowitym  wynagrodzeniem brutto za przedmiot umowy określonym w § 3  ust. 1, a sumą wynagrodzeń brutto za usługi zrealizowane do dnia wypowiedzenia umowy.</w:t>
      </w:r>
    </w:p>
    <w:p w14:paraId="504E4064" w14:textId="42FEADB7" w:rsidR="00E574FB" w:rsidRPr="00E574FB" w:rsidRDefault="00E574FB" w:rsidP="00E574FB">
      <w:pPr>
        <w:pStyle w:val="Akapitzlist"/>
        <w:numPr>
          <w:ilvl w:val="0"/>
          <w:numId w:val="16"/>
        </w:numPr>
        <w:tabs>
          <w:tab w:val="center" w:pos="4536"/>
          <w:tab w:val="right" w:pos="9072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E574FB">
        <w:rPr>
          <w:rFonts w:ascii="Verdana" w:hAnsi="Verdana"/>
          <w:sz w:val="20"/>
          <w:szCs w:val="20"/>
        </w:rPr>
        <w:t>Łączna maksymalna wysokość kar umownych, których mogą dochodzić Strony nie może przekroczyć 20% wynagrodzenia brutto, o którym mowa w § 3 ust. 1 umowy.</w:t>
      </w:r>
    </w:p>
    <w:p w14:paraId="264BE908" w14:textId="77777777" w:rsidR="00E574FB" w:rsidRPr="00E574FB" w:rsidRDefault="00E574FB" w:rsidP="00E574FB">
      <w:pPr>
        <w:pStyle w:val="Akapitzlist"/>
        <w:numPr>
          <w:ilvl w:val="0"/>
          <w:numId w:val="16"/>
        </w:numPr>
        <w:tabs>
          <w:tab w:val="center" w:pos="4536"/>
          <w:tab w:val="right" w:pos="9072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E574FB">
        <w:rPr>
          <w:rFonts w:ascii="Verdana" w:hAnsi="Verdana"/>
          <w:sz w:val="20"/>
          <w:szCs w:val="20"/>
        </w:rPr>
        <w:t>Zastrzeżenia co do kar umownych pozostają w mocy w całości lub w części, pomimo oświadczenia o odstąpieniu od umowy.</w:t>
      </w:r>
    </w:p>
    <w:p w14:paraId="7BFA3C5C" w14:textId="77777777" w:rsidR="00E574FB" w:rsidRPr="00E574FB" w:rsidRDefault="00E574FB" w:rsidP="00E574FB">
      <w:pPr>
        <w:pStyle w:val="Akapitzlist"/>
        <w:numPr>
          <w:ilvl w:val="0"/>
          <w:numId w:val="16"/>
        </w:numPr>
        <w:tabs>
          <w:tab w:val="center" w:pos="4536"/>
          <w:tab w:val="right" w:pos="9072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E574FB">
        <w:rPr>
          <w:rFonts w:ascii="Verdana" w:hAnsi="Verdana"/>
          <w:sz w:val="20"/>
          <w:szCs w:val="20"/>
        </w:rPr>
        <w:tab/>
        <w:t>Kara umowna będzie płatna w terminie 14 dni od wystąpienia przez Zleceniodawcę z żądaniem zapłaty.</w:t>
      </w:r>
    </w:p>
    <w:p w14:paraId="2CF463BD" w14:textId="1792F629" w:rsidR="00E574FB" w:rsidRPr="00E574FB" w:rsidRDefault="00E574FB" w:rsidP="00E574FB">
      <w:pPr>
        <w:pStyle w:val="Akapitzlist"/>
        <w:numPr>
          <w:ilvl w:val="0"/>
          <w:numId w:val="16"/>
        </w:numPr>
        <w:tabs>
          <w:tab w:val="center" w:pos="4536"/>
          <w:tab w:val="right" w:pos="9072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E574FB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33C16339" w14:textId="77777777" w:rsidR="00CF0DBE" w:rsidRPr="00BF2146" w:rsidRDefault="00CF0DBE" w:rsidP="001A1C15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255EE09A" w14:textId="3D87BC19" w:rsidR="001A1C15" w:rsidRPr="00BF2146" w:rsidRDefault="001A1C15" w:rsidP="001A1C15">
      <w:pPr>
        <w:ind w:left="360"/>
        <w:jc w:val="center"/>
        <w:rPr>
          <w:rFonts w:ascii="Verdana" w:hAnsi="Verdana"/>
        </w:rPr>
      </w:pPr>
      <w:r w:rsidRPr="00BF2146">
        <w:rPr>
          <w:rFonts w:ascii="Verdana" w:hAnsi="Verdana"/>
        </w:rPr>
        <w:t>§ 6</w:t>
      </w:r>
    </w:p>
    <w:p w14:paraId="43DB374E" w14:textId="7AE496F5" w:rsidR="001A1C15" w:rsidRPr="00BF2146" w:rsidRDefault="00CF0DBE" w:rsidP="00CF0DB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1. </w:t>
      </w:r>
      <w:r w:rsidR="001A1C15" w:rsidRPr="00BF2146">
        <w:rPr>
          <w:rFonts w:ascii="Verdana" w:hAnsi="Verdana"/>
        </w:rPr>
        <w:t xml:space="preserve">Zleceniodawca może wypowiedzieć umowę w razie wystąpienia trzykrotnej zwłoki </w:t>
      </w:r>
      <w:r w:rsidR="008476F7" w:rsidRPr="00BF2146">
        <w:rPr>
          <w:rFonts w:ascii="Verdana" w:hAnsi="Verdana"/>
        </w:rPr>
        <w:br/>
      </w:r>
      <w:r w:rsidR="001A1C15" w:rsidRPr="00BF2146">
        <w:rPr>
          <w:rFonts w:ascii="Verdana" w:hAnsi="Verdana"/>
        </w:rPr>
        <w:t>w realizacji zamówienia częściowego.</w:t>
      </w:r>
    </w:p>
    <w:p w14:paraId="4BE5907D" w14:textId="4DAB0A47" w:rsidR="001A1C15" w:rsidRPr="00BF2146" w:rsidRDefault="00CF0DBE" w:rsidP="00CF0DB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2. </w:t>
      </w:r>
      <w:r w:rsidR="001A1C15" w:rsidRPr="00BF2146">
        <w:rPr>
          <w:rFonts w:ascii="Verdana" w:hAnsi="Verdana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19AC1FBE" w14:textId="77777777" w:rsidR="001F53D5" w:rsidRPr="00BF2146" w:rsidRDefault="001F53D5" w:rsidP="001A1C15">
      <w:pPr>
        <w:jc w:val="center"/>
        <w:rPr>
          <w:rFonts w:ascii="Verdana" w:hAnsi="Verdana"/>
        </w:rPr>
      </w:pPr>
    </w:p>
    <w:p w14:paraId="2977CBB3" w14:textId="31A17256" w:rsidR="001A1C15" w:rsidRPr="00BF2146" w:rsidRDefault="001A1C15" w:rsidP="001A1C1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t>§ 7</w:t>
      </w:r>
    </w:p>
    <w:p w14:paraId="73CE4C18" w14:textId="77777777" w:rsidR="001A1C15" w:rsidRPr="00BF2146" w:rsidRDefault="001A1C15" w:rsidP="001A1C1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4C4A2C27" w14:textId="77777777" w:rsidR="001A1C15" w:rsidRPr="00BF2146" w:rsidRDefault="001A1C15" w:rsidP="001A1C1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color w:val="000000"/>
          <w:kern w:val="2"/>
        </w:rPr>
        <w:lastRenderedPageBreak/>
        <w:t xml:space="preserve">2. Zmiany Umowy, o których mowa w ust. 1 muszą być dokonywane z zachowaniem przepisu art. 454 oraz 455 ustawy Prawo zamówień publicznych.  </w:t>
      </w:r>
    </w:p>
    <w:p w14:paraId="548CC2B0" w14:textId="77777777" w:rsidR="001A1C15" w:rsidRPr="00BF2146" w:rsidRDefault="001A1C15" w:rsidP="001A1C15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3715B0B5" w14:textId="77777777" w:rsidR="001A1C15" w:rsidRPr="00BF2146" w:rsidRDefault="001A1C15" w:rsidP="00CF0DBE">
      <w:pPr>
        <w:numPr>
          <w:ilvl w:val="0"/>
          <w:numId w:val="2"/>
        </w:numPr>
        <w:tabs>
          <w:tab w:val="clear" w:pos="720"/>
          <w:tab w:val="left" w:pos="0"/>
          <w:tab w:val="num" w:pos="284"/>
          <w:tab w:val="num" w:pos="64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b/>
          <w:color w:val="000000"/>
          <w:kern w:val="2"/>
        </w:rPr>
        <w:t>terminu realizacji przedmiotu zamówienia</w:t>
      </w:r>
      <w:r w:rsidRPr="00BF2146">
        <w:rPr>
          <w:rFonts w:ascii="Verdana" w:hAnsi="Verdana"/>
          <w:color w:val="000000"/>
          <w:kern w:val="2"/>
        </w:rPr>
        <w:t>, gdy jest ona spowodowana:</w:t>
      </w:r>
    </w:p>
    <w:p w14:paraId="5628D044" w14:textId="77777777" w:rsidR="001A1C15" w:rsidRPr="00BF2146" w:rsidRDefault="001A1C15" w:rsidP="00CF0DBE">
      <w:pPr>
        <w:numPr>
          <w:ilvl w:val="0"/>
          <w:numId w:val="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76CAA99A" w14:textId="77777777" w:rsidR="001A1C15" w:rsidRPr="00BF2146" w:rsidRDefault="001A1C15" w:rsidP="00CF0DBE">
      <w:pPr>
        <w:numPr>
          <w:ilvl w:val="0"/>
          <w:numId w:val="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57D95E2C" w14:textId="77777777" w:rsidR="001A1C15" w:rsidRPr="00BF2146" w:rsidRDefault="001A1C15" w:rsidP="00CF0DBE">
      <w:pPr>
        <w:numPr>
          <w:ilvl w:val="0"/>
          <w:numId w:val="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6C5DB0F0" w14:textId="77777777" w:rsidR="001A1C15" w:rsidRPr="00BF2146" w:rsidRDefault="001A1C15" w:rsidP="00CF0DBE">
      <w:pPr>
        <w:numPr>
          <w:ilvl w:val="0"/>
          <w:numId w:val="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6159EA3C" w14:textId="48BE49ED" w:rsidR="001A1C15" w:rsidRPr="00BF2146" w:rsidRDefault="001A1C15" w:rsidP="001A1C1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color w:val="000000"/>
          <w:kern w:val="2"/>
        </w:rPr>
        <w:t>− wprowadzenie nowego podwykonawcy zapewni lepszą realizację danej części zamówienia</w:t>
      </w:r>
      <w:r w:rsidR="00F4451D">
        <w:rPr>
          <w:rFonts w:ascii="Verdana" w:hAnsi="Verdana"/>
          <w:color w:val="000000"/>
          <w:kern w:val="2"/>
        </w:rPr>
        <w:t>.</w:t>
      </w:r>
    </w:p>
    <w:p w14:paraId="0709E427" w14:textId="77777777" w:rsidR="00C56170" w:rsidRPr="00BF2146" w:rsidRDefault="001A1C15" w:rsidP="00C56170">
      <w:pPr>
        <w:suppressAutoHyphens/>
        <w:ind w:right="-189"/>
        <w:jc w:val="both"/>
        <w:rPr>
          <w:rFonts w:ascii="Verdana" w:hAnsi="Verdana"/>
          <w:color w:val="000000"/>
          <w:kern w:val="2"/>
        </w:rPr>
      </w:pPr>
      <w:r w:rsidRPr="00BF2146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80E158F" w14:textId="77777777" w:rsidR="00C65C7E" w:rsidRPr="00BF2146" w:rsidRDefault="00C65C7E" w:rsidP="00C56170">
      <w:pPr>
        <w:suppressAutoHyphens/>
        <w:ind w:right="-189"/>
        <w:jc w:val="both"/>
        <w:rPr>
          <w:rFonts w:ascii="Verdana" w:hAnsi="Verdana"/>
          <w:color w:val="000000"/>
          <w:kern w:val="2"/>
        </w:rPr>
      </w:pPr>
    </w:p>
    <w:p w14:paraId="302F77D1" w14:textId="205ABBD4" w:rsidR="00C65C7E" w:rsidRPr="00BF2146" w:rsidRDefault="00C65C7E" w:rsidP="00CF0DBE">
      <w:pPr>
        <w:ind w:left="567"/>
        <w:jc w:val="center"/>
        <w:rPr>
          <w:rFonts w:ascii="Verdana" w:hAnsi="Verdana"/>
        </w:rPr>
      </w:pPr>
      <w:r w:rsidRPr="00BF2146">
        <w:rPr>
          <w:rFonts w:ascii="Verdana" w:hAnsi="Verdana"/>
        </w:rPr>
        <w:t xml:space="preserve">§ 8 </w:t>
      </w:r>
    </w:p>
    <w:p w14:paraId="7B1FE0ED" w14:textId="20E06AB3" w:rsidR="00E574FB" w:rsidRPr="00E574FB" w:rsidRDefault="00CF0DBE" w:rsidP="00E574FB">
      <w:pPr>
        <w:jc w:val="both"/>
        <w:rPr>
          <w:rFonts w:ascii="Verdana" w:hAnsi="Verdana"/>
        </w:rPr>
      </w:pPr>
      <w:bookmarkStart w:id="3" w:name="__DdeLink__33_2718204298"/>
      <w:bookmarkStart w:id="4" w:name="__DdeLink__27_780793616"/>
      <w:bookmarkEnd w:id="3"/>
      <w:bookmarkEnd w:id="4"/>
      <w:r w:rsidRPr="00BF2146">
        <w:rPr>
          <w:rFonts w:ascii="Verdana" w:hAnsi="Verdana"/>
        </w:rPr>
        <w:t xml:space="preserve">1. </w:t>
      </w:r>
      <w:r w:rsidR="00E574FB">
        <w:tab/>
      </w:r>
      <w:r w:rsidR="00E574FB" w:rsidRPr="00E574FB">
        <w:rPr>
          <w:rFonts w:ascii="Verdana" w:hAnsi="Verdana"/>
        </w:rPr>
        <w:t xml:space="preserve">Strony przewidują możliwość zmiany poziomu maksymalnego wynagrodzenia, o którym mowa w § 3 ust. 1 </w:t>
      </w:r>
      <w:r w:rsidR="00513E8E">
        <w:rPr>
          <w:rFonts w:ascii="Verdana" w:hAnsi="Verdana"/>
        </w:rPr>
        <w:t xml:space="preserve">i 3 </w:t>
      </w:r>
      <w:r w:rsidR="00E574FB" w:rsidRPr="00E574FB">
        <w:rPr>
          <w:rFonts w:ascii="Verdana" w:hAnsi="Verdana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104E534" w14:textId="77777777" w:rsidR="00E574FB" w:rsidRPr="00E574FB" w:rsidRDefault="00E574FB" w:rsidP="00E574FB">
      <w:pPr>
        <w:pStyle w:val="Akapitzlist"/>
        <w:numPr>
          <w:ilvl w:val="0"/>
          <w:numId w:val="18"/>
        </w:numPr>
        <w:suppressAutoHyphens/>
        <w:spacing w:after="160" w:line="259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574FB">
        <w:rPr>
          <w:rFonts w:ascii="Verdana" w:hAnsi="Verdana"/>
          <w:sz w:val="20"/>
          <w:szCs w:val="20"/>
        </w:rPr>
        <w:t>przez zmianę wysokości wynagrodzenia rozumie się jego podwyższenie, jak i obniżenie;</w:t>
      </w:r>
    </w:p>
    <w:p w14:paraId="03D9AE2C" w14:textId="1476B16C" w:rsidR="00E574FB" w:rsidRPr="00E574FB" w:rsidRDefault="00E574FB" w:rsidP="00E574FB">
      <w:pPr>
        <w:pStyle w:val="Akapitzlist"/>
        <w:numPr>
          <w:ilvl w:val="0"/>
          <w:numId w:val="18"/>
        </w:numPr>
        <w:suppressAutoHyphens/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E574FB">
        <w:rPr>
          <w:rFonts w:ascii="Verdana" w:hAnsi="Verdana"/>
          <w:sz w:val="20"/>
          <w:szCs w:val="20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Zleceniobiorcy,  liczony jako 100=poprzedni miesiąc;</w:t>
      </w:r>
    </w:p>
    <w:p w14:paraId="50FB7CE4" w14:textId="704F12E5" w:rsidR="00E574FB" w:rsidRPr="00E574FB" w:rsidRDefault="00E574FB" w:rsidP="00E574FB">
      <w:pPr>
        <w:pStyle w:val="Akapitzlist"/>
        <w:numPr>
          <w:ilvl w:val="0"/>
          <w:numId w:val="18"/>
        </w:numPr>
        <w:suppressAutoHyphens/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E574FB">
        <w:rPr>
          <w:rFonts w:ascii="Verdana" w:hAnsi="Verdana"/>
          <w:sz w:val="20"/>
          <w:szCs w:val="20"/>
        </w:rPr>
        <w:t>Waloryzacja wynagrodzenia Zleceniobiorcy w oparciu o wskaźnik podany w lit. b) może nastąpić jednorazowo, nie wcześniej niż po upływie 6 miesięcy od dnia zawarcia niniejszej umowy;</w:t>
      </w:r>
      <w:bookmarkStart w:id="5" w:name="_Hlk153287805"/>
    </w:p>
    <w:p w14:paraId="5AF3056D" w14:textId="21984A81" w:rsidR="00E574FB" w:rsidRPr="00E574FB" w:rsidRDefault="00E574FB" w:rsidP="00E574FB">
      <w:pPr>
        <w:pStyle w:val="Akapitzlist"/>
        <w:numPr>
          <w:ilvl w:val="0"/>
          <w:numId w:val="18"/>
        </w:numPr>
        <w:suppressAutoHyphens/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E574FB">
        <w:rPr>
          <w:rFonts w:ascii="Verdana" w:hAnsi="Verdana"/>
          <w:sz w:val="20"/>
          <w:szCs w:val="20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5"/>
      <w:r w:rsidRPr="00E574FB">
        <w:rPr>
          <w:rFonts w:ascii="Verdana" w:hAnsi="Verdana"/>
          <w:sz w:val="20"/>
          <w:szCs w:val="20"/>
        </w:rPr>
        <w:t xml:space="preserve">; </w:t>
      </w:r>
    </w:p>
    <w:p w14:paraId="38241531" w14:textId="0F9EB93C" w:rsidR="00E574FB" w:rsidRPr="00E574FB" w:rsidRDefault="00E574FB" w:rsidP="00E574FB">
      <w:pPr>
        <w:jc w:val="both"/>
        <w:rPr>
          <w:rFonts w:ascii="Verdana" w:hAnsi="Verdana"/>
        </w:rPr>
      </w:pPr>
      <w:r w:rsidRPr="00E574FB">
        <w:rPr>
          <w:rFonts w:ascii="Verdana" w:hAnsi="Verdana"/>
        </w:rPr>
        <w:t>2</w:t>
      </w:r>
      <w:r>
        <w:rPr>
          <w:rFonts w:ascii="Verdana" w:hAnsi="Verdana"/>
        </w:rPr>
        <w:t xml:space="preserve">. </w:t>
      </w:r>
      <w:r w:rsidRPr="00E574FB">
        <w:rPr>
          <w:rFonts w:ascii="Verdana" w:hAnsi="Verdana"/>
        </w:rPr>
        <w:tab/>
        <w:t xml:space="preserve"> Zmiana wynagrodzenia, może zostać wprowadzona na wniosek Stron, zgodnie z poniższymi zasadami: </w:t>
      </w:r>
    </w:p>
    <w:p w14:paraId="5B4DD689" w14:textId="77777777" w:rsidR="00E574FB" w:rsidRPr="00E574FB" w:rsidRDefault="00E574FB" w:rsidP="00E574FB">
      <w:pPr>
        <w:pStyle w:val="Akapitzlist"/>
        <w:numPr>
          <w:ilvl w:val="0"/>
          <w:numId w:val="17"/>
        </w:numPr>
        <w:suppressAutoHyphens/>
        <w:ind w:left="0" w:firstLine="0"/>
        <w:jc w:val="both"/>
        <w:rPr>
          <w:rFonts w:ascii="Verdana" w:hAnsi="Verdana" w:cs="Tahoma"/>
          <w:sz w:val="20"/>
          <w:szCs w:val="20"/>
        </w:rPr>
      </w:pPr>
      <w:r w:rsidRPr="00E574FB">
        <w:rPr>
          <w:rFonts w:ascii="Verdana" w:hAnsi="Verdana" w:cs="Tahoma"/>
          <w:sz w:val="20"/>
          <w:szCs w:val="20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542C2886" w14:textId="53B23F2F" w:rsidR="00E574FB" w:rsidRPr="00E574FB" w:rsidRDefault="00E574FB" w:rsidP="00E574FB">
      <w:pPr>
        <w:pStyle w:val="Akapitzlist"/>
        <w:numPr>
          <w:ilvl w:val="0"/>
          <w:numId w:val="17"/>
        </w:numPr>
        <w:suppressAutoHyphens/>
        <w:ind w:left="0" w:firstLine="0"/>
        <w:jc w:val="both"/>
        <w:rPr>
          <w:rFonts w:ascii="Verdana" w:hAnsi="Verdana"/>
          <w:sz w:val="20"/>
          <w:szCs w:val="20"/>
        </w:rPr>
      </w:pPr>
      <w:r w:rsidRPr="00E574FB">
        <w:rPr>
          <w:rFonts w:ascii="Verdana" w:hAnsi="Verdana" w:cs="Tahoma"/>
          <w:sz w:val="20"/>
          <w:szCs w:val="20"/>
        </w:rPr>
        <w:t>waloryzacja wynagrodzenia Zleceniobior</w:t>
      </w:r>
      <w:r>
        <w:rPr>
          <w:rFonts w:ascii="Verdana" w:hAnsi="Verdana" w:cs="Tahoma"/>
          <w:sz w:val="20"/>
          <w:szCs w:val="20"/>
        </w:rPr>
        <w:t xml:space="preserve">cy </w:t>
      </w:r>
      <w:r w:rsidRPr="00E574FB">
        <w:rPr>
          <w:rFonts w:ascii="Verdana" w:hAnsi="Verdana" w:cs="Tahoma"/>
          <w:sz w:val="20"/>
          <w:szCs w:val="20"/>
        </w:rPr>
        <w:t>będzie dotyczyła tylko niezrealizowanej części zamówienia,</w:t>
      </w:r>
    </w:p>
    <w:p w14:paraId="3D1B85F4" w14:textId="0946D54B" w:rsidR="00E574FB" w:rsidRPr="00E574FB" w:rsidRDefault="00E574FB" w:rsidP="00E574FB">
      <w:pPr>
        <w:pStyle w:val="Akapitzlist"/>
        <w:numPr>
          <w:ilvl w:val="0"/>
          <w:numId w:val="17"/>
        </w:numPr>
        <w:suppressAutoHyphens/>
        <w:ind w:left="0" w:firstLine="0"/>
        <w:jc w:val="both"/>
        <w:rPr>
          <w:rFonts w:ascii="Verdana" w:hAnsi="Verdana" w:cs="Tahoma"/>
          <w:sz w:val="20"/>
          <w:szCs w:val="20"/>
        </w:rPr>
      </w:pPr>
      <w:r w:rsidRPr="00E574FB">
        <w:rPr>
          <w:rFonts w:ascii="Verdana" w:hAnsi="Verdana"/>
          <w:sz w:val="20"/>
          <w:szCs w:val="20"/>
        </w:rPr>
        <w:t>łączna maksymalna wartość zmiany wynagrodzenia w efekcie zastosowania postanowień dotyczących w/w waloryzacji, nie może prze kroczyć  5 %  wysokości wynagrodzenia Zleceniobiorc</w:t>
      </w:r>
      <w:r>
        <w:rPr>
          <w:rFonts w:ascii="Verdana" w:hAnsi="Verdana"/>
          <w:sz w:val="20"/>
          <w:szCs w:val="20"/>
        </w:rPr>
        <w:t>y</w:t>
      </w:r>
      <w:r w:rsidRPr="00E574FB">
        <w:rPr>
          <w:rFonts w:ascii="Verdana" w:hAnsi="Verdana"/>
          <w:sz w:val="20"/>
          <w:szCs w:val="20"/>
        </w:rPr>
        <w:t xml:space="preserve">, o którym mowa w § </w:t>
      </w:r>
      <w:r>
        <w:rPr>
          <w:rFonts w:ascii="Verdana" w:hAnsi="Verdana"/>
          <w:sz w:val="20"/>
          <w:szCs w:val="20"/>
        </w:rPr>
        <w:t>3</w:t>
      </w:r>
      <w:r w:rsidRPr="00E574FB">
        <w:rPr>
          <w:rFonts w:ascii="Verdana" w:hAnsi="Verdana"/>
          <w:sz w:val="20"/>
          <w:szCs w:val="20"/>
        </w:rPr>
        <w:t xml:space="preserve"> ust. </w:t>
      </w:r>
      <w:r>
        <w:rPr>
          <w:rFonts w:ascii="Verdana" w:hAnsi="Verdana"/>
          <w:sz w:val="20"/>
          <w:szCs w:val="20"/>
        </w:rPr>
        <w:t>1</w:t>
      </w:r>
      <w:r w:rsidRPr="00E574FB">
        <w:rPr>
          <w:rFonts w:ascii="Verdana" w:hAnsi="Verdana"/>
          <w:sz w:val="20"/>
          <w:szCs w:val="20"/>
        </w:rPr>
        <w:t xml:space="preserve"> niniejszej  Umowy, </w:t>
      </w:r>
    </w:p>
    <w:p w14:paraId="63EEC358" w14:textId="09B165D5" w:rsidR="00E574FB" w:rsidRPr="00E574FB" w:rsidRDefault="00E574FB" w:rsidP="00285FC0">
      <w:pPr>
        <w:pStyle w:val="Akapitzlist"/>
        <w:numPr>
          <w:ilvl w:val="0"/>
          <w:numId w:val="17"/>
        </w:numPr>
        <w:suppressAutoHyphens/>
        <w:ind w:left="0" w:firstLine="0"/>
        <w:jc w:val="both"/>
        <w:rPr>
          <w:rFonts w:ascii="Verdana" w:hAnsi="Verdana" w:cs="Tahoma"/>
          <w:sz w:val="20"/>
          <w:szCs w:val="20"/>
        </w:rPr>
      </w:pPr>
      <w:r w:rsidRPr="00E574FB">
        <w:rPr>
          <w:rFonts w:ascii="Verdana" w:hAnsi="Verdana" w:cs="Tahoma"/>
          <w:sz w:val="20"/>
          <w:szCs w:val="20"/>
        </w:rPr>
        <w:t>Zleceniobiorca,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B5FBD83" w14:textId="59C901C6" w:rsidR="00CF0DBE" w:rsidRPr="00BF2146" w:rsidRDefault="00CF0DBE" w:rsidP="00E574FB">
      <w:pPr>
        <w:jc w:val="both"/>
        <w:rPr>
          <w:rFonts w:ascii="Verdana" w:hAnsi="Verdana"/>
        </w:rPr>
      </w:pPr>
    </w:p>
    <w:p w14:paraId="37D03456" w14:textId="77777777" w:rsidR="008C5658" w:rsidRDefault="008C5658" w:rsidP="001A1C15">
      <w:pPr>
        <w:jc w:val="center"/>
        <w:rPr>
          <w:rFonts w:ascii="Verdana" w:hAnsi="Verdana"/>
        </w:rPr>
      </w:pPr>
    </w:p>
    <w:p w14:paraId="26E51C3B" w14:textId="77777777" w:rsidR="002E011C" w:rsidRDefault="002E011C" w:rsidP="001A1C15">
      <w:pPr>
        <w:jc w:val="center"/>
        <w:rPr>
          <w:rFonts w:ascii="Verdana" w:hAnsi="Verdana"/>
        </w:rPr>
      </w:pPr>
    </w:p>
    <w:p w14:paraId="734B6265" w14:textId="3E78DD6C" w:rsidR="001A1C15" w:rsidRPr="00BF2146" w:rsidRDefault="001A1C15" w:rsidP="001A1C1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lastRenderedPageBreak/>
        <w:t xml:space="preserve">§ </w:t>
      </w:r>
      <w:r w:rsidR="00C65C7E" w:rsidRPr="00BF2146">
        <w:rPr>
          <w:rFonts w:ascii="Verdana" w:hAnsi="Verdana"/>
        </w:rPr>
        <w:t>9</w:t>
      </w:r>
    </w:p>
    <w:p w14:paraId="2E0AA9CA" w14:textId="2FE92DAA" w:rsidR="001A1C15" w:rsidRPr="00BF2146" w:rsidRDefault="00285FC0" w:rsidP="001A1C15">
      <w:pPr>
        <w:jc w:val="both"/>
        <w:rPr>
          <w:rFonts w:ascii="Verdana" w:hAnsi="Verdana"/>
        </w:rPr>
      </w:pPr>
      <w:r w:rsidRPr="00285FC0">
        <w:rPr>
          <w:rFonts w:ascii="Verdana" w:hAnsi="Verdana"/>
        </w:rPr>
        <w:t xml:space="preserve">Zleceniobiorca </w:t>
      </w:r>
      <w:r w:rsidR="001A1C15" w:rsidRPr="00BF2146">
        <w:rPr>
          <w:rFonts w:ascii="Verdana" w:hAnsi="Verdana"/>
        </w:rPr>
        <w:t>może posługiwać się podwykonawcami, przy czym za ich działanie ponosi odpowiedzialność, na zasadach określonych Umową, jak za działanie własne.</w:t>
      </w:r>
    </w:p>
    <w:p w14:paraId="48BD66B7" w14:textId="77777777" w:rsidR="00CF0DBE" w:rsidRPr="00BF2146" w:rsidRDefault="00CF0DBE" w:rsidP="001A1C15">
      <w:pPr>
        <w:jc w:val="both"/>
        <w:rPr>
          <w:rFonts w:ascii="Verdana" w:hAnsi="Verdana"/>
        </w:rPr>
      </w:pPr>
    </w:p>
    <w:p w14:paraId="796F738D" w14:textId="2F010ED4" w:rsidR="001A1C15" w:rsidRPr="00BF2146" w:rsidRDefault="001A1C15" w:rsidP="001A1C15">
      <w:pPr>
        <w:jc w:val="center"/>
        <w:rPr>
          <w:rFonts w:ascii="Verdana" w:hAnsi="Verdana"/>
        </w:rPr>
      </w:pPr>
      <w:r w:rsidRPr="00BF2146">
        <w:rPr>
          <w:rFonts w:ascii="Verdana" w:hAnsi="Verdana"/>
        </w:rPr>
        <w:t xml:space="preserve">§ </w:t>
      </w:r>
      <w:r w:rsidR="00C65C7E" w:rsidRPr="00BF2146">
        <w:rPr>
          <w:rFonts w:ascii="Verdana" w:hAnsi="Verdana"/>
        </w:rPr>
        <w:t>10</w:t>
      </w:r>
    </w:p>
    <w:p w14:paraId="43B0F05E" w14:textId="51BC49AF" w:rsidR="001A1C15" w:rsidRPr="00BF2146" w:rsidRDefault="00EE60E3" w:rsidP="001A1C15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1. </w:t>
      </w:r>
      <w:r w:rsidR="001A1C15" w:rsidRPr="00BF2146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57ED8D1D" w14:textId="03BA5E1B" w:rsidR="001A1C15" w:rsidRPr="00BF2146" w:rsidRDefault="00EE60E3" w:rsidP="001A1C15">
      <w:pPr>
        <w:jc w:val="both"/>
        <w:rPr>
          <w:rFonts w:ascii="Verdana" w:hAnsi="Verdana"/>
        </w:rPr>
      </w:pPr>
      <w:r w:rsidRPr="00BF2146">
        <w:rPr>
          <w:rFonts w:ascii="Verdana" w:hAnsi="Verdana"/>
        </w:rPr>
        <w:t xml:space="preserve">2. </w:t>
      </w:r>
      <w:r w:rsidR="001A1C15" w:rsidRPr="00BF2146">
        <w:rPr>
          <w:rFonts w:ascii="Verdana" w:hAnsi="Verdana"/>
        </w:rPr>
        <w:t>W sprawach nieuregulowanych w niniejszej umowie stosuje się przepisy kodeksu cywilnego i ustawy prawo zamówień publicznych.</w:t>
      </w:r>
    </w:p>
    <w:p w14:paraId="60911E2B" w14:textId="19467EA8" w:rsidR="001A1C15" w:rsidRPr="00BF2146" w:rsidRDefault="00EE60E3" w:rsidP="001A1C15">
      <w:pPr>
        <w:rPr>
          <w:rFonts w:ascii="Verdana" w:hAnsi="Verdana"/>
        </w:rPr>
      </w:pPr>
      <w:r w:rsidRPr="00BF2146">
        <w:rPr>
          <w:rFonts w:ascii="Verdana" w:hAnsi="Verdana"/>
        </w:rPr>
        <w:t xml:space="preserve">3. </w:t>
      </w:r>
      <w:r w:rsidR="001A1C15" w:rsidRPr="00BF2146">
        <w:rPr>
          <w:rFonts w:ascii="Verdana" w:hAnsi="Verdana"/>
        </w:rPr>
        <w:t>Wszelkie załączniki stanowią integralną część niniejszej umowy.</w:t>
      </w:r>
    </w:p>
    <w:p w14:paraId="4A4F1A17" w14:textId="1E2F4D40" w:rsidR="001A1C15" w:rsidRPr="00BF2146" w:rsidRDefault="00EE60E3" w:rsidP="001A1C15">
      <w:pPr>
        <w:rPr>
          <w:rFonts w:ascii="Verdana" w:hAnsi="Verdana"/>
        </w:rPr>
      </w:pPr>
      <w:r w:rsidRPr="00BF2146">
        <w:rPr>
          <w:rFonts w:ascii="Verdana" w:hAnsi="Verdana"/>
        </w:rPr>
        <w:t xml:space="preserve">4. </w:t>
      </w:r>
      <w:r w:rsidR="001A1C15" w:rsidRPr="00BF2146">
        <w:rPr>
          <w:rFonts w:ascii="Verdana" w:hAnsi="Verdana"/>
        </w:rPr>
        <w:t xml:space="preserve">Umowę sporządzono w </w:t>
      </w:r>
      <w:r w:rsidRPr="00BF2146">
        <w:rPr>
          <w:rFonts w:ascii="Verdana" w:hAnsi="Verdana"/>
        </w:rPr>
        <w:t xml:space="preserve">dwóch </w:t>
      </w:r>
      <w:r w:rsidR="001A1C15" w:rsidRPr="00BF2146">
        <w:rPr>
          <w:rFonts w:ascii="Verdana" w:hAnsi="Verdana"/>
        </w:rPr>
        <w:t xml:space="preserve"> jednobrzmiących egzemplarzach,  po</w:t>
      </w:r>
      <w:r w:rsidRPr="00BF2146">
        <w:rPr>
          <w:rFonts w:ascii="Verdana" w:hAnsi="Verdana"/>
        </w:rPr>
        <w:t xml:space="preserve"> jednej </w:t>
      </w:r>
      <w:r w:rsidR="001A1C15" w:rsidRPr="00BF2146">
        <w:rPr>
          <w:rFonts w:ascii="Verdana" w:hAnsi="Verdana"/>
        </w:rPr>
        <w:t xml:space="preserve"> dla każdej ze stron. </w:t>
      </w:r>
    </w:p>
    <w:p w14:paraId="4A2CAC44" w14:textId="77777777" w:rsidR="00CF0DBE" w:rsidRPr="00BF2146" w:rsidRDefault="00CF0DBE" w:rsidP="001A1C15">
      <w:pPr>
        <w:rPr>
          <w:rFonts w:ascii="Verdana" w:hAnsi="Verdana"/>
        </w:rPr>
      </w:pPr>
    </w:p>
    <w:p w14:paraId="584D4DC9" w14:textId="77777777" w:rsidR="00EE60E3" w:rsidRPr="00BF2146" w:rsidRDefault="00EE60E3" w:rsidP="001A1C15">
      <w:pPr>
        <w:rPr>
          <w:rFonts w:ascii="Verdana" w:hAnsi="Verdana"/>
        </w:rPr>
      </w:pPr>
    </w:p>
    <w:p w14:paraId="718F38FC" w14:textId="0977112F" w:rsidR="007007FD" w:rsidRDefault="001A1C15" w:rsidP="00CA6EE4">
      <w:pPr>
        <w:rPr>
          <w:rFonts w:ascii="Verdana" w:hAnsi="Verdana"/>
          <w:b/>
        </w:rPr>
      </w:pPr>
      <w:r w:rsidRPr="00BF2146">
        <w:rPr>
          <w:rFonts w:ascii="Verdana" w:hAnsi="Verdana"/>
          <w:b/>
        </w:rPr>
        <w:t xml:space="preserve">Za Zleceniodawcę                                                                            </w:t>
      </w:r>
      <w:r w:rsidRPr="00BF2146">
        <w:rPr>
          <w:rFonts w:ascii="Verdana" w:hAnsi="Verdana"/>
          <w:b/>
        </w:rPr>
        <w:tab/>
      </w:r>
      <w:r w:rsidRPr="00BF2146">
        <w:rPr>
          <w:rFonts w:ascii="Verdana" w:hAnsi="Verdana"/>
          <w:b/>
        </w:rPr>
        <w:tab/>
        <w:t>Za Zleceniobiorcę</w:t>
      </w:r>
    </w:p>
    <w:p w14:paraId="6703B571" w14:textId="77777777" w:rsidR="00285FC0" w:rsidRPr="00285FC0" w:rsidRDefault="00285FC0" w:rsidP="00285FC0">
      <w:pPr>
        <w:rPr>
          <w:rFonts w:ascii="Verdana" w:hAnsi="Verdana"/>
        </w:rPr>
      </w:pPr>
    </w:p>
    <w:p w14:paraId="0C45E9F7" w14:textId="77777777" w:rsidR="00285FC0" w:rsidRPr="00285FC0" w:rsidRDefault="00285FC0" w:rsidP="00285FC0">
      <w:pPr>
        <w:rPr>
          <w:rFonts w:ascii="Verdana" w:hAnsi="Verdana"/>
        </w:rPr>
      </w:pPr>
    </w:p>
    <w:p w14:paraId="76BB11F4" w14:textId="77777777" w:rsidR="00285FC0" w:rsidRDefault="00285FC0" w:rsidP="00285FC0">
      <w:pPr>
        <w:rPr>
          <w:rFonts w:ascii="Verdana" w:hAnsi="Verdana"/>
          <w:b/>
        </w:rPr>
      </w:pPr>
    </w:p>
    <w:p w14:paraId="5A945DDF" w14:textId="6E623CE9" w:rsidR="00285FC0" w:rsidRDefault="00285FC0" w:rsidP="00285FC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                                                                     …………………………………..</w:t>
      </w:r>
    </w:p>
    <w:p w14:paraId="4A18240D" w14:textId="136454DD" w:rsidR="00285FC0" w:rsidRPr="00285FC0" w:rsidRDefault="00285FC0" w:rsidP="00285FC0">
      <w:pPr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     </w:t>
      </w:r>
      <w:r w:rsidRPr="00285FC0">
        <w:rPr>
          <w:rFonts w:ascii="Verdana" w:hAnsi="Verdana"/>
          <w:i/>
          <w:iCs/>
          <w:sz w:val="18"/>
          <w:szCs w:val="18"/>
        </w:rPr>
        <w:t>(data i podpis</w:t>
      </w:r>
      <w:r>
        <w:rPr>
          <w:rFonts w:ascii="Verdana" w:hAnsi="Verdana"/>
          <w:i/>
          <w:iCs/>
          <w:sz w:val="18"/>
          <w:szCs w:val="18"/>
        </w:rPr>
        <w:t xml:space="preserve">)                                                                                             </w:t>
      </w:r>
      <w:r>
        <w:rPr>
          <w:rFonts w:ascii="Verdana" w:hAnsi="Verdana"/>
          <w:i/>
          <w:iCs/>
          <w:sz w:val="18"/>
          <w:szCs w:val="18"/>
        </w:rPr>
        <w:tab/>
      </w:r>
      <w:r w:rsidRPr="00285FC0">
        <w:rPr>
          <w:rFonts w:ascii="Verdana" w:hAnsi="Verdana"/>
          <w:i/>
          <w:iCs/>
          <w:sz w:val="18"/>
          <w:szCs w:val="18"/>
        </w:rPr>
        <w:t>(data i podpis)</w:t>
      </w:r>
    </w:p>
    <w:p w14:paraId="0D4899F6" w14:textId="1B2BF53F" w:rsidR="00285FC0" w:rsidRDefault="00285FC0" w:rsidP="00285FC0">
      <w:pPr>
        <w:tabs>
          <w:tab w:val="left" w:pos="7890"/>
        </w:tabs>
        <w:rPr>
          <w:rFonts w:ascii="Verdana" w:hAnsi="Verdana"/>
          <w:i/>
          <w:iCs/>
          <w:sz w:val="18"/>
          <w:szCs w:val="18"/>
        </w:rPr>
      </w:pPr>
    </w:p>
    <w:p w14:paraId="41343947" w14:textId="77777777" w:rsidR="00285FC0" w:rsidRPr="00285FC0" w:rsidRDefault="00285FC0" w:rsidP="00285FC0">
      <w:pPr>
        <w:rPr>
          <w:rFonts w:ascii="Verdana" w:hAnsi="Verdana"/>
          <w:sz w:val="18"/>
          <w:szCs w:val="18"/>
        </w:rPr>
      </w:pPr>
    </w:p>
    <w:p w14:paraId="35686D00" w14:textId="77777777" w:rsidR="00285FC0" w:rsidRPr="00285FC0" w:rsidRDefault="00285FC0" w:rsidP="00285FC0">
      <w:pPr>
        <w:rPr>
          <w:rFonts w:ascii="Verdana" w:hAnsi="Verdana"/>
          <w:sz w:val="18"/>
          <w:szCs w:val="18"/>
        </w:rPr>
      </w:pPr>
    </w:p>
    <w:p w14:paraId="2FBB6857" w14:textId="77777777" w:rsidR="00285FC0" w:rsidRPr="00285FC0" w:rsidRDefault="00285FC0" w:rsidP="00285FC0">
      <w:pPr>
        <w:rPr>
          <w:rFonts w:ascii="Verdana" w:hAnsi="Verdana"/>
          <w:sz w:val="18"/>
          <w:szCs w:val="18"/>
        </w:rPr>
      </w:pPr>
    </w:p>
    <w:p w14:paraId="3988B890" w14:textId="77777777" w:rsidR="00285FC0" w:rsidRPr="00285FC0" w:rsidRDefault="00285FC0" w:rsidP="00285FC0">
      <w:pPr>
        <w:rPr>
          <w:rFonts w:ascii="Verdana" w:hAnsi="Verdana"/>
          <w:sz w:val="18"/>
          <w:szCs w:val="18"/>
        </w:rPr>
      </w:pPr>
    </w:p>
    <w:p w14:paraId="770D985B" w14:textId="77777777" w:rsidR="00285FC0" w:rsidRDefault="00285FC0" w:rsidP="00285FC0">
      <w:pPr>
        <w:rPr>
          <w:rFonts w:ascii="Verdana" w:hAnsi="Verdana"/>
          <w:i/>
          <w:iCs/>
          <w:sz w:val="18"/>
          <w:szCs w:val="18"/>
        </w:rPr>
      </w:pPr>
    </w:p>
    <w:p w14:paraId="4F81D1A0" w14:textId="0AA09414" w:rsidR="00285FC0" w:rsidRDefault="00285FC0" w:rsidP="00285FC0">
      <w:pPr>
        <w:rPr>
          <w:rFonts w:ascii="Verdana" w:hAnsi="Verdana"/>
          <w:b/>
          <w:bCs/>
        </w:rPr>
      </w:pPr>
      <w:r w:rsidRPr="00285FC0">
        <w:rPr>
          <w:rFonts w:ascii="Verdana" w:hAnsi="Verdana"/>
          <w:b/>
          <w:bCs/>
        </w:rPr>
        <w:t>Kontrasygnata finansowa</w:t>
      </w:r>
    </w:p>
    <w:p w14:paraId="3FDB6F9B" w14:textId="77777777" w:rsidR="00285FC0" w:rsidRPr="00285FC0" w:rsidRDefault="00285FC0" w:rsidP="00285FC0">
      <w:pPr>
        <w:rPr>
          <w:rFonts w:ascii="Verdana" w:hAnsi="Verdana"/>
        </w:rPr>
      </w:pPr>
    </w:p>
    <w:p w14:paraId="4865A2D6" w14:textId="77777777" w:rsidR="00285FC0" w:rsidRPr="00285FC0" w:rsidRDefault="00285FC0" w:rsidP="00285FC0">
      <w:pPr>
        <w:rPr>
          <w:rFonts w:ascii="Verdana" w:hAnsi="Verdana"/>
        </w:rPr>
      </w:pPr>
    </w:p>
    <w:p w14:paraId="65942197" w14:textId="77777777" w:rsidR="00285FC0" w:rsidRDefault="00285FC0" w:rsidP="00285FC0">
      <w:pPr>
        <w:rPr>
          <w:rFonts w:ascii="Verdana" w:hAnsi="Verdana"/>
          <w:b/>
          <w:bCs/>
        </w:rPr>
      </w:pPr>
    </w:p>
    <w:p w14:paraId="79F9A081" w14:textId="0C791F80" w:rsidR="00285FC0" w:rsidRDefault="00285FC0" w:rsidP="00285FC0">
      <w:pPr>
        <w:tabs>
          <w:tab w:val="left" w:pos="405"/>
        </w:tabs>
        <w:rPr>
          <w:rFonts w:ascii="Verdana" w:hAnsi="Verdana"/>
        </w:rPr>
      </w:pPr>
      <w:r>
        <w:rPr>
          <w:rFonts w:ascii="Verdana" w:hAnsi="Verdana"/>
        </w:rPr>
        <w:tab/>
        <w:t>……………………………..</w:t>
      </w:r>
    </w:p>
    <w:p w14:paraId="50291E5C" w14:textId="77777777" w:rsidR="00285FC0" w:rsidRPr="00285FC0" w:rsidRDefault="00285FC0" w:rsidP="00285FC0">
      <w:pPr>
        <w:rPr>
          <w:rFonts w:ascii="Verdana" w:hAnsi="Verdana"/>
        </w:rPr>
      </w:pPr>
    </w:p>
    <w:p w14:paraId="162DD7F6" w14:textId="77777777" w:rsidR="00285FC0" w:rsidRPr="00285FC0" w:rsidRDefault="00285FC0" w:rsidP="00285FC0">
      <w:pPr>
        <w:rPr>
          <w:rFonts w:ascii="Verdana" w:hAnsi="Verdana"/>
        </w:rPr>
      </w:pPr>
    </w:p>
    <w:p w14:paraId="04F9301B" w14:textId="77777777" w:rsidR="00285FC0" w:rsidRPr="00285FC0" w:rsidRDefault="00285FC0" w:rsidP="00285FC0">
      <w:pPr>
        <w:rPr>
          <w:rFonts w:ascii="Verdana" w:hAnsi="Verdana"/>
        </w:rPr>
      </w:pPr>
    </w:p>
    <w:p w14:paraId="1DD4473A" w14:textId="77777777" w:rsidR="00285FC0" w:rsidRPr="00285FC0" w:rsidRDefault="00285FC0" w:rsidP="00285FC0">
      <w:pPr>
        <w:rPr>
          <w:rFonts w:ascii="Verdana" w:hAnsi="Verdana"/>
        </w:rPr>
      </w:pPr>
    </w:p>
    <w:p w14:paraId="3E0F05ED" w14:textId="77777777" w:rsidR="00285FC0" w:rsidRPr="00285FC0" w:rsidRDefault="00285FC0" w:rsidP="00285FC0">
      <w:pPr>
        <w:rPr>
          <w:rFonts w:ascii="Verdana" w:hAnsi="Verdana"/>
        </w:rPr>
      </w:pPr>
    </w:p>
    <w:p w14:paraId="336E917C" w14:textId="77777777" w:rsidR="00285FC0" w:rsidRPr="00285FC0" w:rsidRDefault="00285FC0" w:rsidP="00285FC0">
      <w:pPr>
        <w:rPr>
          <w:rFonts w:ascii="Verdana" w:hAnsi="Verdana"/>
        </w:rPr>
      </w:pPr>
    </w:p>
    <w:p w14:paraId="4EAB8917" w14:textId="77777777" w:rsidR="00285FC0" w:rsidRPr="00285FC0" w:rsidRDefault="00285FC0" w:rsidP="00285FC0">
      <w:pPr>
        <w:rPr>
          <w:rFonts w:ascii="Verdana" w:hAnsi="Verdana"/>
        </w:rPr>
      </w:pPr>
    </w:p>
    <w:p w14:paraId="7A4106A9" w14:textId="77777777" w:rsidR="00285FC0" w:rsidRPr="00285FC0" w:rsidRDefault="00285FC0" w:rsidP="00285FC0">
      <w:pPr>
        <w:rPr>
          <w:rFonts w:ascii="Verdana" w:hAnsi="Verdana"/>
        </w:rPr>
      </w:pPr>
    </w:p>
    <w:p w14:paraId="21BDD23E" w14:textId="77777777" w:rsidR="00285FC0" w:rsidRPr="00285FC0" w:rsidRDefault="00285FC0" w:rsidP="00285FC0">
      <w:pPr>
        <w:rPr>
          <w:rFonts w:ascii="Verdana" w:hAnsi="Verdana"/>
        </w:rPr>
      </w:pPr>
    </w:p>
    <w:p w14:paraId="0A5E254C" w14:textId="77777777" w:rsidR="00285FC0" w:rsidRPr="00285FC0" w:rsidRDefault="00285FC0" w:rsidP="00285FC0">
      <w:pPr>
        <w:rPr>
          <w:rFonts w:ascii="Verdana" w:hAnsi="Verdana"/>
        </w:rPr>
      </w:pPr>
    </w:p>
    <w:p w14:paraId="493C85B8" w14:textId="77777777" w:rsidR="00285FC0" w:rsidRPr="00285FC0" w:rsidRDefault="00285FC0" w:rsidP="00285FC0">
      <w:pPr>
        <w:rPr>
          <w:rFonts w:ascii="Verdana" w:hAnsi="Verdana"/>
        </w:rPr>
      </w:pPr>
    </w:p>
    <w:p w14:paraId="6531761C" w14:textId="77777777" w:rsidR="00285FC0" w:rsidRPr="00285FC0" w:rsidRDefault="00285FC0" w:rsidP="00285FC0">
      <w:pPr>
        <w:rPr>
          <w:rFonts w:ascii="Verdana" w:hAnsi="Verdana"/>
        </w:rPr>
      </w:pPr>
    </w:p>
    <w:p w14:paraId="7F7DA742" w14:textId="77777777" w:rsidR="00285FC0" w:rsidRPr="00285FC0" w:rsidRDefault="00285FC0" w:rsidP="00285FC0">
      <w:pPr>
        <w:rPr>
          <w:rFonts w:ascii="Verdana" w:hAnsi="Verdana"/>
        </w:rPr>
      </w:pPr>
    </w:p>
    <w:p w14:paraId="5096F937" w14:textId="77777777" w:rsidR="00285FC0" w:rsidRDefault="00285FC0" w:rsidP="00285FC0">
      <w:pPr>
        <w:rPr>
          <w:rFonts w:ascii="Verdana" w:hAnsi="Verdana"/>
        </w:rPr>
      </w:pPr>
    </w:p>
    <w:p w14:paraId="19D720D9" w14:textId="6D13DE60" w:rsidR="00285FC0" w:rsidRDefault="00285FC0" w:rsidP="00285FC0">
      <w:pPr>
        <w:tabs>
          <w:tab w:val="left" w:pos="1320"/>
        </w:tabs>
        <w:rPr>
          <w:rFonts w:ascii="Verdana" w:hAnsi="Verdana"/>
        </w:rPr>
      </w:pPr>
      <w:r>
        <w:rPr>
          <w:rFonts w:ascii="Verdana" w:hAnsi="Verdana"/>
        </w:rPr>
        <w:tab/>
      </w:r>
    </w:p>
    <w:p w14:paraId="7354371E" w14:textId="77777777" w:rsidR="00285FC0" w:rsidRDefault="00285FC0" w:rsidP="00285FC0">
      <w:pPr>
        <w:tabs>
          <w:tab w:val="left" w:pos="1320"/>
        </w:tabs>
        <w:rPr>
          <w:rFonts w:ascii="Verdana" w:hAnsi="Verdana"/>
        </w:rPr>
      </w:pPr>
    </w:p>
    <w:p w14:paraId="4A1A3F1F" w14:textId="77777777" w:rsidR="00285FC0" w:rsidRDefault="00285FC0" w:rsidP="00285FC0">
      <w:pPr>
        <w:tabs>
          <w:tab w:val="left" w:pos="1320"/>
        </w:tabs>
        <w:rPr>
          <w:rFonts w:ascii="Verdana" w:hAnsi="Verdana"/>
        </w:rPr>
      </w:pPr>
    </w:p>
    <w:p w14:paraId="1C4CDB17" w14:textId="77777777" w:rsidR="00285FC0" w:rsidRDefault="00285FC0" w:rsidP="00285FC0">
      <w:pPr>
        <w:tabs>
          <w:tab w:val="left" w:pos="1320"/>
        </w:tabs>
        <w:rPr>
          <w:rFonts w:ascii="Verdana" w:hAnsi="Verdana"/>
        </w:rPr>
      </w:pPr>
    </w:p>
    <w:p w14:paraId="3055A3A3" w14:textId="77777777" w:rsidR="00285FC0" w:rsidRDefault="00285FC0" w:rsidP="00285FC0">
      <w:pPr>
        <w:tabs>
          <w:tab w:val="left" w:pos="1320"/>
        </w:tabs>
        <w:rPr>
          <w:rFonts w:ascii="Verdana" w:hAnsi="Verdana"/>
        </w:rPr>
      </w:pPr>
    </w:p>
    <w:p w14:paraId="4A80E7B4" w14:textId="77777777" w:rsidR="00285FC0" w:rsidRDefault="00285FC0" w:rsidP="00285FC0">
      <w:pPr>
        <w:tabs>
          <w:tab w:val="left" w:pos="1320"/>
        </w:tabs>
        <w:rPr>
          <w:rFonts w:ascii="Verdana" w:hAnsi="Verdana"/>
        </w:rPr>
      </w:pPr>
    </w:p>
    <w:p w14:paraId="1899C838" w14:textId="77777777" w:rsidR="008C5658" w:rsidRDefault="008C5658" w:rsidP="00285FC0">
      <w:pPr>
        <w:tabs>
          <w:tab w:val="left" w:pos="1320"/>
        </w:tabs>
        <w:rPr>
          <w:rFonts w:ascii="Verdana" w:hAnsi="Verdana"/>
        </w:rPr>
      </w:pPr>
    </w:p>
    <w:p w14:paraId="27B389C9" w14:textId="77777777" w:rsidR="008C5658" w:rsidRDefault="008C5658" w:rsidP="00285FC0">
      <w:pPr>
        <w:tabs>
          <w:tab w:val="left" w:pos="1320"/>
        </w:tabs>
        <w:rPr>
          <w:rFonts w:ascii="Verdana" w:hAnsi="Verdana"/>
        </w:rPr>
      </w:pPr>
    </w:p>
    <w:p w14:paraId="486241DB" w14:textId="77777777" w:rsidR="008C5658" w:rsidRDefault="008C5658" w:rsidP="00285FC0">
      <w:pPr>
        <w:tabs>
          <w:tab w:val="left" w:pos="1320"/>
        </w:tabs>
        <w:rPr>
          <w:rFonts w:ascii="Verdana" w:hAnsi="Verdana"/>
        </w:rPr>
      </w:pPr>
    </w:p>
    <w:p w14:paraId="1E48D8F9" w14:textId="77777777" w:rsidR="008C5658" w:rsidRDefault="008C5658" w:rsidP="00285FC0">
      <w:pPr>
        <w:tabs>
          <w:tab w:val="left" w:pos="1320"/>
        </w:tabs>
        <w:rPr>
          <w:rFonts w:ascii="Verdana" w:hAnsi="Verdana"/>
        </w:rPr>
      </w:pPr>
    </w:p>
    <w:p w14:paraId="67519011" w14:textId="77777777" w:rsidR="00285FC0" w:rsidRDefault="00285FC0" w:rsidP="00285FC0">
      <w:pPr>
        <w:tabs>
          <w:tab w:val="left" w:pos="1320"/>
        </w:tabs>
        <w:rPr>
          <w:rFonts w:ascii="Verdana" w:hAnsi="Verdana"/>
        </w:rPr>
      </w:pPr>
    </w:p>
    <w:p w14:paraId="00543B6C" w14:textId="77777777" w:rsidR="00285FC0" w:rsidRDefault="00285FC0" w:rsidP="00285FC0">
      <w:pPr>
        <w:tabs>
          <w:tab w:val="left" w:pos="1320"/>
        </w:tabs>
        <w:rPr>
          <w:rFonts w:ascii="Verdana" w:hAnsi="Verdana"/>
        </w:rPr>
      </w:pPr>
    </w:p>
    <w:p w14:paraId="2AB2DE60" w14:textId="77777777" w:rsidR="002E011C" w:rsidRDefault="002E011C" w:rsidP="00285FC0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2341883" w14:textId="6FDDCA9D" w:rsidR="00285FC0" w:rsidRDefault="00285FC0" w:rsidP="00285FC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 xml:space="preserve">Załącznik nr 2 do umowy </w:t>
      </w:r>
    </w:p>
    <w:p w14:paraId="039D4A5C" w14:textId="77777777" w:rsidR="00285FC0" w:rsidRDefault="00285FC0" w:rsidP="00285F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43A6D0F" w14:textId="77777777" w:rsidR="00285FC0" w:rsidRDefault="00285FC0" w:rsidP="00285F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076B6CA" w14:textId="77777777" w:rsidR="00285FC0" w:rsidRPr="001A7899" w:rsidRDefault="00285FC0" w:rsidP="00285FC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354F0ACC" w14:textId="77777777" w:rsidR="00285FC0" w:rsidRPr="001A7899" w:rsidRDefault="00285FC0" w:rsidP="00285FC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345DFC6B" w14:textId="77777777" w:rsidR="00285FC0" w:rsidRPr="001A7899" w:rsidRDefault="00285FC0" w:rsidP="00285FC0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14A95337" w14:textId="77777777" w:rsidR="00285FC0" w:rsidRPr="001A7899" w:rsidRDefault="00285FC0" w:rsidP="00285F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EEA1D41" w14:textId="77777777" w:rsidR="00285FC0" w:rsidRPr="001A7899" w:rsidRDefault="00285FC0" w:rsidP="00285FC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367109E6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959ABE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B5E2ADC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69F30D6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4213F68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3A8A656E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6A61EF1F" w14:textId="77777777" w:rsidR="00285FC0" w:rsidRPr="001A7899" w:rsidRDefault="00285FC0" w:rsidP="00285F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A1F6103" w14:textId="77777777" w:rsidR="00285FC0" w:rsidRPr="001A7899" w:rsidRDefault="00285FC0" w:rsidP="00285FC0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30D98762" w14:textId="77777777" w:rsidR="00285FC0" w:rsidRPr="001A7899" w:rsidRDefault="00285FC0" w:rsidP="00285FC0">
      <w:pPr>
        <w:widowControl w:val="0"/>
        <w:numPr>
          <w:ilvl w:val="0"/>
          <w:numId w:val="2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242B8588" w14:textId="77777777" w:rsidR="00285FC0" w:rsidRPr="001A7899" w:rsidRDefault="00285FC0" w:rsidP="00285FC0">
      <w:pPr>
        <w:widowControl w:val="0"/>
        <w:numPr>
          <w:ilvl w:val="0"/>
          <w:numId w:val="2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34AE7E76" w14:textId="77777777" w:rsidR="00285FC0" w:rsidRPr="001A7899" w:rsidRDefault="00285FC0" w:rsidP="00285FC0">
      <w:pPr>
        <w:widowControl w:val="0"/>
        <w:numPr>
          <w:ilvl w:val="0"/>
          <w:numId w:val="2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1A7899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536365B" w14:textId="77777777" w:rsidR="00285FC0" w:rsidRPr="001A7899" w:rsidRDefault="00285FC0" w:rsidP="00285FC0">
      <w:pPr>
        <w:widowControl w:val="0"/>
        <w:numPr>
          <w:ilvl w:val="0"/>
          <w:numId w:val="2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BD01175" w14:textId="77777777" w:rsidR="00285FC0" w:rsidRPr="001A7899" w:rsidRDefault="00285FC0" w:rsidP="00285FC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683A8B85" w14:textId="77777777" w:rsidR="00285FC0" w:rsidRPr="001A7899" w:rsidRDefault="00285FC0" w:rsidP="00285FC0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9075B3D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A43F88C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CA2CDFA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CC4D5B9" w14:textId="77777777" w:rsidR="00285FC0" w:rsidRPr="001A7899" w:rsidRDefault="00285FC0" w:rsidP="00285FC0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85FC0" w:rsidRPr="001A7899" w14:paraId="48DAA48C" w14:textId="77777777" w:rsidTr="009D0A17">
        <w:tc>
          <w:tcPr>
            <w:tcW w:w="4105" w:type="dxa"/>
            <w:shd w:val="clear" w:color="auto" w:fill="auto"/>
          </w:tcPr>
          <w:p w14:paraId="3647F53F" w14:textId="77777777" w:rsidR="00285FC0" w:rsidRPr="001A7899" w:rsidRDefault="00285FC0" w:rsidP="009D0A17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1983FF7" w14:textId="77777777" w:rsidR="00285FC0" w:rsidRPr="001A7899" w:rsidRDefault="00285FC0" w:rsidP="009D0A17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6E76315" w14:textId="77777777" w:rsidR="00285FC0" w:rsidRPr="001A7899" w:rsidRDefault="00285FC0" w:rsidP="00285F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5D0E1DC" w14:textId="77777777" w:rsidR="00285FC0" w:rsidRPr="001A7899" w:rsidRDefault="00285FC0" w:rsidP="00285FC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975AED4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2C0E93C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DC0840E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96DE14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FD2B308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12B06DB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AB2EE4E" w14:textId="77777777" w:rsidR="00285FC0" w:rsidRPr="001A7899" w:rsidRDefault="00285FC0" w:rsidP="00285F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D6CEBCB" w14:textId="77777777" w:rsidR="00285FC0" w:rsidRPr="00C409B5" w:rsidRDefault="00285FC0" w:rsidP="00285FC0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CB701F6" w14:textId="77777777" w:rsidR="00285FC0" w:rsidRPr="00285FC0" w:rsidRDefault="00285FC0" w:rsidP="00285FC0">
      <w:pPr>
        <w:tabs>
          <w:tab w:val="left" w:pos="1320"/>
        </w:tabs>
        <w:rPr>
          <w:rFonts w:ascii="Verdana" w:hAnsi="Verdana"/>
        </w:rPr>
      </w:pPr>
    </w:p>
    <w:sectPr w:rsidR="00285FC0" w:rsidRPr="00285FC0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1FB39" w14:textId="77777777" w:rsidR="00D32F19" w:rsidRDefault="00D32F19">
      <w:r>
        <w:separator/>
      </w:r>
    </w:p>
  </w:endnote>
  <w:endnote w:type="continuationSeparator" w:id="0">
    <w:p w14:paraId="0BB7684D" w14:textId="77777777" w:rsidR="00D32F19" w:rsidRDefault="00D3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0E902" w14:textId="77777777" w:rsidR="00D32F19" w:rsidRDefault="00D32F19">
      <w:r>
        <w:separator/>
      </w:r>
    </w:p>
  </w:footnote>
  <w:footnote w:type="continuationSeparator" w:id="0">
    <w:p w14:paraId="2FC34B4B" w14:textId="77777777" w:rsidR="00D32F19" w:rsidRDefault="00D32F19">
      <w:r>
        <w:continuationSeparator/>
      </w:r>
    </w:p>
  </w:footnote>
  <w:footnote w:id="1">
    <w:p w14:paraId="369EB332" w14:textId="77777777" w:rsidR="00285FC0" w:rsidRPr="001A7899" w:rsidRDefault="00285FC0" w:rsidP="00285F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14D66F3" w14:textId="77777777" w:rsidR="00285FC0" w:rsidRPr="00011950" w:rsidRDefault="00285FC0" w:rsidP="00285F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eastAsiaTheme="minorHAnsi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732D54" w14:textId="77777777" w:rsidR="00285FC0" w:rsidRPr="00011950" w:rsidRDefault="00285FC0" w:rsidP="00285FC0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eastAsiaTheme="minorHAnsi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9EBA13" w14:textId="77777777" w:rsidR="00285FC0" w:rsidRPr="00011950" w:rsidRDefault="00285FC0" w:rsidP="00285FC0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551F9E" w14:textId="77777777" w:rsidR="00285FC0" w:rsidRPr="00011950" w:rsidRDefault="00285FC0" w:rsidP="00285FC0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AAAEC8" w14:textId="77777777" w:rsidR="00285FC0" w:rsidRPr="00011950" w:rsidRDefault="00285FC0" w:rsidP="00285FC0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FFD73B" w14:textId="77777777" w:rsidR="00285FC0" w:rsidRPr="00011950" w:rsidRDefault="00285FC0" w:rsidP="00285F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eastAsiaTheme="minorHAnsi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eastAsiaTheme="minorHAnsi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F0C6D8" w14:textId="77777777" w:rsidR="00285FC0" w:rsidRPr="00011950" w:rsidRDefault="00285FC0" w:rsidP="00285FC0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eastAsiaTheme="minorHAnsi" w:hAnsi="Verdana" w:cs="Arial"/>
          <w:sz w:val="16"/>
          <w:szCs w:val="16"/>
        </w:rPr>
        <w:t> </w:t>
      </w:r>
    </w:p>
    <w:p w14:paraId="0D090485" w14:textId="77777777" w:rsidR="00285FC0" w:rsidRPr="00011950" w:rsidRDefault="00285FC0" w:rsidP="00285FC0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FF10B3" w14:textId="77777777" w:rsidR="00285FC0" w:rsidRPr="00011950" w:rsidRDefault="00285FC0" w:rsidP="00285FC0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307E35" w14:textId="77777777" w:rsidR="00285FC0" w:rsidRPr="00011950" w:rsidRDefault="00285FC0" w:rsidP="00285FC0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668405" w14:textId="77777777" w:rsidR="00285FC0" w:rsidRPr="00011950" w:rsidRDefault="00285FC0" w:rsidP="00285FC0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E37DF5" w14:textId="77777777" w:rsidR="00285FC0" w:rsidRPr="005F4BFA" w:rsidRDefault="00285FC0" w:rsidP="00285F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eastAsiaTheme="minorHAnsi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56402C2" w14:textId="77777777" w:rsidR="00285FC0" w:rsidRPr="001A7899" w:rsidRDefault="00285FC0" w:rsidP="00285F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8CAB5C0" w14:textId="77777777" w:rsidR="00285FC0" w:rsidRPr="001A7899" w:rsidRDefault="00285FC0" w:rsidP="00285FC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AB6875" w14:textId="77777777" w:rsidR="00285FC0" w:rsidRPr="001A7899" w:rsidRDefault="00285FC0" w:rsidP="00285F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1D324F4" w14:textId="77777777" w:rsidR="00285FC0" w:rsidRPr="001A7899" w:rsidRDefault="00285FC0" w:rsidP="00285FC0">
      <w:pPr>
        <w:pStyle w:val="Tekstprzypisudolnego"/>
        <w:numPr>
          <w:ilvl w:val="0"/>
          <w:numId w:val="2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C3D4CF4" w14:textId="77777777" w:rsidR="00285FC0" w:rsidRPr="001A7899" w:rsidRDefault="00285FC0" w:rsidP="00285FC0">
      <w:pPr>
        <w:pStyle w:val="Tekstprzypisudolnego"/>
        <w:numPr>
          <w:ilvl w:val="0"/>
          <w:numId w:val="2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6BDFBD7" w14:textId="77777777" w:rsidR="00285FC0" w:rsidRPr="001A7899" w:rsidRDefault="00285FC0" w:rsidP="00285FC0">
      <w:pPr>
        <w:pStyle w:val="Tekstprzypisudolnego"/>
        <w:numPr>
          <w:ilvl w:val="0"/>
          <w:numId w:val="2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17357B8" w14:textId="77777777" w:rsidR="00285FC0" w:rsidRPr="001A7899" w:rsidRDefault="00285FC0" w:rsidP="00285F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0F92E58" w14:textId="77777777" w:rsidR="00285FC0" w:rsidRPr="001A7899" w:rsidRDefault="00285FC0" w:rsidP="00285F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273D397" w14:textId="77777777" w:rsidR="00285FC0" w:rsidRPr="001A7899" w:rsidRDefault="00285FC0" w:rsidP="00285FC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08917CE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36630C68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0DFD211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58A994F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128624F" w14:textId="77777777" w:rsidR="00285FC0" w:rsidRPr="001A7899" w:rsidRDefault="00285FC0" w:rsidP="00285F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5505F37" w14:textId="77777777" w:rsidR="00285FC0" w:rsidRPr="001A7899" w:rsidRDefault="00285FC0" w:rsidP="00285F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761BE1C" w14:textId="77777777" w:rsidR="00285FC0" w:rsidRPr="001A7899" w:rsidRDefault="00285FC0" w:rsidP="00285F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BC71F0C" w14:textId="77777777" w:rsidR="00285FC0" w:rsidRPr="001A7899" w:rsidRDefault="00285FC0" w:rsidP="00285F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1A7899"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5A3E18"/>
    <w:multiLevelType w:val="hybridMultilevel"/>
    <w:tmpl w:val="820EB634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D649B2"/>
    <w:multiLevelType w:val="hybridMultilevel"/>
    <w:tmpl w:val="779885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6D41A7"/>
    <w:multiLevelType w:val="hybridMultilevel"/>
    <w:tmpl w:val="09F66434"/>
    <w:lvl w:ilvl="0" w:tplc="C654FA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64F4DEB"/>
    <w:multiLevelType w:val="hybridMultilevel"/>
    <w:tmpl w:val="FF0C0BB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16005"/>
    <w:multiLevelType w:val="hybridMultilevel"/>
    <w:tmpl w:val="10606F5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plc="FFFFFFF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plc="FFFFFFFF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A906057"/>
    <w:multiLevelType w:val="hybridMultilevel"/>
    <w:tmpl w:val="499C4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421C6A15"/>
    <w:multiLevelType w:val="hybridMultilevel"/>
    <w:tmpl w:val="20F0E654"/>
    <w:lvl w:ilvl="0" w:tplc="E116B5C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5F20CB4"/>
    <w:multiLevelType w:val="hybridMultilevel"/>
    <w:tmpl w:val="31AE58F0"/>
    <w:lvl w:ilvl="0" w:tplc="5706ED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3023B99"/>
    <w:multiLevelType w:val="hybridMultilevel"/>
    <w:tmpl w:val="0F80F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501A7"/>
    <w:multiLevelType w:val="hybridMultilevel"/>
    <w:tmpl w:val="482899B0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927327"/>
    <w:multiLevelType w:val="multilevel"/>
    <w:tmpl w:val="EAF414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9C61AC"/>
    <w:multiLevelType w:val="multilevel"/>
    <w:tmpl w:val="8722CA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95695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2033863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8068555">
    <w:abstractNumId w:val="14"/>
  </w:num>
  <w:num w:numId="4" w16cid:durableId="1816488840">
    <w:abstractNumId w:val="7"/>
  </w:num>
  <w:num w:numId="5" w16cid:durableId="1726752939">
    <w:abstractNumId w:val="13"/>
  </w:num>
  <w:num w:numId="6" w16cid:durableId="1762529939">
    <w:abstractNumId w:val="22"/>
  </w:num>
  <w:num w:numId="7" w16cid:durableId="553125655">
    <w:abstractNumId w:val="21"/>
  </w:num>
  <w:num w:numId="8" w16cid:durableId="672951702">
    <w:abstractNumId w:val="19"/>
  </w:num>
  <w:num w:numId="9" w16cid:durableId="9864750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0412230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9512878">
    <w:abstractNumId w:val="16"/>
  </w:num>
  <w:num w:numId="12" w16cid:durableId="13904246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30959611">
    <w:abstractNumId w:val="2"/>
  </w:num>
  <w:num w:numId="14" w16cid:durableId="1216042821">
    <w:abstractNumId w:val="4"/>
  </w:num>
  <w:num w:numId="15" w16cid:durableId="1141970205">
    <w:abstractNumId w:val="11"/>
  </w:num>
  <w:num w:numId="16" w16cid:durableId="11147776">
    <w:abstractNumId w:val="10"/>
  </w:num>
  <w:num w:numId="17" w16cid:durableId="951478603">
    <w:abstractNumId w:val="5"/>
  </w:num>
  <w:num w:numId="18" w16cid:durableId="166869083">
    <w:abstractNumId w:val="15"/>
  </w:num>
  <w:num w:numId="19" w16cid:durableId="977150915">
    <w:abstractNumId w:val="9"/>
  </w:num>
  <w:num w:numId="20" w16cid:durableId="605692164">
    <w:abstractNumId w:val="3"/>
  </w:num>
  <w:num w:numId="21" w16cid:durableId="340931958">
    <w:abstractNumId w:val="6"/>
  </w:num>
  <w:num w:numId="22" w16cid:durableId="1230918128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940"/>
    <w:rsid w:val="000543EF"/>
    <w:rsid w:val="000B6493"/>
    <w:rsid w:val="000E6EAF"/>
    <w:rsid w:val="001204B9"/>
    <w:rsid w:val="0012201F"/>
    <w:rsid w:val="00126008"/>
    <w:rsid w:val="0017139A"/>
    <w:rsid w:val="001836C1"/>
    <w:rsid w:val="001A1C15"/>
    <w:rsid w:val="001B682A"/>
    <w:rsid w:val="001B7281"/>
    <w:rsid w:val="001F53D5"/>
    <w:rsid w:val="002108C7"/>
    <w:rsid w:val="0021512D"/>
    <w:rsid w:val="00285FC0"/>
    <w:rsid w:val="002A373C"/>
    <w:rsid w:val="002D5E0A"/>
    <w:rsid w:val="002E011C"/>
    <w:rsid w:val="003526A9"/>
    <w:rsid w:val="00446B8D"/>
    <w:rsid w:val="00451B18"/>
    <w:rsid w:val="0048316D"/>
    <w:rsid w:val="004973AF"/>
    <w:rsid w:val="004A0F0D"/>
    <w:rsid w:val="004C1054"/>
    <w:rsid w:val="0050385D"/>
    <w:rsid w:val="00513E8E"/>
    <w:rsid w:val="0054080E"/>
    <w:rsid w:val="0055004D"/>
    <w:rsid w:val="005A7A94"/>
    <w:rsid w:val="005D158A"/>
    <w:rsid w:val="005D69AA"/>
    <w:rsid w:val="0067101D"/>
    <w:rsid w:val="00691104"/>
    <w:rsid w:val="006C5539"/>
    <w:rsid w:val="006D0F7E"/>
    <w:rsid w:val="006E722C"/>
    <w:rsid w:val="007007FD"/>
    <w:rsid w:val="007265B6"/>
    <w:rsid w:val="00727CD6"/>
    <w:rsid w:val="00740E2E"/>
    <w:rsid w:val="007613A2"/>
    <w:rsid w:val="00774622"/>
    <w:rsid w:val="007858A8"/>
    <w:rsid w:val="007D462E"/>
    <w:rsid w:val="008476F7"/>
    <w:rsid w:val="00880897"/>
    <w:rsid w:val="00892E0C"/>
    <w:rsid w:val="008A088A"/>
    <w:rsid w:val="008C5658"/>
    <w:rsid w:val="008C634A"/>
    <w:rsid w:val="00920EBB"/>
    <w:rsid w:val="00971831"/>
    <w:rsid w:val="00976B68"/>
    <w:rsid w:val="009D554D"/>
    <w:rsid w:val="009D5C40"/>
    <w:rsid w:val="00A01B55"/>
    <w:rsid w:val="00A326F9"/>
    <w:rsid w:val="00A82F98"/>
    <w:rsid w:val="00AE506E"/>
    <w:rsid w:val="00AF42D3"/>
    <w:rsid w:val="00B10B61"/>
    <w:rsid w:val="00B46AF2"/>
    <w:rsid w:val="00B75500"/>
    <w:rsid w:val="00B8264E"/>
    <w:rsid w:val="00B93047"/>
    <w:rsid w:val="00BF2146"/>
    <w:rsid w:val="00C56170"/>
    <w:rsid w:val="00C65C7E"/>
    <w:rsid w:val="00C92222"/>
    <w:rsid w:val="00CA6EE4"/>
    <w:rsid w:val="00CF0DBE"/>
    <w:rsid w:val="00D15551"/>
    <w:rsid w:val="00D32940"/>
    <w:rsid w:val="00D32F19"/>
    <w:rsid w:val="00D351E8"/>
    <w:rsid w:val="00D679EB"/>
    <w:rsid w:val="00D67DB9"/>
    <w:rsid w:val="00D92C99"/>
    <w:rsid w:val="00D938FC"/>
    <w:rsid w:val="00DA1BE1"/>
    <w:rsid w:val="00DB133F"/>
    <w:rsid w:val="00E16FEF"/>
    <w:rsid w:val="00E32983"/>
    <w:rsid w:val="00E574FB"/>
    <w:rsid w:val="00E73A2C"/>
    <w:rsid w:val="00ED2BA1"/>
    <w:rsid w:val="00EE60E3"/>
    <w:rsid w:val="00F16EC6"/>
    <w:rsid w:val="00F20D4C"/>
    <w:rsid w:val="00F4451D"/>
    <w:rsid w:val="00F54208"/>
    <w:rsid w:val="00FC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245D02"/>
  <w15:chartTrackingRefBased/>
  <w15:docId w15:val="{222ED0DC-9F1B-49C4-B6E4-5BC22AAF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1C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uiPriority w:val="34"/>
    <w:qFormat/>
    <w:rsid w:val="001A1C15"/>
    <w:pPr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1F53D5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56170"/>
    <w:pPr>
      <w:spacing w:before="100" w:beforeAutospacing="1" w:after="142" w:line="276" w:lineRule="auto"/>
    </w:pPr>
    <w:rPr>
      <w:sz w:val="24"/>
      <w:szCs w:val="24"/>
    </w:rPr>
  </w:style>
  <w:style w:type="paragraph" w:customStyle="1" w:styleId="western">
    <w:name w:val="western"/>
    <w:basedOn w:val="Normalny"/>
    <w:rsid w:val="00C56170"/>
    <w:pPr>
      <w:spacing w:before="100" w:beforeAutospacing="1" w:after="142" w:line="276" w:lineRule="auto"/>
    </w:pPr>
    <w:rPr>
      <w:rFonts w:ascii="Calibri" w:hAnsi="Calibri" w:cs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18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831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D462E"/>
    <w:pPr>
      <w:suppressAutoHyphens/>
      <w:autoSpaceDN w:val="0"/>
      <w:spacing w:after="120"/>
      <w:ind w:left="283"/>
      <w:textAlignment w:val="baseline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D462E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74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74FB"/>
    <w:pPr>
      <w:suppressAutoHyphens/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74FB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85F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85FC0"/>
    <w:rPr>
      <w:lang w:val="en-US"/>
    </w:rPr>
  </w:style>
  <w:style w:type="paragraph" w:customStyle="1" w:styleId="paragraph">
    <w:name w:val="paragraph"/>
    <w:basedOn w:val="Normalny"/>
    <w:rsid w:val="00285F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85FC0"/>
  </w:style>
  <w:style w:type="character" w:customStyle="1" w:styleId="eop">
    <w:name w:val="eop"/>
    <w:basedOn w:val="Domylnaczcionkaakapitu"/>
    <w:rsid w:val="00285FC0"/>
  </w:style>
  <w:style w:type="character" w:styleId="Odwoanieprzypisudolnego">
    <w:name w:val="footnote reference"/>
    <w:uiPriority w:val="99"/>
    <w:semiHidden/>
    <w:unhideWhenUsed/>
    <w:rsid w:val="00285FC0"/>
    <w:rPr>
      <w:vertAlign w:val="superscript"/>
    </w:rPr>
  </w:style>
  <w:style w:type="paragraph" w:styleId="Poprawka">
    <w:name w:val="Revision"/>
    <w:hidden/>
    <w:uiPriority w:val="99"/>
    <w:semiHidden/>
    <w:rsid w:val="002E0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1C5D8-9ED2-4BF2-9DA0-6A3C23F65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2173</Words>
  <Characters>14123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2025-04-23T09:33:00Z</cp:lastPrinted>
  <dcterms:created xsi:type="dcterms:W3CDTF">2025-04-23T09:36:00Z</dcterms:created>
  <dcterms:modified xsi:type="dcterms:W3CDTF">2025-04-23T09:36:00Z</dcterms:modified>
</cp:coreProperties>
</file>