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400B3" w14:textId="77777777" w:rsidR="008D2AB8" w:rsidRPr="00F113FC" w:rsidRDefault="008D2AB8" w:rsidP="008D2AB8">
      <w:pPr>
        <w:pStyle w:val="Nagwek3"/>
        <w:jc w:val="right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b w:val="0"/>
          <w:sz w:val="20"/>
          <w:szCs w:val="20"/>
        </w:rPr>
        <w:tab/>
      </w:r>
      <w:r w:rsidRPr="00F113FC">
        <w:rPr>
          <w:rFonts w:ascii="Verdana" w:hAnsi="Verdana"/>
          <w:b w:val="0"/>
          <w:sz w:val="20"/>
          <w:szCs w:val="20"/>
        </w:rPr>
        <w:tab/>
      </w:r>
      <w:r w:rsidRPr="00F113FC">
        <w:rPr>
          <w:rFonts w:ascii="Verdana" w:hAnsi="Verdana"/>
          <w:b w:val="0"/>
          <w:sz w:val="20"/>
          <w:szCs w:val="20"/>
        </w:rPr>
        <w:tab/>
      </w:r>
      <w:r w:rsidRPr="00F113FC">
        <w:rPr>
          <w:rFonts w:ascii="Verdana" w:hAnsi="Verdana"/>
          <w:b w:val="0"/>
          <w:sz w:val="20"/>
          <w:szCs w:val="20"/>
        </w:rPr>
        <w:tab/>
      </w:r>
      <w:r w:rsidRPr="00F113FC">
        <w:rPr>
          <w:rFonts w:ascii="Verdana" w:hAnsi="Verdana"/>
          <w:b w:val="0"/>
          <w:sz w:val="20"/>
          <w:szCs w:val="20"/>
        </w:rPr>
        <w:tab/>
      </w:r>
      <w:r w:rsidRPr="00F113FC">
        <w:rPr>
          <w:rFonts w:ascii="Verdana" w:hAnsi="Verdana"/>
          <w:b w:val="0"/>
          <w:sz w:val="20"/>
          <w:szCs w:val="20"/>
        </w:rPr>
        <w:tab/>
      </w:r>
      <w:r w:rsidRPr="00F113FC">
        <w:rPr>
          <w:rFonts w:ascii="Verdana" w:hAnsi="Verdana"/>
          <w:b w:val="0"/>
          <w:sz w:val="20"/>
          <w:szCs w:val="20"/>
        </w:rPr>
        <w:tab/>
      </w:r>
      <w:r w:rsidRPr="00F113FC">
        <w:rPr>
          <w:rFonts w:ascii="Verdana" w:hAnsi="Verdana"/>
          <w:sz w:val="20"/>
          <w:szCs w:val="20"/>
        </w:rPr>
        <w:t xml:space="preserve">Załącznik nr </w:t>
      </w:r>
      <w:r w:rsidR="00012286" w:rsidRPr="00F113FC">
        <w:rPr>
          <w:rFonts w:ascii="Verdana" w:hAnsi="Verdana"/>
          <w:sz w:val="20"/>
          <w:szCs w:val="20"/>
        </w:rPr>
        <w:t>1</w:t>
      </w:r>
    </w:p>
    <w:p w14:paraId="14ABB0C4" w14:textId="77777777" w:rsidR="008D2AB8" w:rsidRPr="00F113FC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19A90B99" w14:textId="77777777" w:rsidR="00AF41A1" w:rsidRPr="00F113FC" w:rsidRDefault="00AF41A1" w:rsidP="00AF41A1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F113FC">
        <w:rPr>
          <w:rFonts w:ascii="Verdana" w:hAnsi="Verdana"/>
          <w:b/>
          <w:sz w:val="20"/>
          <w:szCs w:val="20"/>
        </w:rPr>
        <w:t>FORMULARZ OFERTY</w:t>
      </w:r>
    </w:p>
    <w:p w14:paraId="052EAF7F" w14:textId="77777777" w:rsidR="00AF41A1" w:rsidRPr="00F113FC" w:rsidRDefault="00AF41A1" w:rsidP="00AF41A1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6B0F567A" w14:textId="77777777" w:rsidR="00AF41A1" w:rsidRPr="00F113FC" w:rsidRDefault="00AF41A1" w:rsidP="00AF41A1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46758121" w14:textId="77777777" w:rsidR="00AF41A1" w:rsidRPr="00F113FC" w:rsidRDefault="00AF41A1" w:rsidP="00AF41A1">
      <w:pPr>
        <w:tabs>
          <w:tab w:val="right" w:pos="8222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4E79DBD" w14:textId="77777777" w:rsidR="00AF41A1" w:rsidRPr="00F113FC" w:rsidRDefault="00AF41A1" w:rsidP="00AF41A1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649B31D3" w14:textId="77777777" w:rsidR="00AF41A1" w:rsidRPr="00F113FC" w:rsidRDefault="00AF41A1" w:rsidP="00AF41A1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>WOJEWÓDZTWO …………………………….....</w:t>
      </w:r>
    </w:p>
    <w:p w14:paraId="30D36783" w14:textId="77777777" w:rsidR="00AF41A1" w:rsidRPr="00F113FC" w:rsidRDefault="00AF41A1" w:rsidP="00AF41A1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F113FC">
        <w:rPr>
          <w:rFonts w:ascii="Verdana" w:hAnsi="Verdana"/>
          <w:sz w:val="20"/>
          <w:szCs w:val="20"/>
          <w:lang w:val="de-DE"/>
        </w:rPr>
        <w:t>TEL.</w:t>
      </w:r>
      <w:r w:rsidRPr="00F113FC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3936C9BB" w14:textId="77777777" w:rsidR="00AF41A1" w:rsidRPr="00F113FC" w:rsidRDefault="00AF41A1" w:rsidP="00AF41A1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F113FC">
        <w:rPr>
          <w:rFonts w:ascii="Verdana" w:hAnsi="Verdana"/>
          <w:sz w:val="20"/>
          <w:szCs w:val="20"/>
          <w:lang w:val="de-DE"/>
        </w:rPr>
        <w:t xml:space="preserve">FAX </w:t>
      </w:r>
      <w:r w:rsidRPr="00F113FC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05E5ED2B" w14:textId="77777777" w:rsidR="00AF41A1" w:rsidRPr="00F113FC" w:rsidRDefault="00AF41A1" w:rsidP="00AF41A1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F113FC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0C8431E" w14:textId="77777777" w:rsidR="00AF41A1" w:rsidRPr="00F113FC" w:rsidRDefault="00AF41A1" w:rsidP="00AF41A1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F113FC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7DC3AE16" w14:textId="77777777" w:rsidR="00AF41A1" w:rsidRPr="00F113FC" w:rsidRDefault="00AF41A1" w:rsidP="00AF41A1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56FA7A2D" w14:textId="77777777" w:rsidR="00AF41A1" w:rsidRPr="00F113FC" w:rsidRDefault="00AF41A1" w:rsidP="00AF41A1">
      <w:pPr>
        <w:spacing w:line="360" w:lineRule="auto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>Do: Nazwa i siedziba Zamawiającego:</w:t>
      </w:r>
    </w:p>
    <w:p w14:paraId="622DF7AC" w14:textId="77777777" w:rsidR="00AF41A1" w:rsidRPr="00F113FC" w:rsidRDefault="00AF41A1" w:rsidP="00AF41A1">
      <w:pPr>
        <w:ind w:right="-110"/>
        <w:rPr>
          <w:rFonts w:ascii="Verdana" w:hAnsi="Verdana"/>
          <w:b/>
          <w:sz w:val="20"/>
          <w:szCs w:val="20"/>
        </w:rPr>
      </w:pPr>
      <w:r w:rsidRPr="00F113FC">
        <w:rPr>
          <w:rFonts w:ascii="Verdana" w:hAnsi="Verdana"/>
          <w:b/>
          <w:sz w:val="20"/>
          <w:szCs w:val="20"/>
        </w:rPr>
        <w:t xml:space="preserve">Akademia Górniczo – Hutnicza im. Stanisława Staszica w Krakowie, Dział Zamówień Publicznych, Al. Mickiewicza 30, 30-059 Kraków. </w:t>
      </w:r>
    </w:p>
    <w:p w14:paraId="1D6A1B4F" w14:textId="77777777" w:rsidR="00F113FC" w:rsidRDefault="00F113FC" w:rsidP="00F113FC">
      <w:pPr>
        <w:jc w:val="center"/>
        <w:rPr>
          <w:rFonts w:ascii="Verdana" w:hAnsi="Verdana"/>
          <w:sz w:val="20"/>
          <w:szCs w:val="20"/>
        </w:rPr>
      </w:pPr>
    </w:p>
    <w:p w14:paraId="01ADD2F1" w14:textId="401B2F2D" w:rsidR="00F113FC" w:rsidRPr="00F113FC" w:rsidRDefault="008D2AB8" w:rsidP="00F113FC">
      <w:pPr>
        <w:jc w:val="both"/>
        <w:rPr>
          <w:rFonts w:ascii="Verdana" w:hAnsi="Verdana"/>
          <w:b/>
          <w:bCs/>
          <w:color w:val="000000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r w:rsidR="00267BC2" w:rsidRPr="00F113FC">
        <w:rPr>
          <w:rFonts w:ascii="Verdana" w:hAnsi="Verdana"/>
          <w:sz w:val="20"/>
          <w:szCs w:val="20"/>
        </w:rPr>
        <w:t>:</w:t>
      </w:r>
      <w:r w:rsidRPr="00F113FC">
        <w:rPr>
          <w:rFonts w:ascii="Verdana" w:hAnsi="Verdana"/>
          <w:sz w:val="20"/>
          <w:szCs w:val="20"/>
        </w:rPr>
        <w:t xml:space="preserve"> </w:t>
      </w:r>
      <w:bookmarkStart w:id="0" w:name="_Hlk193222215"/>
      <w:r w:rsidR="00F113FC" w:rsidRPr="00F113FC">
        <w:rPr>
          <w:rFonts w:ascii="Verdana" w:hAnsi="Verdana"/>
          <w:b/>
          <w:bCs/>
          <w:color w:val="000000"/>
          <w:sz w:val="20"/>
          <w:szCs w:val="20"/>
        </w:rPr>
        <w:t xml:space="preserve">Skład komputerowy i komputerowe opracowanie rysunków w programie </w:t>
      </w:r>
      <w:proofErr w:type="spellStart"/>
      <w:r w:rsidR="00F113FC" w:rsidRPr="00F113FC">
        <w:rPr>
          <w:rFonts w:ascii="Verdana" w:hAnsi="Verdana"/>
          <w:b/>
          <w:bCs/>
          <w:color w:val="000000"/>
          <w:sz w:val="20"/>
          <w:szCs w:val="20"/>
        </w:rPr>
        <w:t>LaTeX</w:t>
      </w:r>
      <w:proofErr w:type="spellEnd"/>
      <w:r w:rsidR="00F113FC" w:rsidRPr="00F113FC">
        <w:rPr>
          <w:rFonts w:ascii="Verdana" w:hAnsi="Verdana"/>
          <w:b/>
          <w:bCs/>
          <w:color w:val="000000"/>
          <w:sz w:val="20"/>
          <w:szCs w:val="20"/>
        </w:rPr>
        <w:t xml:space="preserve"> wraz z przygotowaniem plików do druku i/lub publikacji online dla Wydawnictwa AGH - DE-dzp.272-146/25</w:t>
      </w:r>
      <w:r w:rsidR="00F113FC">
        <w:rPr>
          <w:rFonts w:ascii="Verdana" w:hAnsi="Verdana"/>
          <w:b/>
          <w:bCs/>
          <w:color w:val="000000"/>
          <w:sz w:val="20"/>
          <w:szCs w:val="20"/>
        </w:rPr>
        <w:t>,</w:t>
      </w:r>
    </w:p>
    <w:bookmarkEnd w:id="0"/>
    <w:p w14:paraId="18836DD5" w14:textId="5576EB0A" w:rsidR="008D2AB8" w:rsidRDefault="008D2AB8" w:rsidP="00AF41A1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>oferuję realizację przedmiotu zamówienia, zgodnie z zasadami określonymi w specyfikacji</w:t>
      </w:r>
      <w:r w:rsidR="00AF41A1" w:rsidRPr="00F113FC">
        <w:rPr>
          <w:rFonts w:ascii="Verdana" w:hAnsi="Verdana"/>
          <w:sz w:val="20"/>
          <w:szCs w:val="20"/>
        </w:rPr>
        <w:t xml:space="preserve"> </w:t>
      </w:r>
      <w:r w:rsidRPr="00F113FC">
        <w:rPr>
          <w:rFonts w:ascii="Verdana" w:hAnsi="Verdana"/>
          <w:sz w:val="20"/>
          <w:szCs w:val="20"/>
        </w:rPr>
        <w:t>warunków zamówienia.</w:t>
      </w:r>
    </w:p>
    <w:p w14:paraId="43E0727E" w14:textId="77777777" w:rsidR="00333196" w:rsidRDefault="00333196" w:rsidP="00AF41A1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14:paraId="2C0EA0CB" w14:textId="77777777" w:rsidR="00F113FC" w:rsidRPr="00F113FC" w:rsidRDefault="00F113FC" w:rsidP="00AF41A1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6237"/>
      </w:tblGrid>
      <w:tr w:rsidR="00FC2D62" w:rsidRPr="00F113FC" w14:paraId="235E7DA2" w14:textId="77777777" w:rsidTr="00F113FC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EC981" w14:textId="14951F2C" w:rsidR="00FC2D62" w:rsidRPr="00F113FC" w:rsidRDefault="00F113FC" w:rsidP="00333196">
            <w:pPr>
              <w:widowControl w:val="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F113FC">
              <w:rPr>
                <w:rFonts w:ascii="Verdana" w:hAnsi="Verdana"/>
                <w:b/>
                <w:sz w:val="20"/>
                <w:szCs w:val="20"/>
              </w:rPr>
              <w:t>cena brutto składu wraz z przygotowaniem PDF za 1 AW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1F3AF" w14:textId="77777777" w:rsidR="00FC2D62" w:rsidRPr="00F113FC" w:rsidRDefault="00FC2D62">
            <w:pPr>
              <w:widowControl w:val="0"/>
              <w:spacing w:line="360" w:lineRule="auto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FC2D62" w:rsidRPr="00F113FC" w14:paraId="17947CDF" w14:textId="77777777" w:rsidTr="00F113FC">
        <w:trPr>
          <w:trHeight w:val="65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66978" w14:textId="77777777" w:rsidR="00FC2D62" w:rsidRPr="00F113FC" w:rsidRDefault="00FC2D62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F113FC">
              <w:rPr>
                <w:rFonts w:ascii="Verdana" w:hAnsi="Verdana"/>
                <w:b/>
                <w:sz w:val="20"/>
                <w:szCs w:val="20"/>
              </w:rPr>
              <w:t>Słownie brutto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778DD" w14:textId="77777777" w:rsidR="00FC2D62" w:rsidRPr="00F113FC" w:rsidRDefault="00FC2D62">
            <w:pPr>
              <w:widowControl w:val="0"/>
              <w:spacing w:line="360" w:lineRule="auto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FC2D62" w:rsidRPr="00F113FC" w14:paraId="1322A312" w14:textId="77777777" w:rsidTr="00F113FC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72E89" w14:textId="4BA6B7C1" w:rsidR="00FC2D62" w:rsidRPr="00F113FC" w:rsidRDefault="00FC2D62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F113FC">
              <w:rPr>
                <w:rFonts w:ascii="Verdana" w:hAnsi="Verdana"/>
                <w:b/>
                <w:sz w:val="20"/>
                <w:szCs w:val="20"/>
              </w:rPr>
              <w:t xml:space="preserve">Podatek VAT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0881D" w14:textId="62402188" w:rsidR="00FC2D62" w:rsidRPr="00024239" w:rsidRDefault="00EF09E2">
            <w:pPr>
              <w:widowControl w:val="0"/>
              <w:spacing w:line="360" w:lineRule="auto"/>
              <w:ind w:right="1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024239">
              <w:rPr>
                <w:rFonts w:ascii="Verdana" w:hAnsi="Verdana"/>
                <w:bCs/>
                <w:sz w:val="20"/>
                <w:szCs w:val="20"/>
              </w:rPr>
              <w:t>Powyższa cena zawiera właściwą stawkę podatku VAT</w:t>
            </w:r>
          </w:p>
        </w:tc>
      </w:tr>
      <w:tr w:rsidR="00FC2D62" w:rsidRPr="00F113FC" w14:paraId="28928DE1" w14:textId="77777777" w:rsidTr="00F113FC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6978C" w14:textId="33DC54FE" w:rsidR="00FC2D62" w:rsidRPr="00F113FC" w:rsidRDefault="00FC2D62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996FE" w14:textId="0530EAAB" w:rsidR="00FC2D62" w:rsidRPr="00024239" w:rsidRDefault="00FC2D62">
            <w:pPr>
              <w:widowControl w:val="0"/>
              <w:spacing w:line="360" w:lineRule="auto"/>
              <w:ind w:right="1"/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</w:tbl>
    <w:p w14:paraId="678FAC06" w14:textId="77777777" w:rsidR="00FC2D62" w:rsidRPr="00F113FC" w:rsidRDefault="00FC2D62" w:rsidP="008D2AB8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20"/>
          <w:szCs w:val="20"/>
        </w:rPr>
      </w:pPr>
    </w:p>
    <w:p w14:paraId="580318BA" w14:textId="40A75BBE" w:rsidR="00333196" w:rsidRPr="00333196" w:rsidRDefault="00333196" w:rsidP="00F113FC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F113FC">
        <w:rPr>
          <w:rFonts w:ascii="Verdana" w:hAnsi="Verdana"/>
          <w:b/>
          <w:sz w:val="20"/>
          <w:szCs w:val="20"/>
        </w:rPr>
        <w:t>Termin realizacji</w:t>
      </w:r>
      <w:r>
        <w:rPr>
          <w:rFonts w:ascii="Verdana" w:hAnsi="Verdana"/>
          <w:b/>
          <w:sz w:val="20"/>
          <w:szCs w:val="20"/>
        </w:rPr>
        <w:t xml:space="preserve">: </w:t>
      </w:r>
      <w:r w:rsidRPr="00024239">
        <w:rPr>
          <w:rFonts w:ascii="Verdana" w:hAnsi="Verdana"/>
          <w:bCs/>
          <w:sz w:val="20"/>
          <w:szCs w:val="20"/>
        </w:rPr>
        <w:t xml:space="preserve">Sukcesywnie przez 12 </w:t>
      </w:r>
      <w:r w:rsidRPr="00333196">
        <w:rPr>
          <w:rFonts w:ascii="Verdana" w:hAnsi="Verdana"/>
          <w:bCs/>
          <w:sz w:val="20"/>
          <w:szCs w:val="20"/>
        </w:rPr>
        <w:t xml:space="preserve">miesięcy od daty podpisania umowy </w:t>
      </w:r>
      <w:r w:rsidRPr="00333196">
        <w:rPr>
          <w:rFonts w:ascii="Verdana" w:hAnsi="Verdana"/>
          <w:sz w:val="20"/>
          <w:szCs w:val="20"/>
        </w:rPr>
        <w:t>lub do wyczerpania środków, w zależności, które zdarzenie nastąpi wcześniej.</w:t>
      </w:r>
    </w:p>
    <w:p w14:paraId="1B2F1BD2" w14:textId="77777777" w:rsidR="00333196" w:rsidRDefault="00333196" w:rsidP="00F113FC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20EC0D69" w14:textId="563DC804" w:rsidR="008D2AB8" w:rsidRPr="00F113FC" w:rsidRDefault="008D2AB8" w:rsidP="00F113FC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333196">
        <w:rPr>
          <w:rFonts w:ascii="Verdana" w:hAnsi="Verdana"/>
          <w:b/>
          <w:sz w:val="20"/>
          <w:szCs w:val="20"/>
        </w:rPr>
        <w:t xml:space="preserve">Termin płatności: </w:t>
      </w:r>
      <w:r w:rsidR="00AF41A1" w:rsidRPr="00333196">
        <w:rPr>
          <w:rFonts w:ascii="Verdana" w:hAnsi="Verdana"/>
          <w:sz w:val="20"/>
          <w:szCs w:val="20"/>
        </w:rPr>
        <w:t>przelewem w terminie do 21 dni od daty otrzymania</w:t>
      </w:r>
      <w:r w:rsidR="00AF41A1" w:rsidRPr="00F113FC">
        <w:rPr>
          <w:rFonts w:ascii="Verdana" w:hAnsi="Verdana"/>
          <w:sz w:val="20"/>
          <w:szCs w:val="20"/>
        </w:rPr>
        <w:t xml:space="preserve"> faktury przez Zamawiającego na rachunek Wykonawcy umieszczony na dzień zlecenia przelewu w wykazie podmiotów, o których mowa w art. 96b ust. 1) Ustawy o podatku od towarów i usług</w:t>
      </w:r>
    </w:p>
    <w:p w14:paraId="1ACB3C41" w14:textId="77777777" w:rsidR="00AF41A1" w:rsidRPr="00F113FC" w:rsidRDefault="008D2AB8" w:rsidP="00F113FC">
      <w:pPr>
        <w:rPr>
          <w:rFonts w:ascii="Verdana" w:hAnsi="Verdana"/>
          <w:b/>
          <w:sz w:val="20"/>
          <w:szCs w:val="20"/>
          <w:u w:val="single"/>
        </w:rPr>
      </w:pPr>
      <w:r w:rsidRPr="00F113FC">
        <w:rPr>
          <w:rFonts w:ascii="Verdana" w:hAnsi="Verdana"/>
          <w:sz w:val="20"/>
          <w:szCs w:val="20"/>
        </w:rPr>
        <w:br w:type="page"/>
      </w:r>
      <w:r w:rsidR="00AF41A1" w:rsidRPr="00F113FC">
        <w:rPr>
          <w:rFonts w:ascii="Verdana" w:hAnsi="Verdana"/>
          <w:b/>
          <w:sz w:val="20"/>
          <w:szCs w:val="20"/>
          <w:u w:val="single"/>
        </w:rPr>
        <w:lastRenderedPageBreak/>
        <w:t>Jednocześnie Oświadczam/my, że:</w:t>
      </w:r>
    </w:p>
    <w:p w14:paraId="01D34B8E" w14:textId="115D1A9D" w:rsidR="00AF41A1" w:rsidRPr="00F113FC" w:rsidRDefault="00AF41A1" w:rsidP="00AF41A1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color w:val="000000"/>
          <w:sz w:val="20"/>
          <w:szCs w:val="20"/>
          <w:lang w:eastAsia="ar-SA"/>
        </w:rPr>
        <w:t xml:space="preserve">Jesteśmy </w:t>
      </w:r>
      <w:r w:rsidRPr="00F113FC">
        <w:rPr>
          <w:rFonts w:ascii="Verdana" w:hAnsi="Verdana"/>
          <w:sz w:val="20"/>
          <w:szCs w:val="20"/>
          <w:lang w:eastAsia="ar-SA"/>
        </w:rPr>
        <w:t xml:space="preserve">związani niniejszą ofertą przez </w:t>
      </w:r>
      <w:r w:rsidR="00EF09E2" w:rsidRPr="00F113FC">
        <w:rPr>
          <w:rFonts w:ascii="Verdana" w:hAnsi="Verdana"/>
          <w:sz w:val="20"/>
          <w:szCs w:val="20"/>
          <w:lang w:eastAsia="ar-SA"/>
        </w:rPr>
        <w:t>okres wskazany w SWZ</w:t>
      </w:r>
      <w:r w:rsidRPr="00F113FC">
        <w:rPr>
          <w:rFonts w:ascii="Verdana" w:hAnsi="Verdana"/>
          <w:sz w:val="20"/>
          <w:szCs w:val="20"/>
          <w:lang w:eastAsia="ar-SA"/>
        </w:rPr>
        <w:t>.</w:t>
      </w:r>
    </w:p>
    <w:p w14:paraId="22063412" w14:textId="77777777" w:rsidR="00AF41A1" w:rsidRPr="00F113FC" w:rsidRDefault="00AF41A1" w:rsidP="00AF41A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F113FC">
        <w:rPr>
          <w:rFonts w:ascii="Verdana" w:hAnsi="Verdana"/>
          <w:sz w:val="20"/>
          <w:szCs w:val="20"/>
        </w:rPr>
        <w:t xml:space="preserve"> i nie wnosimy</w:t>
      </w:r>
      <w:r w:rsidRPr="00F113FC">
        <w:rPr>
          <w:rFonts w:ascii="Verdana" w:hAnsi="Verdana"/>
          <w:color w:val="000000"/>
          <w:sz w:val="20"/>
          <w:szCs w:val="20"/>
        </w:rPr>
        <w:t xml:space="preserve"> do nich żadnych </w:t>
      </w:r>
      <w:r w:rsidRPr="00F113FC">
        <w:rPr>
          <w:rFonts w:ascii="Verdana" w:hAnsi="Verdana"/>
          <w:sz w:val="20"/>
          <w:szCs w:val="20"/>
        </w:rPr>
        <w:t>zastrzeżeń.</w:t>
      </w:r>
    </w:p>
    <w:p w14:paraId="630853D5" w14:textId="7ED63BA1" w:rsidR="00AF41A1" w:rsidRPr="00F113FC" w:rsidRDefault="00AF41A1" w:rsidP="00AF41A1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="00F113FC" w:rsidRPr="00F113FC">
        <w:rPr>
          <w:rFonts w:ascii="Verdana" w:hAnsi="Verdana"/>
          <w:sz w:val="20"/>
          <w:szCs w:val="20"/>
          <w:vertAlign w:val="superscript"/>
        </w:rPr>
        <w:t>1</w:t>
      </w:r>
      <w:r w:rsidRPr="00F113FC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F113FC" w:rsidRPr="00F113FC">
        <w:rPr>
          <w:rFonts w:ascii="Verdana" w:hAnsi="Verdana"/>
          <w:sz w:val="20"/>
          <w:szCs w:val="20"/>
          <w:vertAlign w:val="superscript"/>
        </w:rPr>
        <w:t>2</w:t>
      </w:r>
      <w:r w:rsidR="00F113FC">
        <w:rPr>
          <w:rFonts w:ascii="Verdana" w:hAnsi="Verdana"/>
          <w:sz w:val="20"/>
          <w:szCs w:val="20"/>
        </w:rPr>
        <w:t>.</w:t>
      </w:r>
    </w:p>
    <w:p w14:paraId="5184F32F" w14:textId="33D24045" w:rsidR="00AF41A1" w:rsidRPr="00F113FC" w:rsidRDefault="00F113FC" w:rsidP="00AF41A1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F113FC">
        <w:rPr>
          <w:rFonts w:ascii="Verdana" w:hAnsi="Verdana"/>
          <w:i/>
          <w:sz w:val="20"/>
          <w:szCs w:val="20"/>
          <w:vertAlign w:val="superscript"/>
        </w:rPr>
        <w:t>1</w:t>
      </w:r>
      <w:r w:rsidR="00AF41A1" w:rsidRPr="00F113FC">
        <w:rPr>
          <w:rFonts w:ascii="Verdana" w:hAnsi="Verdana"/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47245FC" w14:textId="3697AF31" w:rsidR="00AF41A1" w:rsidRPr="00F113FC" w:rsidRDefault="00F113FC" w:rsidP="00AF41A1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F113FC">
        <w:rPr>
          <w:rFonts w:ascii="Verdana" w:hAnsi="Verdana"/>
          <w:i/>
          <w:sz w:val="20"/>
          <w:szCs w:val="20"/>
          <w:vertAlign w:val="superscript"/>
        </w:rPr>
        <w:t>2</w:t>
      </w:r>
      <w:r w:rsidR="00AF41A1" w:rsidRPr="00F113FC">
        <w:rPr>
          <w:rFonts w:ascii="Verdana" w:hAnsi="Verdana"/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B32BBB3" w14:textId="7340121C" w:rsidR="00AF41A1" w:rsidRPr="00F113FC" w:rsidRDefault="00AF41A1" w:rsidP="00AF41A1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>Oświadczam/y, że zamierzam/y /nie zamierzam/y</w:t>
      </w:r>
      <w:r w:rsidR="00F113FC">
        <w:rPr>
          <w:rFonts w:ascii="Verdana" w:hAnsi="Verdana"/>
          <w:sz w:val="20"/>
          <w:szCs w:val="20"/>
        </w:rPr>
        <w:t>*</w:t>
      </w:r>
      <w:r w:rsidRPr="00F113FC">
        <w:rPr>
          <w:rFonts w:ascii="Verdana" w:hAnsi="Verdana"/>
          <w:sz w:val="20"/>
          <w:szCs w:val="20"/>
        </w:rPr>
        <w:t xml:space="preserve"> powierzyć realizację następujących części zamówienia podwykonawcom: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F41A1" w:rsidRPr="00F113FC" w14:paraId="1A3CFE8C" w14:textId="77777777" w:rsidTr="00AF41A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57AD79" w14:textId="77777777" w:rsidR="00AF41A1" w:rsidRPr="00F113FC" w:rsidRDefault="00AF41A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113FC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A6E6ED" w14:textId="77777777" w:rsidR="00AF41A1" w:rsidRPr="00F113FC" w:rsidRDefault="00AF41A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113FC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37F6088F" w14:textId="77777777" w:rsidR="00AF41A1" w:rsidRPr="00F113FC" w:rsidRDefault="00AF41A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113FC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B33674" w14:textId="77777777" w:rsidR="00AF41A1" w:rsidRPr="00F113FC" w:rsidRDefault="00AF41A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113FC">
              <w:rPr>
                <w:rFonts w:ascii="Verdana" w:hAnsi="Verdana"/>
                <w:sz w:val="20"/>
                <w:szCs w:val="20"/>
              </w:rPr>
              <w:t>Nazwa podwykonawcy</w:t>
            </w:r>
            <w:r w:rsidRPr="00F113FC">
              <w:rPr>
                <w:rFonts w:ascii="Verdana" w:hAnsi="Verdana"/>
                <w:sz w:val="20"/>
                <w:szCs w:val="20"/>
              </w:rPr>
              <w:br/>
              <w:t xml:space="preserve">(o ile jest znana) </w:t>
            </w:r>
          </w:p>
        </w:tc>
      </w:tr>
      <w:tr w:rsidR="00AF41A1" w:rsidRPr="00F113FC" w14:paraId="727D1DE3" w14:textId="77777777" w:rsidTr="00AF41A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E04D2" w14:textId="77777777" w:rsidR="00AF41A1" w:rsidRPr="00F113FC" w:rsidRDefault="00AF41A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0BBC77" w14:textId="77777777" w:rsidR="00AF41A1" w:rsidRPr="00F113FC" w:rsidRDefault="00AF41A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9E259" w14:textId="77777777" w:rsidR="00AF41A1" w:rsidRPr="00F113FC" w:rsidRDefault="00AF41A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AF41A1" w:rsidRPr="00F113FC" w14:paraId="1DEAC770" w14:textId="77777777" w:rsidTr="00AF41A1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07816" w14:textId="77777777" w:rsidR="00AF41A1" w:rsidRPr="00F113FC" w:rsidRDefault="00AF41A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BD01D" w14:textId="77777777" w:rsidR="00AF41A1" w:rsidRPr="00F113FC" w:rsidRDefault="00AF41A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BC680" w14:textId="77777777" w:rsidR="00AF41A1" w:rsidRPr="00F113FC" w:rsidRDefault="00AF41A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BC06608" w14:textId="7C03A585" w:rsidR="00EF09E2" w:rsidRPr="00F113FC" w:rsidRDefault="00EF09E2" w:rsidP="00EF09E2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  <w:r w:rsidRPr="00F113FC">
        <w:rPr>
          <w:rFonts w:ascii="Verdana" w:hAnsi="Verdana"/>
          <w:b/>
          <w:sz w:val="20"/>
          <w:szCs w:val="20"/>
        </w:rPr>
        <w:t xml:space="preserve">Oświadczenie, w przypadku </w:t>
      </w:r>
      <w:r w:rsidRPr="00F113FC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EF09E2" w:rsidRPr="00F113FC" w14:paraId="4468F2D8" w14:textId="77777777" w:rsidTr="00EF09E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F17185A" w14:textId="77777777" w:rsidR="00EF09E2" w:rsidRPr="00F113FC" w:rsidRDefault="00EF09E2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F113FC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40DE733" w14:textId="77777777" w:rsidR="00EF09E2" w:rsidRPr="00F113FC" w:rsidRDefault="00EF09E2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F113FC">
              <w:rPr>
                <w:rFonts w:ascii="Verdana" w:hAnsi="Verdana"/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6B5357" w14:textId="77777777" w:rsidR="00EF09E2" w:rsidRPr="00F113FC" w:rsidRDefault="00EF09E2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F113FC">
              <w:rPr>
                <w:rFonts w:ascii="Verdana" w:hAnsi="Verdana"/>
                <w:sz w:val="20"/>
                <w:szCs w:val="20"/>
                <w:lang w:eastAsia="zh-CN"/>
              </w:rPr>
              <w:t xml:space="preserve">Robota budowlana (zakres), który wykonają poszczególni wykonawcy </w:t>
            </w:r>
          </w:p>
        </w:tc>
      </w:tr>
      <w:tr w:rsidR="00EF09E2" w:rsidRPr="00F113FC" w14:paraId="4CA0B29C" w14:textId="77777777" w:rsidTr="00EF09E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93911D4" w14:textId="77777777" w:rsidR="00EF09E2" w:rsidRPr="00F113FC" w:rsidRDefault="00EF09E2">
            <w:pPr>
              <w:suppressAutoHyphens/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F113FC">
              <w:rPr>
                <w:rFonts w:ascii="Verdana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D6D9ED2" w14:textId="77777777" w:rsidR="00EF09E2" w:rsidRPr="00F113FC" w:rsidRDefault="00EF09E2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72CFF5" w14:textId="77777777" w:rsidR="00EF09E2" w:rsidRPr="00F113FC" w:rsidRDefault="00EF09E2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EF09E2" w:rsidRPr="00F113FC" w14:paraId="10DE9B53" w14:textId="77777777" w:rsidTr="00EF09E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BF0E4E3" w14:textId="77777777" w:rsidR="00EF09E2" w:rsidRPr="00F113FC" w:rsidRDefault="00EF09E2">
            <w:pPr>
              <w:suppressAutoHyphens/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F113FC">
              <w:rPr>
                <w:rFonts w:ascii="Verdana" w:hAnsi="Verdana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389A69D" w14:textId="77777777" w:rsidR="00EF09E2" w:rsidRPr="00F113FC" w:rsidRDefault="00EF09E2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C9C030" w14:textId="77777777" w:rsidR="00EF09E2" w:rsidRPr="00F113FC" w:rsidRDefault="00EF09E2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1B3F7A21" w14:textId="77777777" w:rsidR="00EF09E2" w:rsidRPr="00F113FC" w:rsidRDefault="00EF09E2" w:rsidP="00F113FC">
      <w:pPr>
        <w:ind w:left="360"/>
        <w:jc w:val="both"/>
        <w:rPr>
          <w:rFonts w:ascii="Verdana" w:hAnsi="Verdana"/>
          <w:sz w:val="20"/>
          <w:szCs w:val="20"/>
        </w:rPr>
      </w:pPr>
    </w:p>
    <w:p w14:paraId="52F1CA3C" w14:textId="3BD2A638" w:rsidR="00AF41A1" w:rsidRPr="00F113FC" w:rsidRDefault="00AF41A1" w:rsidP="00F113F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>Umocowanymi do reprezentowania naszej firmy są następujące osoby:</w:t>
      </w:r>
    </w:p>
    <w:p w14:paraId="20E842A1" w14:textId="77777777" w:rsidR="00AF41A1" w:rsidRPr="00F113FC" w:rsidRDefault="00AF41A1" w:rsidP="00F113FC">
      <w:pPr>
        <w:pStyle w:val="Nagwek1"/>
        <w:spacing w:before="0" w:after="0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>Imię i Nazwisko</w:t>
      </w:r>
      <w:r w:rsidRPr="00F113FC">
        <w:rPr>
          <w:rFonts w:ascii="Verdana" w:hAnsi="Verdana"/>
          <w:sz w:val="20"/>
          <w:szCs w:val="20"/>
        </w:rPr>
        <w:tab/>
      </w:r>
      <w:r w:rsidRPr="00F113FC">
        <w:rPr>
          <w:rFonts w:ascii="Verdana" w:hAnsi="Verdana"/>
          <w:sz w:val="20"/>
          <w:szCs w:val="20"/>
        </w:rPr>
        <w:tab/>
      </w:r>
      <w:r w:rsidRPr="00F113FC">
        <w:rPr>
          <w:rFonts w:ascii="Verdana" w:hAnsi="Verdana"/>
          <w:sz w:val="20"/>
          <w:szCs w:val="20"/>
        </w:rPr>
        <w:tab/>
      </w:r>
      <w:r w:rsidRPr="00F113FC">
        <w:rPr>
          <w:rFonts w:ascii="Verdana" w:hAnsi="Verdana"/>
          <w:sz w:val="20"/>
          <w:szCs w:val="20"/>
        </w:rPr>
        <w:tab/>
      </w:r>
      <w:r w:rsidRPr="00F113FC">
        <w:rPr>
          <w:rFonts w:ascii="Verdana" w:hAnsi="Verdana"/>
          <w:sz w:val="20"/>
          <w:szCs w:val="20"/>
        </w:rPr>
        <w:tab/>
      </w:r>
      <w:r w:rsidRPr="00F113FC">
        <w:rPr>
          <w:rFonts w:ascii="Verdana" w:hAnsi="Verdana"/>
          <w:sz w:val="20"/>
          <w:szCs w:val="20"/>
        </w:rPr>
        <w:tab/>
      </w:r>
      <w:r w:rsidRPr="00F113FC">
        <w:rPr>
          <w:rFonts w:ascii="Verdana" w:hAnsi="Verdana"/>
          <w:sz w:val="20"/>
          <w:szCs w:val="20"/>
        </w:rPr>
        <w:tab/>
      </w:r>
    </w:p>
    <w:p w14:paraId="0950E45F" w14:textId="77777777" w:rsidR="00AF41A1" w:rsidRPr="00F113FC" w:rsidRDefault="00AF41A1" w:rsidP="00F113FC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7F55C7BB" w14:textId="05F19942" w:rsidR="00AF41A1" w:rsidRPr="00F113FC" w:rsidRDefault="00AF41A1" w:rsidP="00F113F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</w:p>
    <w:p w14:paraId="18DC4C1E" w14:textId="77777777" w:rsidR="00AF41A1" w:rsidRPr="00F113FC" w:rsidRDefault="00AF41A1" w:rsidP="00F113F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5660E60D" w14:textId="77777777" w:rsidR="00AF41A1" w:rsidRPr="00F113FC" w:rsidRDefault="00AF41A1" w:rsidP="00F113F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F113FC">
        <w:rPr>
          <w:rFonts w:ascii="Verdana" w:hAnsi="Verdana"/>
          <w:sz w:val="20"/>
          <w:szCs w:val="20"/>
        </w:rPr>
        <w:tab/>
      </w:r>
      <w:r w:rsidRPr="00F113FC">
        <w:rPr>
          <w:rFonts w:ascii="Verdana" w:hAnsi="Verdana"/>
          <w:sz w:val="20"/>
          <w:szCs w:val="20"/>
        </w:rPr>
        <w:tab/>
      </w:r>
    </w:p>
    <w:p w14:paraId="5E6661AE" w14:textId="77777777" w:rsidR="00AF41A1" w:rsidRPr="00F113FC" w:rsidRDefault="00AF41A1" w:rsidP="00F113F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18BE2BB3" w14:textId="77777777" w:rsidR="00AF41A1" w:rsidRPr="00F113FC" w:rsidRDefault="00AF41A1" w:rsidP="00F113F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>Umocowanie dla powyżej wskazanych osób wynika z następującego (</w:t>
      </w:r>
      <w:proofErr w:type="spellStart"/>
      <w:r w:rsidRPr="00F113FC">
        <w:rPr>
          <w:rFonts w:ascii="Verdana" w:hAnsi="Verdana"/>
          <w:sz w:val="20"/>
          <w:szCs w:val="20"/>
        </w:rPr>
        <w:t>ych</w:t>
      </w:r>
      <w:proofErr w:type="spellEnd"/>
      <w:r w:rsidRPr="00F113FC">
        <w:rPr>
          <w:rFonts w:ascii="Verdana" w:hAnsi="Verdana"/>
          <w:sz w:val="20"/>
          <w:szCs w:val="20"/>
        </w:rPr>
        <w:t>) dokumentu(ów)…………………………………..................……które dołączamy do oferty.</w:t>
      </w:r>
    </w:p>
    <w:p w14:paraId="3DEB3E5B" w14:textId="77777777" w:rsidR="00AF41A1" w:rsidRDefault="00AF41A1" w:rsidP="00F113FC">
      <w:pPr>
        <w:rPr>
          <w:rFonts w:ascii="Verdana" w:hAnsi="Verdana"/>
          <w:i/>
          <w:sz w:val="20"/>
          <w:szCs w:val="20"/>
        </w:rPr>
      </w:pPr>
    </w:p>
    <w:p w14:paraId="7A52479B" w14:textId="77777777" w:rsidR="00F113FC" w:rsidRDefault="00F113FC" w:rsidP="00F113FC">
      <w:pPr>
        <w:rPr>
          <w:rFonts w:ascii="Verdana" w:hAnsi="Verdana"/>
          <w:i/>
          <w:sz w:val="20"/>
          <w:szCs w:val="20"/>
        </w:rPr>
      </w:pPr>
    </w:p>
    <w:p w14:paraId="188014A2" w14:textId="77777777" w:rsidR="00F113FC" w:rsidRDefault="00F113FC" w:rsidP="00F113FC">
      <w:pPr>
        <w:rPr>
          <w:rFonts w:ascii="Verdana" w:hAnsi="Verdana"/>
          <w:i/>
          <w:sz w:val="20"/>
          <w:szCs w:val="20"/>
        </w:rPr>
      </w:pPr>
    </w:p>
    <w:p w14:paraId="30059F81" w14:textId="77777777" w:rsidR="00F113FC" w:rsidRPr="00F113FC" w:rsidRDefault="00F113FC" w:rsidP="00F113FC">
      <w:pPr>
        <w:rPr>
          <w:rFonts w:ascii="Verdana" w:hAnsi="Verdana"/>
          <w:i/>
          <w:sz w:val="20"/>
          <w:szCs w:val="20"/>
        </w:rPr>
      </w:pPr>
    </w:p>
    <w:p w14:paraId="04C3FEDB" w14:textId="77777777" w:rsidR="00AF41A1" w:rsidRPr="00F113FC" w:rsidRDefault="00AF41A1" w:rsidP="00F113FC">
      <w:pPr>
        <w:jc w:val="center"/>
        <w:rPr>
          <w:rFonts w:ascii="Verdana" w:hAnsi="Verdana"/>
          <w:i/>
          <w:color w:val="FF0000"/>
          <w:sz w:val="20"/>
          <w:szCs w:val="20"/>
        </w:rPr>
      </w:pPr>
    </w:p>
    <w:p w14:paraId="3FFBD8E1" w14:textId="0708EF36" w:rsidR="00FE545C" w:rsidRPr="00F113FC" w:rsidRDefault="00EC7D94" w:rsidP="00F113FC">
      <w:pPr>
        <w:jc w:val="center"/>
        <w:rPr>
          <w:rFonts w:ascii="Verdana" w:eastAsia="Calibri" w:hAnsi="Verdana"/>
          <w:sz w:val="20"/>
          <w:szCs w:val="20"/>
        </w:rPr>
      </w:pPr>
      <w:r w:rsidRPr="00F113FC">
        <w:rPr>
          <w:rFonts w:ascii="Verdana" w:eastAsia="Calibri" w:hAnsi="Verdana"/>
          <w:bCs/>
          <w:i/>
          <w:iCs/>
          <w:color w:val="FF0000"/>
          <w:sz w:val="20"/>
          <w:szCs w:val="20"/>
          <w:lang w:eastAsia="en-US"/>
        </w:rPr>
        <w:t>Dokument należy sporządzić w postaci elektronicznej i podpisać kwalifikowanym</w:t>
      </w:r>
      <w:r w:rsidRPr="00F113FC">
        <w:rPr>
          <w:rFonts w:ascii="Verdana" w:eastAsia="Calibri" w:hAnsi="Verdana"/>
          <w:bCs/>
          <w:i/>
          <w:iCs/>
          <w:color w:val="FF0000"/>
          <w:sz w:val="20"/>
          <w:szCs w:val="20"/>
          <w:lang w:eastAsia="en-US"/>
        </w:rPr>
        <w:br/>
        <w:t xml:space="preserve"> podpisem elektronicznym lub podpisem zaufanym lub podpisem osobistym.</w:t>
      </w:r>
    </w:p>
    <w:sectPr w:rsidR="00FE545C" w:rsidRPr="00F113FC" w:rsidSect="00F113FC">
      <w:footerReference w:type="default" r:id="rId8"/>
      <w:pgSz w:w="11906" w:h="16838"/>
      <w:pgMar w:top="709" w:right="1418" w:bottom="1418" w:left="1418" w:header="426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AE2E65" w14:textId="77777777" w:rsidR="00D408E7" w:rsidRDefault="00D408E7">
      <w:r>
        <w:separator/>
      </w:r>
    </w:p>
  </w:endnote>
  <w:endnote w:type="continuationSeparator" w:id="0">
    <w:p w14:paraId="367F79B8" w14:textId="77777777" w:rsidR="00D408E7" w:rsidRDefault="00D40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E37A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799C5C" w14:textId="77777777" w:rsidR="00D408E7" w:rsidRDefault="00D408E7">
      <w:r>
        <w:separator/>
      </w:r>
    </w:p>
  </w:footnote>
  <w:footnote w:type="continuationSeparator" w:id="0">
    <w:p w14:paraId="201A0301" w14:textId="77777777" w:rsidR="00D408E7" w:rsidRDefault="00D408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1820360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78680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0284122">
    <w:abstractNumId w:val="0"/>
  </w:num>
  <w:num w:numId="4" w16cid:durableId="9145872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694D"/>
    <w:rsid w:val="00012286"/>
    <w:rsid w:val="00024239"/>
    <w:rsid w:val="00071CCC"/>
    <w:rsid w:val="000B731D"/>
    <w:rsid w:val="000D6134"/>
    <w:rsid w:val="000E09C7"/>
    <w:rsid w:val="000F6589"/>
    <w:rsid w:val="00106636"/>
    <w:rsid w:val="00116EC6"/>
    <w:rsid w:val="001431CF"/>
    <w:rsid w:val="001801DD"/>
    <w:rsid w:val="001D4612"/>
    <w:rsid w:val="00207E98"/>
    <w:rsid w:val="00267BC2"/>
    <w:rsid w:val="002723B0"/>
    <w:rsid w:val="002A373C"/>
    <w:rsid w:val="00315A4A"/>
    <w:rsid w:val="00333196"/>
    <w:rsid w:val="004B7300"/>
    <w:rsid w:val="004C6753"/>
    <w:rsid w:val="00595C87"/>
    <w:rsid w:val="005A4FB3"/>
    <w:rsid w:val="005D2C65"/>
    <w:rsid w:val="005E6D94"/>
    <w:rsid w:val="0063384F"/>
    <w:rsid w:val="00643C6F"/>
    <w:rsid w:val="00646202"/>
    <w:rsid w:val="0065290F"/>
    <w:rsid w:val="006815F6"/>
    <w:rsid w:val="006A5537"/>
    <w:rsid w:val="00740E2E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F41A1"/>
    <w:rsid w:val="00B63C20"/>
    <w:rsid w:val="00B774DC"/>
    <w:rsid w:val="00BA694D"/>
    <w:rsid w:val="00C44F3B"/>
    <w:rsid w:val="00C969A6"/>
    <w:rsid w:val="00CA7D36"/>
    <w:rsid w:val="00D24208"/>
    <w:rsid w:val="00D37D64"/>
    <w:rsid w:val="00D408E7"/>
    <w:rsid w:val="00D60C38"/>
    <w:rsid w:val="00D66893"/>
    <w:rsid w:val="00D90ACB"/>
    <w:rsid w:val="00DC1500"/>
    <w:rsid w:val="00E13683"/>
    <w:rsid w:val="00E44371"/>
    <w:rsid w:val="00E949B0"/>
    <w:rsid w:val="00EC7D94"/>
    <w:rsid w:val="00EF09E2"/>
    <w:rsid w:val="00F00591"/>
    <w:rsid w:val="00F113FC"/>
    <w:rsid w:val="00F51688"/>
    <w:rsid w:val="00F53146"/>
    <w:rsid w:val="00F91018"/>
    <w:rsid w:val="00FA0F30"/>
    <w:rsid w:val="00FA51A4"/>
    <w:rsid w:val="00FC2D6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2E456F"/>
  <w15:chartTrackingRefBased/>
  <w15:docId w15:val="{EB30971E-065A-44D3-8686-4CD8D73EF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2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2EEE54-928F-4528-8023-A0372DE2B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473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Anna Trybus</cp:lastModifiedBy>
  <cp:revision>2</cp:revision>
  <cp:lastPrinted>2021-06-01T11:24:00Z</cp:lastPrinted>
  <dcterms:created xsi:type="dcterms:W3CDTF">2025-04-15T07:52:00Z</dcterms:created>
  <dcterms:modified xsi:type="dcterms:W3CDTF">2025-04-15T07:52:00Z</dcterms:modified>
</cp:coreProperties>
</file>