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845A6" w14:textId="7116154A" w:rsidR="00FB7F50" w:rsidRPr="00272525" w:rsidRDefault="00E61810" w:rsidP="0027252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72525">
        <w:rPr>
          <w:rFonts w:ascii="Verdana" w:hAnsi="Verdana"/>
          <w:sz w:val="18"/>
          <w:szCs w:val="18"/>
        </w:rPr>
        <w:t>Kraków</w:t>
      </w:r>
      <w:r w:rsidR="00FB7F50" w:rsidRPr="00272525">
        <w:rPr>
          <w:rFonts w:ascii="Verdana" w:hAnsi="Verdana"/>
          <w:sz w:val="18"/>
          <w:szCs w:val="18"/>
        </w:rPr>
        <w:t xml:space="preserve"> dnia: </w:t>
      </w:r>
      <w:r w:rsidRPr="00F724E8">
        <w:rPr>
          <w:rFonts w:ascii="Verdana" w:hAnsi="Verdana"/>
          <w:sz w:val="18"/>
          <w:szCs w:val="18"/>
        </w:rPr>
        <w:t>2025-04-24</w:t>
      </w:r>
    </w:p>
    <w:p w14:paraId="06B4DB2F" w14:textId="77777777" w:rsidR="00E61810" w:rsidRPr="00272525" w:rsidRDefault="00E6181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7252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3494070" w14:textId="77777777" w:rsidR="00E61810" w:rsidRPr="00272525" w:rsidRDefault="00E6181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7252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C39E288" w14:textId="77777777" w:rsidR="00FB7F50" w:rsidRPr="00272525" w:rsidRDefault="00E6181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7252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3B426B8" w14:textId="77777777" w:rsidR="00FB7F50" w:rsidRPr="00272525" w:rsidRDefault="00E61810" w:rsidP="00FB7F50">
      <w:pPr>
        <w:rPr>
          <w:rFonts w:ascii="Verdana" w:hAnsi="Verdana"/>
          <w:sz w:val="18"/>
          <w:szCs w:val="18"/>
        </w:rPr>
      </w:pPr>
      <w:r w:rsidRPr="00272525">
        <w:rPr>
          <w:rFonts w:ascii="Verdana" w:hAnsi="Verdana"/>
          <w:sz w:val="18"/>
          <w:szCs w:val="18"/>
        </w:rPr>
        <w:t>Al. Mickiewicza</w:t>
      </w:r>
      <w:r w:rsidR="00FB7F50" w:rsidRPr="00272525">
        <w:rPr>
          <w:rFonts w:ascii="Verdana" w:hAnsi="Verdana"/>
          <w:sz w:val="18"/>
          <w:szCs w:val="18"/>
        </w:rPr>
        <w:t xml:space="preserve"> </w:t>
      </w:r>
      <w:r w:rsidRPr="00272525">
        <w:rPr>
          <w:rFonts w:ascii="Verdana" w:hAnsi="Verdana"/>
          <w:sz w:val="18"/>
          <w:szCs w:val="18"/>
        </w:rPr>
        <w:t>30</w:t>
      </w:r>
    </w:p>
    <w:p w14:paraId="513E13DF" w14:textId="77777777" w:rsidR="00FB7F50" w:rsidRPr="00272525" w:rsidRDefault="00E61810" w:rsidP="00FB7F50">
      <w:pPr>
        <w:rPr>
          <w:rFonts w:ascii="Verdana" w:hAnsi="Verdana"/>
          <w:sz w:val="18"/>
          <w:szCs w:val="18"/>
        </w:rPr>
      </w:pPr>
      <w:r w:rsidRPr="00272525">
        <w:rPr>
          <w:rFonts w:ascii="Verdana" w:hAnsi="Verdana"/>
          <w:sz w:val="18"/>
          <w:szCs w:val="18"/>
        </w:rPr>
        <w:t>30-059</w:t>
      </w:r>
      <w:r w:rsidR="00FB7F50" w:rsidRPr="00272525">
        <w:rPr>
          <w:rFonts w:ascii="Verdana" w:hAnsi="Verdana"/>
          <w:sz w:val="18"/>
          <w:szCs w:val="18"/>
        </w:rPr>
        <w:t xml:space="preserve"> </w:t>
      </w:r>
      <w:r w:rsidRPr="00272525">
        <w:rPr>
          <w:rFonts w:ascii="Verdana" w:hAnsi="Verdana"/>
          <w:sz w:val="18"/>
          <w:szCs w:val="18"/>
        </w:rPr>
        <w:t>Kraków</w:t>
      </w:r>
    </w:p>
    <w:p w14:paraId="558D203C" w14:textId="77777777" w:rsidR="008642B3" w:rsidRPr="00272525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72525">
        <w:rPr>
          <w:rFonts w:ascii="Verdana" w:hAnsi="Verdana"/>
          <w:sz w:val="18"/>
          <w:szCs w:val="18"/>
        </w:rPr>
        <w:t>OGŁOSZENIE</w:t>
      </w:r>
    </w:p>
    <w:p w14:paraId="221A8FEA" w14:textId="77777777" w:rsidR="008642B3" w:rsidRPr="0027252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72525">
        <w:rPr>
          <w:rFonts w:ascii="Verdana" w:hAnsi="Verdana"/>
          <w:b/>
          <w:sz w:val="18"/>
          <w:szCs w:val="18"/>
        </w:rPr>
        <w:t xml:space="preserve">o </w:t>
      </w:r>
      <w:r w:rsidR="0054734E" w:rsidRPr="0027252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E61810" w:rsidRPr="00272525" w14:paraId="1A176B8F" w14:textId="77777777" w:rsidTr="00452769">
        <w:trPr>
          <w:trHeight w:val="638"/>
        </w:trPr>
        <w:tc>
          <w:tcPr>
            <w:tcW w:w="959" w:type="dxa"/>
            <w:shd w:val="clear" w:color="auto" w:fill="auto"/>
          </w:tcPr>
          <w:p w14:paraId="700FCFFC" w14:textId="77777777" w:rsidR="00E61810" w:rsidRPr="00272525" w:rsidRDefault="00E61810" w:rsidP="0045276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AAD76E" w14:textId="77777777" w:rsidR="00E61810" w:rsidRPr="00272525" w:rsidRDefault="00E61810" w:rsidP="0045276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27252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7252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72525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27252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7252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72525">
              <w:rPr>
                <w:rFonts w:ascii="Verdana" w:hAnsi="Verdana"/>
                <w:b/>
                <w:bCs/>
                <w:sz w:val="18"/>
                <w:szCs w:val="18"/>
              </w:rPr>
              <w:t xml:space="preserve">wynajem pojazdów wraz z kierowcami do transportu studentów </w:t>
            </w:r>
            <w:proofErr w:type="spellStart"/>
            <w:r w:rsidRPr="00272525">
              <w:rPr>
                <w:rFonts w:ascii="Verdana" w:hAnsi="Verdana"/>
                <w:b/>
                <w:bCs/>
                <w:sz w:val="18"/>
                <w:szCs w:val="18"/>
              </w:rPr>
              <w:t>WGGiIŚ</w:t>
            </w:r>
            <w:proofErr w:type="spellEnd"/>
            <w:r w:rsidRPr="00272525">
              <w:rPr>
                <w:rFonts w:ascii="Verdana" w:hAnsi="Verdana"/>
                <w:b/>
                <w:bCs/>
                <w:sz w:val="18"/>
                <w:szCs w:val="18"/>
              </w:rPr>
              <w:t xml:space="preserve"> AGH w czasie zajęć terenowych  - DE-dzp.272-148/25</w:t>
            </w:r>
            <w:r w:rsidRPr="0027252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7252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7252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72525">
              <w:rPr>
                <w:rFonts w:ascii="Verdana" w:hAnsi="Verdana"/>
                <w:b/>
                <w:sz w:val="18"/>
                <w:szCs w:val="18"/>
              </w:rPr>
              <w:t xml:space="preserve"> DE-dzp.272-148/25</w:t>
            </w:r>
            <w:r w:rsidRPr="0027252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F860333" w14:textId="77777777" w:rsidR="008642B3" w:rsidRPr="00272525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72525">
        <w:rPr>
          <w:rFonts w:ascii="Verdana" w:hAnsi="Verdana"/>
          <w:sz w:val="18"/>
          <w:szCs w:val="18"/>
        </w:rPr>
        <w:t>Zamawiający,</w:t>
      </w:r>
      <w:r w:rsidRPr="00272525">
        <w:rPr>
          <w:rFonts w:ascii="Verdana" w:hAnsi="Verdana"/>
          <w:b/>
          <w:sz w:val="18"/>
          <w:szCs w:val="18"/>
        </w:rPr>
        <w:t xml:space="preserve"> </w:t>
      </w:r>
      <w:r w:rsidR="00F17110" w:rsidRPr="00272525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272525">
        <w:rPr>
          <w:rFonts w:ascii="Verdana" w:hAnsi="Verdana"/>
          <w:b/>
          <w:sz w:val="18"/>
          <w:szCs w:val="18"/>
        </w:rPr>
        <w:t xml:space="preserve">, </w:t>
      </w:r>
      <w:r w:rsidRPr="00272525">
        <w:rPr>
          <w:rFonts w:ascii="Verdana" w:hAnsi="Verdana"/>
          <w:sz w:val="18"/>
          <w:szCs w:val="18"/>
        </w:rPr>
        <w:t>działając na podstawie art. 253 ust. 1</w:t>
      </w:r>
      <w:r w:rsidR="00836DAF" w:rsidRPr="00272525">
        <w:rPr>
          <w:rFonts w:ascii="Verdana" w:hAnsi="Verdana"/>
          <w:sz w:val="18"/>
          <w:szCs w:val="18"/>
        </w:rPr>
        <w:t xml:space="preserve"> pkt. 1 i ust. 2</w:t>
      </w:r>
      <w:r w:rsidRPr="0027252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272525">
        <w:rPr>
          <w:rFonts w:ascii="Verdana" w:hAnsi="Verdana"/>
          <w:sz w:val="18"/>
          <w:szCs w:val="18"/>
        </w:rPr>
        <w:t xml:space="preserve"> (Dz.U.2024.1320 </w:t>
      </w:r>
      <w:proofErr w:type="spellStart"/>
      <w:r w:rsidR="004E28B8" w:rsidRPr="00272525">
        <w:rPr>
          <w:rFonts w:ascii="Verdana" w:hAnsi="Verdana"/>
          <w:sz w:val="18"/>
          <w:szCs w:val="18"/>
        </w:rPr>
        <w:t>t.j</w:t>
      </w:r>
      <w:proofErr w:type="spellEnd"/>
      <w:r w:rsidR="004E28B8" w:rsidRPr="00272525">
        <w:rPr>
          <w:rFonts w:ascii="Verdana" w:hAnsi="Verdana"/>
          <w:sz w:val="18"/>
          <w:szCs w:val="18"/>
        </w:rPr>
        <w:t xml:space="preserve">. ze zm.) </w:t>
      </w:r>
      <w:r w:rsidRPr="0027252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72525">
        <w:rPr>
          <w:rFonts w:ascii="Verdana" w:hAnsi="Verdana"/>
          <w:sz w:val="18"/>
          <w:szCs w:val="18"/>
        </w:rPr>
        <w:t>Pzp</w:t>
      </w:r>
      <w:proofErr w:type="spellEnd"/>
      <w:r w:rsidRPr="00272525">
        <w:rPr>
          <w:rFonts w:ascii="Verdana" w:hAnsi="Verdana"/>
          <w:sz w:val="18"/>
          <w:szCs w:val="18"/>
        </w:rPr>
        <w:t>”</w:t>
      </w:r>
      <w:r w:rsidR="00D26ED6" w:rsidRPr="00272525">
        <w:rPr>
          <w:rFonts w:ascii="Verdana" w:hAnsi="Verdana"/>
          <w:sz w:val="18"/>
          <w:szCs w:val="18"/>
        </w:rPr>
        <w:t xml:space="preserve">, </w:t>
      </w:r>
      <w:r w:rsidRPr="00272525">
        <w:rPr>
          <w:rFonts w:ascii="Verdana" w:hAnsi="Verdana"/>
          <w:sz w:val="18"/>
          <w:szCs w:val="18"/>
        </w:rPr>
        <w:t>informuje</w:t>
      </w:r>
      <w:r w:rsidR="00D26ED6" w:rsidRPr="0027252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72525">
        <w:rPr>
          <w:rFonts w:ascii="Verdana" w:hAnsi="Verdana"/>
          <w:sz w:val="18"/>
          <w:szCs w:val="18"/>
        </w:rPr>
        <w:t>najkorzystniejsz</w:t>
      </w:r>
      <w:r w:rsidR="00D26ED6" w:rsidRPr="00272525">
        <w:rPr>
          <w:rFonts w:ascii="Verdana" w:hAnsi="Verdana"/>
          <w:sz w:val="18"/>
          <w:szCs w:val="18"/>
        </w:rPr>
        <w:t xml:space="preserve">a wybrana została </w:t>
      </w:r>
      <w:r w:rsidR="00756CDA" w:rsidRPr="00272525">
        <w:rPr>
          <w:rFonts w:ascii="Verdana" w:hAnsi="Verdana"/>
          <w:sz w:val="18"/>
          <w:szCs w:val="18"/>
        </w:rPr>
        <w:t>ofer</w:t>
      </w:r>
      <w:r w:rsidR="00D26ED6" w:rsidRPr="00272525">
        <w:rPr>
          <w:rFonts w:ascii="Verdana" w:hAnsi="Verdana"/>
          <w:sz w:val="18"/>
          <w:szCs w:val="18"/>
        </w:rPr>
        <w:t>t</w:t>
      </w:r>
      <w:r w:rsidR="009F0E5C" w:rsidRPr="00272525">
        <w:rPr>
          <w:rFonts w:ascii="Verdana" w:hAnsi="Verdana"/>
          <w:sz w:val="18"/>
          <w:szCs w:val="18"/>
        </w:rPr>
        <w:t>a</w:t>
      </w:r>
      <w:r w:rsidR="00D26ED6" w:rsidRPr="0027252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61810" w:rsidRPr="00272525" w14:paraId="1FFF3792" w14:textId="77777777" w:rsidTr="00452769">
        <w:trPr>
          <w:cantSplit/>
        </w:trPr>
        <w:tc>
          <w:tcPr>
            <w:tcW w:w="9498" w:type="dxa"/>
          </w:tcPr>
          <w:p w14:paraId="7EC0C923" w14:textId="77777777" w:rsidR="00272525" w:rsidRPr="00272525" w:rsidRDefault="00272525" w:rsidP="00452769">
            <w:pPr>
              <w:spacing w:before="60" w:after="40"/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</w:pPr>
            <w:r w:rsidRPr="00272525"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  <w:t>Zadanie nr 1</w:t>
            </w:r>
          </w:p>
          <w:p w14:paraId="2335827D" w14:textId="50CA5F8F" w:rsidR="00E61810" w:rsidRPr="00272525" w:rsidRDefault="00E61810" w:rsidP="00452769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272525">
              <w:rPr>
                <w:rFonts w:ascii="Verdana" w:hAnsi="Verdana"/>
                <w:b/>
                <w:sz w:val="18"/>
                <w:szCs w:val="18"/>
              </w:rPr>
              <w:t>Racars</w:t>
            </w:r>
            <w:proofErr w:type="spellEnd"/>
            <w:r w:rsidRPr="00272525">
              <w:rPr>
                <w:rFonts w:ascii="Verdana" w:hAnsi="Verdana"/>
                <w:b/>
                <w:sz w:val="18"/>
                <w:szCs w:val="18"/>
              </w:rPr>
              <w:t xml:space="preserve"> Rafał Sołtysik</w:t>
            </w:r>
          </w:p>
          <w:p w14:paraId="56DBA969" w14:textId="4DDDDD5F" w:rsidR="00E61810" w:rsidRPr="00272525" w:rsidRDefault="00E61810" w:rsidP="0045276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72525">
              <w:rPr>
                <w:rFonts w:ascii="Verdana" w:hAnsi="Verdana"/>
                <w:bCs/>
                <w:sz w:val="18"/>
                <w:szCs w:val="18"/>
              </w:rPr>
              <w:t>ks.</w:t>
            </w:r>
            <w:r w:rsidR="0027252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proofErr w:type="spellStart"/>
            <w:r w:rsidRPr="00272525">
              <w:rPr>
                <w:rFonts w:ascii="Verdana" w:hAnsi="Verdana"/>
                <w:bCs/>
                <w:sz w:val="18"/>
                <w:szCs w:val="18"/>
              </w:rPr>
              <w:t>K.Świąteckiego</w:t>
            </w:r>
            <w:proofErr w:type="spellEnd"/>
            <w:r w:rsidRPr="00272525">
              <w:rPr>
                <w:rFonts w:ascii="Verdana" w:hAnsi="Verdana"/>
                <w:bCs/>
                <w:sz w:val="18"/>
                <w:szCs w:val="18"/>
              </w:rPr>
              <w:t xml:space="preserve"> 20 </w:t>
            </w:r>
          </w:p>
          <w:p w14:paraId="2845A357" w14:textId="0BAE913D" w:rsidR="00E61810" w:rsidRPr="00272525" w:rsidRDefault="00E61810" w:rsidP="0027252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72525">
              <w:rPr>
                <w:rFonts w:ascii="Verdana" w:hAnsi="Verdana"/>
                <w:bCs/>
                <w:sz w:val="18"/>
                <w:szCs w:val="18"/>
              </w:rPr>
              <w:t>32-067 Tenczynek</w:t>
            </w:r>
          </w:p>
          <w:p w14:paraId="6EE2689A" w14:textId="77777777" w:rsidR="00E61810" w:rsidRPr="00272525" w:rsidRDefault="00E61810" w:rsidP="00452769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272525">
              <w:rPr>
                <w:rFonts w:ascii="Verdana" w:hAnsi="Verdana"/>
                <w:b/>
                <w:sz w:val="18"/>
                <w:szCs w:val="18"/>
              </w:rPr>
              <w:t>9 117.39 zł</w:t>
            </w:r>
            <w:r w:rsidRPr="0027252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ED3D780" w14:textId="3CE184A8" w:rsidR="00E61810" w:rsidRPr="00272525" w:rsidRDefault="00E61810" w:rsidP="0045276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7252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7252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272525" w:rsidRPr="00272525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272525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27252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E61810" w:rsidRPr="00272525" w14:paraId="229A707A" w14:textId="77777777" w:rsidTr="00452769">
        <w:trPr>
          <w:cantSplit/>
        </w:trPr>
        <w:tc>
          <w:tcPr>
            <w:tcW w:w="9498" w:type="dxa"/>
          </w:tcPr>
          <w:p w14:paraId="0568FC4B" w14:textId="77777777" w:rsidR="00272525" w:rsidRPr="00272525" w:rsidRDefault="00272525" w:rsidP="00452769">
            <w:pPr>
              <w:spacing w:before="60" w:after="40"/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</w:pPr>
            <w:r w:rsidRPr="00272525"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  <w:t>Zadanie nr 2</w:t>
            </w:r>
          </w:p>
          <w:p w14:paraId="1D03AF70" w14:textId="43B80372" w:rsidR="00E61810" w:rsidRPr="00272525" w:rsidRDefault="00E61810" w:rsidP="00452769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72525">
              <w:rPr>
                <w:rFonts w:ascii="Verdana" w:hAnsi="Verdana"/>
                <w:b/>
                <w:sz w:val="18"/>
                <w:szCs w:val="18"/>
              </w:rPr>
              <w:t>COGNOR SA Oddział PTS w Krakowie</w:t>
            </w:r>
          </w:p>
          <w:p w14:paraId="316E1589" w14:textId="77777777" w:rsidR="00E61810" w:rsidRPr="00272525" w:rsidRDefault="00E61810" w:rsidP="0045276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72525">
              <w:rPr>
                <w:rFonts w:ascii="Verdana" w:hAnsi="Verdana"/>
                <w:bCs/>
                <w:sz w:val="18"/>
                <w:szCs w:val="18"/>
              </w:rPr>
              <w:t xml:space="preserve">Mrozowa 6 </w:t>
            </w:r>
          </w:p>
          <w:p w14:paraId="673CE4EF" w14:textId="77777777" w:rsidR="00E61810" w:rsidRPr="00272525" w:rsidRDefault="00E61810" w:rsidP="0045276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72525">
              <w:rPr>
                <w:rFonts w:ascii="Verdana" w:hAnsi="Verdana"/>
                <w:bCs/>
                <w:sz w:val="18"/>
                <w:szCs w:val="18"/>
              </w:rPr>
              <w:t>31-752 Kraków</w:t>
            </w:r>
          </w:p>
          <w:p w14:paraId="60F0185A" w14:textId="77777777" w:rsidR="00E61810" w:rsidRPr="00272525" w:rsidRDefault="00E61810" w:rsidP="00452769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272525">
              <w:rPr>
                <w:rFonts w:ascii="Verdana" w:hAnsi="Verdana"/>
                <w:b/>
                <w:sz w:val="18"/>
                <w:szCs w:val="18"/>
              </w:rPr>
              <w:t>4 320.00 zł</w:t>
            </w:r>
            <w:r w:rsidRPr="0027252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5E30DEF" w14:textId="1B63BCC0" w:rsidR="00E61810" w:rsidRPr="00272525" w:rsidRDefault="00E61810" w:rsidP="0045276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7252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7252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272525" w:rsidRPr="00272525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272525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27252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9D9CC78" w14:textId="77777777" w:rsidR="003A0AFC" w:rsidRPr="0027252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7252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551"/>
        <w:gridCol w:w="3969"/>
        <w:gridCol w:w="1560"/>
      </w:tblGrid>
      <w:tr w:rsidR="00211A34" w:rsidRPr="00272525" w14:paraId="04DBC413" w14:textId="77777777" w:rsidTr="00272525">
        <w:tc>
          <w:tcPr>
            <w:tcW w:w="1418" w:type="dxa"/>
            <w:shd w:val="clear" w:color="auto" w:fill="F3F3F3"/>
          </w:tcPr>
          <w:p w14:paraId="1BD7669C" w14:textId="77777777" w:rsidR="00272525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72525">
              <w:rPr>
                <w:rFonts w:ascii="Verdana" w:hAnsi="Verdana"/>
                <w:b/>
                <w:sz w:val="18"/>
                <w:szCs w:val="18"/>
              </w:rPr>
              <w:t xml:space="preserve">Zadanie </w:t>
            </w:r>
          </w:p>
          <w:p w14:paraId="5385CA65" w14:textId="19DBAF0E" w:rsidR="00211A34" w:rsidRPr="00272525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b/>
                <w:sz w:val="18"/>
                <w:szCs w:val="18"/>
              </w:rPr>
              <w:t>częściowe</w:t>
            </w:r>
          </w:p>
        </w:tc>
        <w:tc>
          <w:tcPr>
            <w:tcW w:w="2551" w:type="dxa"/>
            <w:shd w:val="clear" w:color="auto" w:fill="F3F3F3"/>
          </w:tcPr>
          <w:p w14:paraId="4EB26460" w14:textId="77777777" w:rsidR="00211A34" w:rsidRPr="00272525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3969" w:type="dxa"/>
            <w:shd w:val="clear" w:color="auto" w:fill="F3F3F3"/>
          </w:tcPr>
          <w:p w14:paraId="2CC18EFE" w14:textId="77777777" w:rsidR="00211A34" w:rsidRPr="00272525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8977121" w14:textId="77777777" w:rsidR="00211A34" w:rsidRPr="00272525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bookmarkEnd w:id="0"/>
      <w:tr w:rsidR="00272525" w:rsidRPr="00272525" w14:paraId="2C705BC1" w14:textId="77777777" w:rsidTr="00272525">
        <w:tc>
          <w:tcPr>
            <w:tcW w:w="1418" w:type="dxa"/>
            <w:vMerge w:val="restart"/>
            <w:shd w:val="clear" w:color="auto" w:fill="auto"/>
          </w:tcPr>
          <w:p w14:paraId="7DFDD282" w14:textId="32B9B82F" w:rsidR="00272525" w:rsidRPr="00272525" w:rsidRDefault="00272525" w:rsidP="004527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 xml:space="preserve">1 </w:t>
            </w:r>
          </w:p>
        </w:tc>
        <w:tc>
          <w:tcPr>
            <w:tcW w:w="2551" w:type="dxa"/>
            <w:shd w:val="clear" w:color="auto" w:fill="auto"/>
          </w:tcPr>
          <w:p w14:paraId="0D81BB9E" w14:textId="77777777" w:rsidR="00272525" w:rsidRPr="00272525" w:rsidRDefault="00272525" w:rsidP="00452769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272525">
              <w:rPr>
                <w:rFonts w:ascii="Verdana" w:hAnsi="Verdana"/>
                <w:b/>
                <w:bCs/>
                <w:sz w:val="18"/>
                <w:szCs w:val="18"/>
              </w:rPr>
              <w:t>Racars</w:t>
            </w:r>
            <w:proofErr w:type="spellEnd"/>
            <w:r w:rsidRPr="00272525">
              <w:rPr>
                <w:rFonts w:ascii="Verdana" w:hAnsi="Verdana"/>
                <w:b/>
                <w:bCs/>
                <w:sz w:val="18"/>
                <w:szCs w:val="18"/>
              </w:rPr>
              <w:t xml:space="preserve"> Rafał Sołtysik</w:t>
            </w:r>
          </w:p>
          <w:p w14:paraId="45074F93" w14:textId="77777777" w:rsidR="00272525" w:rsidRPr="00272525" w:rsidRDefault="00272525" w:rsidP="00452769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72525">
              <w:rPr>
                <w:rFonts w:ascii="Verdana" w:hAnsi="Verdana"/>
                <w:sz w:val="18"/>
                <w:szCs w:val="18"/>
              </w:rPr>
              <w:t>ks.K.Świąteckiego</w:t>
            </w:r>
            <w:proofErr w:type="spellEnd"/>
            <w:r w:rsidRPr="00272525">
              <w:rPr>
                <w:rFonts w:ascii="Verdana" w:hAnsi="Verdana"/>
                <w:sz w:val="18"/>
                <w:szCs w:val="18"/>
              </w:rPr>
              <w:t xml:space="preserve"> 20</w:t>
            </w:r>
          </w:p>
          <w:p w14:paraId="44849690" w14:textId="77777777" w:rsidR="00272525" w:rsidRPr="00272525" w:rsidRDefault="00272525" w:rsidP="00452769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32-067 Tenczynek</w:t>
            </w:r>
          </w:p>
        </w:tc>
        <w:tc>
          <w:tcPr>
            <w:tcW w:w="3969" w:type="dxa"/>
            <w:shd w:val="clear" w:color="auto" w:fill="auto"/>
          </w:tcPr>
          <w:p w14:paraId="2D90FC30" w14:textId="77777777" w:rsidR="00272525" w:rsidRPr="00272525" w:rsidRDefault="00272525" w:rsidP="00452769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2E278A2A" w14:textId="77777777" w:rsidR="00272525" w:rsidRPr="00272525" w:rsidRDefault="00272525" w:rsidP="004527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2 - Rok produkcji pojazdu przeznaczonego do realizacji zamówienia - 16.00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EC4719" w14:textId="77777777" w:rsidR="00272525" w:rsidRPr="00272525" w:rsidRDefault="00272525" w:rsidP="00452769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 xml:space="preserve">  76,00</w:t>
            </w:r>
          </w:p>
        </w:tc>
      </w:tr>
      <w:tr w:rsidR="00272525" w:rsidRPr="00272525" w14:paraId="2686E3E2" w14:textId="77777777" w:rsidTr="00272525">
        <w:tc>
          <w:tcPr>
            <w:tcW w:w="1418" w:type="dxa"/>
            <w:vMerge/>
            <w:shd w:val="clear" w:color="auto" w:fill="auto"/>
          </w:tcPr>
          <w:p w14:paraId="6D7CD480" w14:textId="7F140CAE" w:rsidR="00272525" w:rsidRPr="00272525" w:rsidRDefault="00272525" w:rsidP="004527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auto"/>
          </w:tcPr>
          <w:p w14:paraId="68F12716" w14:textId="77777777" w:rsidR="00272525" w:rsidRPr="00272525" w:rsidRDefault="00272525" w:rsidP="00452769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72525">
              <w:rPr>
                <w:rFonts w:ascii="Verdana" w:hAnsi="Verdana"/>
                <w:b/>
                <w:bCs/>
                <w:sz w:val="18"/>
                <w:szCs w:val="18"/>
              </w:rPr>
              <w:t>COGNOR SA Oddział PTS w Krakowie</w:t>
            </w:r>
          </w:p>
          <w:p w14:paraId="0675691D" w14:textId="77777777" w:rsidR="00272525" w:rsidRPr="00272525" w:rsidRDefault="00272525" w:rsidP="00452769">
            <w:pPr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Mrozowa 6</w:t>
            </w:r>
          </w:p>
          <w:p w14:paraId="614E2326" w14:textId="77777777" w:rsidR="00272525" w:rsidRPr="00272525" w:rsidRDefault="00272525" w:rsidP="00452769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31-752 Kraków</w:t>
            </w:r>
          </w:p>
        </w:tc>
        <w:tc>
          <w:tcPr>
            <w:tcW w:w="3969" w:type="dxa"/>
            <w:shd w:val="clear" w:color="auto" w:fill="auto"/>
          </w:tcPr>
          <w:p w14:paraId="0DA749B1" w14:textId="77777777" w:rsidR="00272525" w:rsidRPr="00272525" w:rsidRDefault="00272525" w:rsidP="00452769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1 - Cena - 44.82</w:t>
            </w:r>
          </w:p>
          <w:p w14:paraId="65C2B974" w14:textId="77777777" w:rsidR="00272525" w:rsidRPr="00272525" w:rsidRDefault="00272525" w:rsidP="004527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2 - Rok produkcji pojazdu przeznaczonego do realizacji zamówienia - 24.00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519325" w14:textId="77777777" w:rsidR="00272525" w:rsidRPr="00272525" w:rsidRDefault="00272525" w:rsidP="00452769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 xml:space="preserve">  68,82</w:t>
            </w:r>
          </w:p>
        </w:tc>
      </w:tr>
      <w:tr w:rsidR="00E61810" w:rsidRPr="00272525" w14:paraId="20EA83E9" w14:textId="77777777" w:rsidTr="00272525">
        <w:tc>
          <w:tcPr>
            <w:tcW w:w="1418" w:type="dxa"/>
            <w:shd w:val="clear" w:color="auto" w:fill="auto"/>
          </w:tcPr>
          <w:p w14:paraId="1FE12F3E" w14:textId="7B6C97BC" w:rsidR="00E61810" w:rsidRPr="00272525" w:rsidRDefault="00E61810" w:rsidP="004527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 xml:space="preserve">2 </w:t>
            </w:r>
          </w:p>
        </w:tc>
        <w:tc>
          <w:tcPr>
            <w:tcW w:w="2551" w:type="dxa"/>
            <w:shd w:val="clear" w:color="auto" w:fill="auto"/>
          </w:tcPr>
          <w:p w14:paraId="1CDE24B5" w14:textId="77777777" w:rsidR="00E61810" w:rsidRPr="00272525" w:rsidRDefault="00E61810" w:rsidP="00452769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72525">
              <w:rPr>
                <w:rFonts w:ascii="Verdana" w:hAnsi="Verdana"/>
                <w:b/>
                <w:bCs/>
                <w:sz w:val="18"/>
                <w:szCs w:val="18"/>
              </w:rPr>
              <w:t>COGNOR SA Oddział PTS w Krakowie</w:t>
            </w:r>
          </w:p>
          <w:p w14:paraId="1132FCAA" w14:textId="77777777" w:rsidR="00E61810" w:rsidRPr="00272525" w:rsidRDefault="00E61810" w:rsidP="00452769">
            <w:pPr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Mrozowa 6</w:t>
            </w:r>
          </w:p>
          <w:p w14:paraId="6C13AF1E" w14:textId="77777777" w:rsidR="00E61810" w:rsidRPr="00272525" w:rsidRDefault="00E61810" w:rsidP="00452769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31-752 Kraków</w:t>
            </w:r>
          </w:p>
        </w:tc>
        <w:tc>
          <w:tcPr>
            <w:tcW w:w="3969" w:type="dxa"/>
            <w:shd w:val="clear" w:color="auto" w:fill="auto"/>
          </w:tcPr>
          <w:p w14:paraId="4A31F5ED" w14:textId="77777777" w:rsidR="00E61810" w:rsidRPr="00272525" w:rsidRDefault="00E61810" w:rsidP="00452769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79B471D1" w14:textId="77777777" w:rsidR="00E61810" w:rsidRPr="00272525" w:rsidRDefault="00E61810" w:rsidP="00452769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>2 - Rok produkcji pojazdu przeznaczonego do realizacji zamówienia - 16.00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7F4E46" w14:textId="77777777" w:rsidR="00E61810" w:rsidRPr="00272525" w:rsidRDefault="00E61810" w:rsidP="00452769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72525">
              <w:rPr>
                <w:rFonts w:ascii="Verdana" w:hAnsi="Verdana"/>
                <w:sz w:val="18"/>
                <w:szCs w:val="18"/>
              </w:rPr>
              <w:t xml:space="preserve">  76,00</w:t>
            </w:r>
          </w:p>
        </w:tc>
      </w:tr>
    </w:tbl>
    <w:p w14:paraId="5FD34920" w14:textId="77777777" w:rsidR="008642B3" w:rsidRPr="00272525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272525" w:rsidSect="002725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1417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BA320" w14:textId="77777777" w:rsidR="001351CB" w:rsidRDefault="001351CB">
      <w:r>
        <w:separator/>
      </w:r>
    </w:p>
  </w:endnote>
  <w:endnote w:type="continuationSeparator" w:id="0">
    <w:p w14:paraId="2B8EDEDD" w14:textId="77777777" w:rsidR="001351CB" w:rsidRDefault="00135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5706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A9C5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4CA5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86334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6E17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E92AC" w14:textId="77777777" w:rsidR="001351CB" w:rsidRDefault="001351CB">
      <w:r>
        <w:separator/>
      </w:r>
    </w:p>
  </w:footnote>
  <w:footnote w:type="continuationSeparator" w:id="0">
    <w:p w14:paraId="00BC5AD9" w14:textId="77777777" w:rsidR="001351CB" w:rsidRDefault="00135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2B1B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3D75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115A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1CB"/>
    <w:rsid w:val="00022322"/>
    <w:rsid w:val="00042497"/>
    <w:rsid w:val="000C1E6F"/>
    <w:rsid w:val="000E4E56"/>
    <w:rsid w:val="001351CB"/>
    <w:rsid w:val="001A1468"/>
    <w:rsid w:val="001B7815"/>
    <w:rsid w:val="00211A34"/>
    <w:rsid w:val="00272525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94C4E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1810"/>
    <w:rsid w:val="00E62859"/>
    <w:rsid w:val="00E85D70"/>
    <w:rsid w:val="00F17110"/>
    <w:rsid w:val="00F33C66"/>
    <w:rsid w:val="00F724E8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83EB383"/>
  <w15:chartTrackingRefBased/>
  <w15:docId w15:val="{130A38EF-0A1B-46AE-A81C-1ABD2C56D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2025-04-24T07:25:00Z</cp:lastPrinted>
  <dcterms:created xsi:type="dcterms:W3CDTF">2025-04-24T09:39:00Z</dcterms:created>
  <dcterms:modified xsi:type="dcterms:W3CDTF">2025-04-24T09:39:00Z</dcterms:modified>
</cp:coreProperties>
</file>