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BB0E0" w14:textId="77777777" w:rsidR="00D665F5" w:rsidRDefault="00BF4FBF" w:rsidP="00D665F5">
      <w:pPr>
        <w:spacing w:after="240"/>
        <w:jc w:val="right"/>
        <w:rPr>
          <w:sz w:val="22"/>
          <w:szCs w:val="22"/>
        </w:rPr>
      </w:pPr>
      <w:r w:rsidRPr="00BF4FB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F4FBF">
        <w:rPr>
          <w:sz w:val="22"/>
          <w:szCs w:val="22"/>
        </w:rPr>
        <w:t>2025-04-24</w:t>
      </w:r>
    </w:p>
    <w:p w14:paraId="27AD697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2B34628" w14:textId="77777777" w:rsidR="00BF4FBF" w:rsidRPr="00BF4FBF" w:rsidRDefault="00BF4FBF" w:rsidP="00577BC6">
      <w:pPr>
        <w:spacing w:after="40"/>
        <w:rPr>
          <w:b/>
          <w:bCs/>
          <w:sz w:val="22"/>
          <w:szCs w:val="22"/>
        </w:rPr>
      </w:pPr>
      <w:r w:rsidRPr="00BF4FBF">
        <w:rPr>
          <w:b/>
          <w:bCs/>
          <w:sz w:val="22"/>
          <w:szCs w:val="22"/>
        </w:rPr>
        <w:t>Akademia Górniczo - Hutnicza</w:t>
      </w:r>
    </w:p>
    <w:p w14:paraId="72973D27" w14:textId="77777777" w:rsidR="00BF4FBF" w:rsidRPr="00BF4FBF" w:rsidRDefault="00BF4FBF" w:rsidP="00577BC6">
      <w:pPr>
        <w:spacing w:after="40"/>
        <w:rPr>
          <w:b/>
          <w:bCs/>
          <w:sz w:val="22"/>
          <w:szCs w:val="22"/>
        </w:rPr>
      </w:pPr>
      <w:r w:rsidRPr="00BF4FBF">
        <w:rPr>
          <w:b/>
          <w:bCs/>
          <w:sz w:val="22"/>
          <w:szCs w:val="22"/>
        </w:rPr>
        <w:t>im. Stanisława Staszica w Krakowie</w:t>
      </w:r>
    </w:p>
    <w:p w14:paraId="2F11EC18" w14:textId="77777777" w:rsidR="00D665F5" w:rsidRPr="00D91931" w:rsidRDefault="00BF4FBF" w:rsidP="00577BC6">
      <w:pPr>
        <w:spacing w:after="40"/>
        <w:rPr>
          <w:b/>
          <w:bCs/>
          <w:sz w:val="22"/>
          <w:szCs w:val="22"/>
        </w:rPr>
      </w:pPr>
      <w:r w:rsidRPr="00BF4FBF">
        <w:rPr>
          <w:b/>
          <w:bCs/>
          <w:sz w:val="22"/>
          <w:szCs w:val="22"/>
        </w:rPr>
        <w:t>Dział Zamówień Publicznych</w:t>
      </w:r>
    </w:p>
    <w:p w14:paraId="5D9B0FFC" w14:textId="77777777" w:rsidR="00D665F5" w:rsidRPr="00BD5546" w:rsidRDefault="00BF4FBF" w:rsidP="00D665F5">
      <w:pPr>
        <w:rPr>
          <w:sz w:val="22"/>
          <w:szCs w:val="22"/>
        </w:rPr>
      </w:pPr>
      <w:r w:rsidRPr="00BF4FB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F4FBF">
        <w:rPr>
          <w:sz w:val="22"/>
          <w:szCs w:val="22"/>
        </w:rPr>
        <w:t>30</w:t>
      </w:r>
    </w:p>
    <w:p w14:paraId="20C12A63" w14:textId="77777777" w:rsidR="00D665F5" w:rsidRPr="00BD5546" w:rsidRDefault="00BF4FBF" w:rsidP="00D665F5">
      <w:pPr>
        <w:rPr>
          <w:sz w:val="22"/>
          <w:szCs w:val="22"/>
        </w:rPr>
      </w:pPr>
      <w:r w:rsidRPr="00BF4FB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F4FBF">
        <w:rPr>
          <w:sz w:val="22"/>
          <w:szCs w:val="22"/>
        </w:rPr>
        <w:t>Kraków</w:t>
      </w:r>
    </w:p>
    <w:p w14:paraId="2D83EAC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F4FBF" w:rsidRPr="00BF4FBF">
        <w:rPr>
          <w:b/>
          <w:sz w:val="22"/>
          <w:szCs w:val="22"/>
        </w:rPr>
        <w:t>DE-dzp.272-204/25</w:t>
      </w:r>
      <w:r w:rsidR="00A80738">
        <w:rPr>
          <w:sz w:val="24"/>
        </w:rPr>
        <w:tab/>
        <w:t xml:space="preserve"> </w:t>
      </w:r>
    </w:p>
    <w:p w14:paraId="38D209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C99BE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6E719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07855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893474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5214AA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F4FBF" w:rsidRPr="00BF4FB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938B704" w14:textId="77777777" w:rsidR="00A80738" w:rsidRPr="00577BC6" w:rsidRDefault="00BF4FB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F4FBF">
        <w:rPr>
          <w:b/>
          <w:sz w:val="22"/>
          <w:szCs w:val="22"/>
        </w:rPr>
        <w:t>Zakup krzeseł laboratoryjnych 20 szt. - DE-dzp.272-204/25</w:t>
      </w:r>
    </w:p>
    <w:p w14:paraId="7FD1D49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FD5914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F4FBF" w:rsidRPr="00BF4FBF">
        <w:rPr>
          <w:sz w:val="22"/>
          <w:szCs w:val="22"/>
        </w:rPr>
        <w:t>24/04/2025</w:t>
      </w:r>
      <w:r w:rsidR="00FF4AB1" w:rsidRPr="00577BC6">
        <w:rPr>
          <w:sz w:val="22"/>
          <w:szCs w:val="22"/>
        </w:rPr>
        <w:t xml:space="preserve"> o godz. </w:t>
      </w:r>
      <w:r w:rsidR="00BF4FBF" w:rsidRPr="00BF4FB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1F74FBB" w14:textId="77777777" w:rsidTr="003F57CD">
        <w:tc>
          <w:tcPr>
            <w:tcW w:w="993" w:type="dxa"/>
            <w:shd w:val="clear" w:color="auto" w:fill="auto"/>
            <w:vAlign w:val="center"/>
          </w:tcPr>
          <w:p w14:paraId="2F33245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805E56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3DE14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F4FBF" w:rsidRPr="00493F8C" w14:paraId="2607A7BC" w14:textId="77777777" w:rsidTr="005E67F3">
        <w:tc>
          <w:tcPr>
            <w:tcW w:w="993" w:type="dxa"/>
            <w:shd w:val="clear" w:color="auto" w:fill="auto"/>
            <w:vAlign w:val="center"/>
          </w:tcPr>
          <w:p w14:paraId="67BA9FF5" w14:textId="77777777" w:rsidR="00BF4FBF" w:rsidRPr="00490DC0" w:rsidRDefault="00BF4FBF" w:rsidP="005E67F3">
            <w:pPr>
              <w:spacing w:before="120" w:after="120"/>
              <w:jc w:val="center"/>
            </w:pPr>
            <w:r w:rsidRPr="00BF4FBF">
              <w:t>1</w:t>
            </w:r>
          </w:p>
        </w:tc>
        <w:tc>
          <w:tcPr>
            <w:tcW w:w="5244" w:type="dxa"/>
            <w:shd w:val="clear" w:color="auto" w:fill="auto"/>
          </w:tcPr>
          <w:p w14:paraId="7D9770D6" w14:textId="77777777" w:rsidR="00BF4FBF" w:rsidRPr="00490DC0" w:rsidRDefault="00BF4FBF" w:rsidP="005E67F3">
            <w:pPr>
              <w:spacing w:before="40"/>
            </w:pPr>
            <w:r w:rsidRPr="00BF4FBF">
              <w:t>Tronus Polska Sp. z o.o.</w:t>
            </w:r>
          </w:p>
          <w:p w14:paraId="35D0C518" w14:textId="77777777" w:rsidR="00BF4FBF" w:rsidRPr="00490DC0" w:rsidRDefault="00BF4FBF" w:rsidP="005E67F3">
            <w:r w:rsidRPr="00BF4FBF">
              <w:t>Ordona</w:t>
            </w:r>
            <w:r w:rsidRPr="00490DC0">
              <w:t xml:space="preserve"> </w:t>
            </w:r>
            <w:r w:rsidRPr="00BF4FBF">
              <w:t>2a</w:t>
            </w:r>
            <w:r w:rsidRPr="00490DC0">
              <w:t xml:space="preserve"> </w:t>
            </w:r>
          </w:p>
          <w:p w14:paraId="2525ED3B" w14:textId="77777777" w:rsidR="00BF4FBF" w:rsidRPr="00490DC0" w:rsidRDefault="00BF4FBF" w:rsidP="005E67F3">
            <w:pPr>
              <w:spacing w:after="40"/>
              <w:jc w:val="both"/>
            </w:pPr>
            <w:r w:rsidRPr="00BF4FBF">
              <w:t>01-237</w:t>
            </w:r>
            <w:r w:rsidRPr="00490DC0">
              <w:t xml:space="preserve"> </w:t>
            </w:r>
            <w:r w:rsidRPr="00BF4FB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0ABD29" w14:textId="77777777" w:rsidR="00BF4FBF" w:rsidRPr="00490DC0" w:rsidRDefault="00BF4FBF" w:rsidP="005E67F3">
            <w:pPr>
              <w:spacing w:before="120" w:after="120"/>
              <w:jc w:val="both"/>
            </w:pPr>
            <w:r w:rsidRPr="00BF4FBF">
              <w:t>72 693.00 zł</w:t>
            </w:r>
          </w:p>
        </w:tc>
      </w:tr>
      <w:tr w:rsidR="00BF4FBF" w:rsidRPr="00493F8C" w14:paraId="0F87299C" w14:textId="77777777" w:rsidTr="005E67F3">
        <w:tc>
          <w:tcPr>
            <w:tcW w:w="993" w:type="dxa"/>
            <w:shd w:val="clear" w:color="auto" w:fill="auto"/>
            <w:vAlign w:val="center"/>
          </w:tcPr>
          <w:p w14:paraId="0EBAA8F9" w14:textId="77777777" w:rsidR="00BF4FBF" w:rsidRPr="00490DC0" w:rsidRDefault="00BF4FBF" w:rsidP="005E67F3">
            <w:pPr>
              <w:spacing w:before="120" w:after="120"/>
              <w:jc w:val="center"/>
            </w:pPr>
            <w:r w:rsidRPr="00BF4FBF">
              <w:t>2</w:t>
            </w:r>
          </w:p>
        </w:tc>
        <w:tc>
          <w:tcPr>
            <w:tcW w:w="5244" w:type="dxa"/>
            <w:shd w:val="clear" w:color="auto" w:fill="auto"/>
          </w:tcPr>
          <w:p w14:paraId="29F10B7C" w14:textId="77777777" w:rsidR="00BF4FBF" w:rsidRPr="00FF5830" w:rsidRDefault="00BF4FBF" w:rsidP="005E67F3">
            <w:pPr>
              <w:spacing w:before="40"/>
              <w:rPr>
                <w:lang w:val="en-US"/>
              </w:rPr>
            </w:pPr>
            <w:r w:rsidRPr="00FF5830">
              <w:rPr>
                <w:lang w:val="en-US"/>
              </w:rPr>
              <w:t>BENER MICHAŁ BENKA</w:t>
            </w:r>
          </w:p>
          <w:p w14:paraId="1F526246" w14:textId="77777777" w:rsidR="00BF4FBF" w:rsidRPr="00FF5830" w:rsidRDefault="00BF4FBF" w:rsidP="005E67F3">
            <w:pPr>
              <w:rPr>
                <w:lang w:val="en-US"/>
              </w:rPr>
            </w:pPr>
            <w:r w:rsidRPr="00FF5830">
              <w:rPr>
                <w:lang w:val="en-US"/>
              </w:rPr>
              <w:t>WILEŃSKA</w:t>
            </w:r>
            <w:r w:rsidRPr="00FF5830">
              <w:rPr>
                <w:lang w:val="en-US"/>
              </w:rPr>
              <w:t xml:space="preserve"> </w:t>
            </w:r>
            <w:r w:rsidRPr="00FF5830">
              <w:rPr>
                <w:lang w:val="en-US"/>
              </w:rPr>
              <w:t>59B/15</w:t>
            </w:r>
            <w:r w:rsidRPr="00FF5830">
              <w:rPr>
                <w:lang w:val="en-US"/>
              </w:rPr>
              <w:t xml:space="preserve"> </w:t>
            </w:r>
          </w:p>
          <w:p w14:paraId="3690E32F" w14:textId="77777777" w:rsidR="00BF4FBF" w:rsidRPr="00490DC0" w:rsidRDefault="00BF4FBF" w:rsidP="005E67F3">
            <w:pPr>
              <w:spacing w:after="40"/>
              <w:jc w:val="both"/>
            </w:pPr>
            <w:r w:rsidRPr="00BF4FBF">
              <w:t>80-215</w:t>
            </w:r>
            <w:r w:rsidRPr="00490DC0">
              <w:t xml:space="preserve"> </w:t>
            </w:r>
            <w:r w:rsidRPr="00BF4FBF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684E0D" w14:textId="77777777" w:rsidR="00BF4FBF" w:rsidRPr="00490DC0" w:rsidRDefault="00BF4FBF" w:rsidP="005E67F3">
            <w:pPr>
              <w:spacing w:before="120" w:after="120"/>
              <w:jc w:val="both"/>
            </w:pPr>
            <w:r w:rsidRPr="00BF4FBF">
              <w:t>10 036.80 zł</w:t>
            </w:r>
          </w:p>
        </w:tc>
      </w:tr>
      <w:tr w:rsidR="00BF4FBF" w:rsidRPr="00493F8C" w14:paraId="2AEF39BC" w14:textId="77777777" w:rsidTr="005E67F3">
        <w:tc>
          <w:tcPr>
            <w:tcW w:w="993" w:type="dxa"/>
            <w:shd w:val="clear" w:color="auto" w:fill="auto"/>
            <w:vAlign w:val="center"/>
          </w:tcPr>
          <w:p w14:paraId="4F53F3E7" w14:textId="77777777" w:rsidR="00BF4FBF" w:rsidRPr="00490DC0" w:rsidRDefault="00BF4FBF" w:rsidP="005E67F3">
            <w:pPr>
              <w:spacing w:before="120" w:after="120"/>
              <w:jc w:val="center"/>
            </w:pPr>
            <w:r w:rsidRPr="00BF4FBF">
              <w:t>3</w:t>
            </w:r>
          </w:p>
        </w:tc>
        <w:tc>
          <w:tcPr>
            <w:tcW w:w="5244" w:type="dxa"/>
            <w:shd w:val="clear" w:color="auto" w:fill="auto"/>
          </w:tcPr>
          <w:p w14:paraId="62C0C187" w14:textId="77A93049" w:rsidR="00BF4FBF" w:rsidRPr="00490DC0" w:rsidRDefault="00BF4FBF" w:rsidP="005E67F3">
            <w:pPr>
              <w:spacing w:before="40"/>
            </w:pPr>
            <w:r w:rsidRPr="00BF4FBF">
              <w:t>Toro Spółka z</w:t>
            </w:r>
            <w:r w:rsidR="00FF5830">
              <w:t xml:space="preserve"> </w:t>
            </w:r>
            <w:r w:rsidRPr="00BF4FBF">
              <w:t>o</w:t>
            </w:r>
            <w:r w:rsidR="00FF5830">
              <w:t>.</w:t>
            </w:r>
            <w:r w:rsidRPr="00BF4FBF">
              <w:t>o</w:t>
            </w:r>
            <w:r w:rsidR="00FF5830">
              <w:t>.</w:t>
            </w:r>
          </w:p>
          <w:p w14:paraId="17CD455E" w14:textId="77777777" w:rsidR="00BF4FBF" w:rsidRPr="00490DC0" w:rsidRDefault="00BF4FBF" w:rsidP="005E67F3">
            <w:r w:rsidRPr="00BF4FBF">
              <w:t>Breń</w:t>
            </w:r>
            <w:r w:rsidRPr="00490DC0">
              <w:t xml:space="preserve"> </w:t>
            </w:r>
            <w:r w:rsidRPr="00BF4FBF">
              <w:t>64a</w:t>
            </w:r>
            <w:r w:rsidRPr="00490DC0">
              <w:t xml:space="preserve"> </w:t>
            </w:r>
          </w:p>
          <w:p w14:paraId="38EADB26" w14:textId="4E53A5B2" w:rsidR="00BF4FBF" w:rsidRPr="00490DC0" w:rsidRDefault="00BF4FBF" w:rsidP="005E67F3">
            <w:pPr>
              <w:spacing w:after="40"/>
              <w:jc w:val="both"/>
            </w:pPr>
            <w:r w:rsidRPr="00BF4FBF">
              <w:t>33-140</w:t>
            </w:r>
            <w:r w:rsidRPr="00490DC0">
              <w:t xml:space="preserve"> </w:t>
            </w:r>
            <w:r w:rsidR="00FF5830">
              <w:t>L</w:t>
            </w:r>
            <w:r w:rsidRPr="00BF4FBF">
              <w:t xml:space="preserve">isia </w:t>
            </w:r>
            <w:r w:rsidR="00FF5830">
              <w:t>G</w:t>
            </w:r>
            <w:r w:rsidRPr="00BF4FBF">
              <w:t>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E61CE5" w14:textId="77777777" w:rsidR="00BF4FBF" w:rsidRPr="00490DC0" w:rsidRDefault="00BF4FBF" w:rsidP="005E67F3">
            <w:pPr>
              <w:spacing w:before="120" w:after="120"/>
              <w:jc w:val="both"/>
            </w:pPr>
            <w:r w:rsidRPr="00BF4FBF">
              <w:t>14 760.00 zł</w:t>
            </w:r>
          </w:p>
        </w:tc>
      </w:tr>
      <w:tr w:rsidR="00BF4FBF" w:rsidRPr="00493F8C" w14:paraId="6E5F8BB5" w14:textId="77777777" w:rsidTr="005E67F3">
        <w:tc>
          <w:tcPr>
            <w:tcW w:w="993" w:type="dxa"/>
            <w:shd w:val="clear" w:color="auto" w:fill="auto"/>
            <w:vAlign w:val="center"/>
          </w:tcPr>
          <w:p w14:paraId="3686B225" w14:textId="77777777" w:rsidR="00BF4FBF" w:rsidRPr="00490DC0" w:rsidRDefault="00BF4FBF" w:rsidP="005E67F3">
            <w:pPr>
              <w:spacing w:before="120" w:after="120"/>
              <w:jc w:val="center"/>
            </w:pPr>
            <w:r w:rsidRPr="00BF4FBF">
              <w:t>4</w:t>
            </w:r>
          </w:p>
        </w:tc>
        <w:tc>
          <w:tcPr>
            <w:tcW w:w="5244" w:type="dxa"/>
            <w:shd w:val="clear" w:color="auto" w:fill="auto"/>
          </w:tcPr>
          <w:p w14:paraId="686D0EE7" w14:textId="77777777" w:rsidR="00BF4FBF" w:rsidRPr="00490DC0" w:rsidRDefault="00BF4FBF" w:rsidP="005E67F3">
            <w:pPr>
              <w:spacing w:before="40"/>
            </w:pPr>
            <w:r w:rsidRPr="00BF4FBF">
              <w:t>PRZEDSIĘBIORSTWO HANDLOWO-USŁUGOWE "GRANT" JERZY KACZANOWSKI</w:t>
            </w:r>
          </w:p>
          <w:p w14:paraId="3AE1AF7A" w14:textId="77777777" w:rsidR="00BF4FBF" w:rsidRPr="00490DC0" w:rsidRDefault="00BF4FBF" w:rsidP="005E67F3">
            <w:r w:rsidRPr="00BF4FBF">
              <w:t>ul. Czerwony Dwór</w:t>
            </w:r>
            <w:r w:rsidRPr="00490DC0">
              <w:t xml:space="preserve"> </w:t>
            </w:r>
            <w:r w:rsidRPr="00BF4FBF">
              <w:t>1</w:t>
            </w:r>
            <w:r w:rsidRPr="00490DC0">
              <w:t xml:space="preserve"> </w:t>
            </w:r>
          </w:p>
          <w:p w14:paraId="7F15A2F3" w14:textId="77777777" w:rsidR="00BF4FBF" w:rsidRPr="00490DC0" w:rsidRDefault="00BF4FBF" w:rsidP="005E67F3">
            <w:pPr>
              <w:spacing w:after="40"/>
              <w:jc w:val="both"/>
            </w:pPr>
            <w:r w:rsidRPr="00BF4FBF">
              <w:t>80-383</w:t>
            </w:r>
            <w:r w:rsidRPr="00490DC0">
              <w:t xml:space="preserve"> </w:t>
            </w:r>
            <w:r w:rsidRPr="00BF4FBF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1936FD" w14:textId="77777777" w:rsidR="00BF4FBF" w:rsidRPr="00490DC0" w:rsidRDefault="00BF4FBF" w:rsidP="005E67F3">
            <w:pPr>
              <w:spacing w:before="120" w:after="120"/>
              <w:jc w:val="both"/>
            </w:pPr>
            <w:r w:rsidRPr="00BF4FBF">
              <w:t>9 780.00 zł</w:t>
            </w:r>
          </w:p>
        </w:tc>
      </w:tr>
    </w:tbl>
    <w:p w14:paraId="627F8C1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7D549" w14:textId="77777777" w:rsidR="009714A5" w:rsidRDefault="009714A5">
      <w:r>
        <w:separator/>
      </w:r>
    </w:p>
  </w:endnote>
  <w:endnote w:type="continuationSeparator" w:id="0">
    <w:p w14:paraId="5A7D7D83" w14:textId="77777777" w:rsidR="009714A5" w:rsidRDefault="00971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9AA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ACCA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55FE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4D7FB95">
        <v:line id="_x0000_s1025" style="position:absolute;left:0;text-align:left;z-index:251657728" from="-3.85pt,8.7pt" to="455.15pt,8.7pt"/>
      </w:pict>
    </w:r>
  </w:p>
  <w:p w14:paraId="14BBE97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4EA5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7F6AD2" w14:textId="77777777" w:rsidR="009F189D" w:rsidRDefault="009F189D">
    <w:pPr>
      <w:pStyle w:val="Stopka"/>
      <w:tabs>
        <w:tab w:val="clear" w:pos="4536"/>
      </w:tabs>
      <w:jc w:val="center"/>
    </w:pPr>
  </w:p>
  <w:p w14:paraId="3031B1E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1DA18" w14:textId="77777777" w:rsidR="009714A5" w:rsidRDefault="009714A5">
      <w:r>
        <w:separator/>
      </w:r>
    </w:p>
  </w:footnote>
  <w:footnote w:type="continuationSeparator" w:id="0">
    <w:p w14:paraId="42BFCB4A" w14:textId="77777777" w:rsidR="009714A5" w:rsidRDefault="00971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C1114" w14:textId="77777777" w:rsidR="00BF4FBF" w:rsidRDefault="00BF4F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DBBB4" w14:textId="77777777" w:rsidR="00BF4FBF" w:rsidRDefault="00BF4F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621F3" w14:textId="77777777" w:rsidR="00BF4FBF" w:rsidRDefault="00BF4F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14A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714A5"/>
    <w:rsid w:val="009C20BC"/>
    <w:rsid w:val="009D19BD"/>
    <w:rsid w:val="009F189D"/>
    <w:rsid w:val="00A120F7"/>
    <w:rsid w:val="00A67C20"/>
    <w:rsid w:val="00A80738"/>
    <w:rsid w:val="00AA718D"/>
    <w:rsid w:val="00BF4FBF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  <w:rsid w:val="00FF5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11142"/>
  <w15:chartTrackingRefBased/>
  <w15:docId w15:val="{F5F99EC8-D8D9-46A3-90BC-10DD932D6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2025-04-24T08:32:00Z</dcterms:created>
  <dcterms:modified xsi:type="dcterms:W3CDTF">2025-04-24T08:33:00Z</dcterms:modified>
</cp:coreProperties>
</file>