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74507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7450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74507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74507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15EFA82B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011A2" w:rsidRPr="003011A2">
        <w:rPr>
          <w:rFonts w:ascii="Verdana" w:hAnsi="Verdana"/>
          <w:b/>
          <w:sz w:val="18"/>
          <w:szCs w:val="18"/>
        </w:rPr>
        <w:t>Dostawa przepływowego mikrokalorymetru pirolizy i spalania dla WIMiIP DE-dzp.272-206/25</w:t>
      </w:r>
      <w:r w:rsidRPr="00D74507">
        <w:rPr>
          <w:rFonts w:ascii="Verdana" w:hAnsi="Verdana"/>
          <w:b/>
          <w:sz w:val="18"/>
          <w:szCs w:val="18"/>
        </w:rPr>
        <w:t xml:space="preserve">, </w:t>
      </w:r>
      <w:r w:rsidRPr="00D74507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74507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78C1108" w14:textId="77777777" w:rsidR="00E46FEA" w:rsidRDefault="00E46FEA" w:rsidP="00E46FE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63764189" w14:textId="77777777" w:rsidR="00E46FEA" w:rsidRDefault="00E46FEA" w:rsidP="00E46FE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zamówienia:...............................................................PLN</w:t>
      </w:r>
    </w:p>
    <w:p w14:paraId="4ABD189C" w14:textId="75FC4AC2" w:rsidR="00E46FEA" w:rsidRDefault="00E46FEA" w:rsidP="00E46FE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................................................................................................</w:t>
      </w:r>
    </w:p>
    <w:p w14:paraId="5365EB77" w14:textId="77777777" w:rsidR="00E46FEA" w:rsidRDefault="00E46FEA" w:rsidP="00E46FE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Powyższa cena zawiera podatek VAT w wysokości 23% tj. ……………………. PLN</w:t>
      </w:r>
    </w:p>
    <w:p w14:paraId="0807296C" w14:textId="77777777" w:rsidR="00E46FEA" w:rsidRDefault="00E46FEA" w:rsidP="00E46FE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5CCCB03" w14:textId="6B701FC0" w:rsidR="00E46FEA" w:rsidRDefault="00E46FEA" w:rsidP="00E46FE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Producent/model</w:t>
      </w:r>
      <w:r w:rsidR="001644F9">
        <w:rPr>
          <w:rFonts w:ascii="Verdana" w:hAnsi="Verdana"/>
          <w:b/>
          <w:sz w:val="18"/>
          <w:szCs w:val="18"/>
        </w:rPr>
        <w:t>:</w:t>
      </w:r>
      <w:r>
        <w:rPr>
          <w:rFonts w:ascii="Verdana" w:hAnsi="Verdana"/>
          <w:b/>
          <w:sz w:val="18"/>
          <w:szCs w:val="18"/>
        </w:rPr>
        <w:t xml:space="preserve"> zaoferowanego urządzenia:………………………………………………….</w:t>
      </w:r>
    </w:p>
    <w:p w14:paraId="6E005BF9" w14:textId="3B95577A" w:rsidR="001644F9" w:rsidRDefault="001644F9" w:rsidP="00E46FE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                         zaoferowanej stacji do sterowania</w:t>
      </w:r>
      <w:r w:rsidR="00095D1D">
        <w:rPr>
          <w:rFonts w:ascii="Verdana" w:hAnsi="Verdana"/>
          <w:b/>
          <w:sz w:val="18"/>
          <w:szCs w:val="18"/>
        </w:rPr>
        <w:t>:</w:t>
      </w:r>
      <w:r>
        <w:rPr>
          <w:rFonts w:ascii="Verdana" w:hAnsi="Verdana"/>
          <w:b/>
          <w:sz w:val="18"/>
          <w:szCs w:val="18"/>
        </w:rPr>
        <w:t>……………………………………….</w:t>
      </w:r>
    </w:p>
    <w:p w14:paraId="6C94DD19" w14:textId="77777777" w:rsidR="00E46FEA" w:rsidRDefault="00E46FEA" w:rsidP="00E46FE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5F2EBF7" w14:textId="77777777" w:rsidR="00E46FEA" w:rsidRDefault="00E46FEA" w:rsidP="00E46FE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3531B26" w14:textId="77777777" w:rsidR="00E46FEA" w:rsidRDefault="00E46FEA" w:rsidP="00E46FEA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realizacji </w:t>
      </w:r>
      <w:r>
        <w:rPr>
          <w:rFonts w:ascii="Verdana" w:hAnsi="Verdana"/>
          <w:b/>
          <w:color w:val="000000"/>
          <w:sz w:val="18"/>
          <w:szCs w:val="18"/>
        </w:rPr>
        <w:t>zamówienia: …… dni od daty podpisania umowy.</w:t>
      </w:r>
      <w:r>
        <w:rPr>
          <w:rFonts w:ascii="Verdana" w:hAnsi="Verdana"/>
          <w:b/>
          <w:i/>
          <w:iCs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(kryterium oceny ofert)</w:t>
      </w:r>
    </w:p>
    <w:p w14:paraId="56457864" w14:textId="77777777" w:rsidR="00E46FEA" w:rsidRDefault="00E46FEA" w:rsidP="00E46FE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2286A45" w14:textId="77777777" w:rsidR="00E46FEA" w:rsidRDefault="00E46FEA" w:rsidP="00E46FEA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Okres udzielonej gwarancji  wynosi: 12  miesięcy</w:t>
      </w:r>
    </w:p>
    <w:p w14:paraId="2381C005" w14:textId="77777777" w:rsidR="00E46FEA" w:rsidRDefault="00E46FEA" w:rsidP="00E46FE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43B04952" w14:textId="77777777" w:rsidR="00E46FEA" w:rsidRDefault="00E46FEA" w:rsidP="00E46FE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18"/>
          <w:szCs w:val="18"/>
        </w:rPr>
        <w:t xml:space="preserve"> TAK/NIE</w:t>
      </w:r>
    </w:p>
    <w:p w14:paraId="5CF9AFE5" w14:textId="77777777" w:rsidR="00E46FEA" w:rsidRDefault="00E46FEA" w:rsidP="00E46FE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71DDCD9D" w14:textId="77777777" w:rsidR="00E46FEA" w:rsidRDefault="00E46FEA" w:rsidP="00E46FE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525EFAD" w14:textId="77777777" w:rsidR="00E46FEA" w:rsidRDefault="00E46FEA" w:rsidP="00E46FE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B68B28F" w14:textId="77777777" w:rsidR="00E46FEA" w:rsidRDefault="00E46FEA" w:rsidP="00E46FE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971BAB" w14:textId="77777777" w:rsidR="00E46FEA" w:rsidRDefault="00E46FEA" w:rsidP="00E46FE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120D7BEA" w14:textId="77777777" w:rsidR="00E46FEA" w:rsidRDefault="00E46FEA" w:rsidP="00E46FEA">
      <w:pPr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A577F2D" w14:textId="77777777" w:rsidR="00E46FEA" w:rsidRDefault="00E46FEA" w:rsidP="00E46FE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9B6998A" w14:textId="77777777" w:rsidR="00E46FEA" w:rsidRDefault="00E46FEA" w:rsidP="00E46F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D2D4C2D" w14:textId="338F4A0B" w:rsidR="00E46FEA" w:rsidRDefault="00E46FEA" w:rsidP="00E46FEA">
      <w:pPr>
        <w:numPr>
          <w:ilvl w:val="0"/>
          <w:numId w:val="1"/>
        </w:numPr>
        <w:tabs>
          <w:tab w:val="left" w:pos="156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Oświadczamy, że obsługa gwarancyjna świadczona będzie przez producenta lub autoryzowanego partnera serwisowego producenta tj. </w:t>
      </w:r>
      <w:r>
        <w:rPr>
          <w:rFonts w:ascii="Verdana" w:hAnsi="Verdana"/>
          <w:color w:val="000000"/>
          <w:sz w:val="18"/>
          <w:szCs w:val="18"/>
          <w:highlight w:val="yellow"/>
        </w:rPr>
        <w:t>………………………(należy wpisać)</w:t>
      </w:r>
      <w:r w:rsidR="003E2C5A">
        <w:rPr>
          <w:rFonts w:ascii="Verdana" w:hAnsi="Verdana"/>
          <w:color w:val="000000"/>
          <w:sz w:val="18"/>
          <w:szCs w:val="18"/>
        </w:rPr>
        <w:t>.</w:t>
      </w:r>
    </w:p>
    <w:p w14:paraId="7DD03CBA" w14:textId="77777777" w:rsidR="00E46FEA" w:rsidRDefault="00E46FEA" w:rsidP="00E46FEA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Oświadczamy, że:</w:t>
      </w:r>
    </w:p>
    <w:p w14:paraId="1DB766EB" w14:textId="1231979F" w:rsidR="003E2C5A" w:rsidRPr="003E2C5A" w:rsidRDefault="003E2C5A" w:rsidP="003E2C5A">
      <w:pPr>
        <w:numPr>
          <w:ilvl w:val="0"/>
          <w:numId w:val="8"/>
        </w:numPr>
        <w:rPr>
          <w:rFonts w:ascii="Verdana" w:hAnsi="Verdana"/>
          <w:sz w:val="18"/>
          <w:szCs w:val="18"/>
        </w:rPr>
      </w:pPr>
      <w:r w:rsidRPr="00B67DDB">
        <w:rPr>
          <w:rFonts w:ascii="Verdana" w:hAnsi="Verdana"/>
          <w:sz w:val="18"/>
          <w:szCs w:val="18"/>
        </w:rPr>
        <w:t xml:space="preserve">Aparat </w:t>
      </w:r>
      <w:r>
        <w:rPr>
          <w:rFonts w:ascii="Verdana" w:hAnsi="Verdana"/>
          <w:sz w:val="18"/>
          <w:szCs w:val="18"/>
        </w:rPr>
        <w:t>został</w:t>
      </w:r>
      <w:r w:rsidRPr="00B67DDB">
        <w:rPr>
          <w:rFonts w:ascii="Verdana" w:hAnsi="Verdana"/>
          <w:sz w:val="18"/>
          <w:szCs w:val="18"/>
        </w:rPr>
        <w:t xml:space="preserve"> wyprodukowany u producenta, u którego wdrożono </w:t>
      </w:r>
      <w:r>
        <w:rPr>
          <w:rFonts w:ascii="Verdana" w:hAnsi="Verdana"/>
          <w:sz w:val="18"/>
          <w:szCs w:val="18"/>
        </w:rPr>
        <w:t xml:space="preserve"> normy </w:t>
      </w:r>
      <w:r w:rsidRPr="00B67DDB">
        <w:rPr>
          <w:rFonts w:ascii="Verdana" w:hAnsi="Verdana"/>
          <w:sz w:val="18"/>
          <w:szCs w:val="18"/>
        </w:rPr>
        <w:t xml:space="preserve">ISO 9001 oraz ISO 14001 lub równoważne </w:t>
      </w:r>
      <w:r w:rsidRPr="003E2C5A">
        <w:rPr>
          <w:rFonts w:ascii="Verdana" w:hAnsi="Verdana"/>
          <w:sz w:val="18"/>
          <w:szCs w:val="18"/>
        </w:rPr>
        <w:t xml:space="preserve">, </w:t>
      </w:r>
      <w:r w:rsidRPr="003E2C5A">
        <w:rPr>
          <w:rFonts w:ascii="Verdana" w:hAnsi="Verdana"/>
          <w:sz w:val="18"/>
          <w:szCs w:val="18"/>
          <w:highlight w:val="yellow"/>
        </w:rPr>
        <w:t>tj…………(należy wpisać jeśli dotyczy)</w:t>
      </w:r>
      <w:r>
        <w:rPr>
          <w:rFonts w:ascii="Verdana" w:hAnsi="Verdana"/>
          <w:sz w:val="18"/>
          <w:szCs w:val="18"/>
        </w:rPr>
        <w:t>.</w:t>
      </w:r>
    </w:p>
    <w:p w14:paraId="1FF4030A" w14:textId="55BD4751" w:rsidR="003E2C5A" w:rsidRPr="003E2C5A" w:rsidRDefault="003E2C5A" w:rsidP="003E2C5A">
      <w:pPr>
        <w:numPr>
          <w:ilvl w:val="0"/>
          <w:numId w:val="8"/>
        </w:numPr>
        <w:rPr>
          <w:rFonts w:ascii="Verdana" w:hAnsi="Verdana"/>
          <w:sz w:val="18"/>
          <w:szCs w:val="18"/>
        </w:rPr>
      </w:pPr>
      <w:r w:rsidRPr="001F7D4C">
        <w:rPr>
          <w:rFonts w:ascii="Verdana" w:hAnsi="Verdana"/>
          <w:sz w:val="18"/>
          <w:szCs w:val="18"/>
        </w:rPr>
        <w:t xml:space="preserve">Urządzenie </w:t>
      </w:r>
      <w:r>
        <w:rPr>
          <w:rFonts w:ascii="Verdana" w:hAnsi="Verdana"/>
          <w:sz w:val="18"/>
          <w:szCs w:val="18"/>
        </w:rPr>
        <w:t>spełnia</w:t>
      </w:r>
      <w:r w:rsidRPr="001F7D4C">
        <w:rPr>
          <w:rFonts w:ascii="Verdana" w:hAnsi="Verdana"/>
          <w:sz w:val="18"/>
          <w:szCs w:val="18"/>
        </w:rPr>
        <w:t xml:space="preserve"> wymagania zgodne z normą ASTM D7309-2007 lub równoważn</w:t>
      </w:r>
      <w:r>
        <w:rPr>
          <w:rFonts w:ascii="Verdana" w:hAnsi="Verdana"/>
          <w:sz w:val="18"/>
          <w:szCs w:val="18"/>
        </w:rPr>
        <w:t>ą</w:t>
      </w:r>
      <w:r w:rsidRPr="001F7D4C">
        <w:rPr>
          <w:rFonts w:ascii="Verdana" w:hAnsi="Verdana"/>
          <w:sz w:val="18"/>
          <w:szCs w:val="18"/>
        </w:rPr>
        <w:t xml:space="preserve"> </w:t>
      </w:r>
      <w:r w:rsidRPr="003E2C5A">
        <w:rPr>
          <w:rFonts w:ascii="Verdana" w:hAnsi="Verdana"/>
          <w:sz w:val="18"/>
          <w:szCs w:val="18"/>
        </w:rPr>
        <w:t xml:space="preserve">, </w:t>
      </w:r>
      <w:r w:rsidRPr="003E2C5A">
        <w:rPr>
          <w:rFonts w:ascii="Verdana" w:hAnsi="Verdana"/>
          <w:sz w:val="18"/>
          <w:szCs w:val="18"/>
          <w:highlight w:val="yellow"/>
        </w:rPr>
        <w:t>tj…………(należy wpisać jeśli dotyczy)</w:t>
      </w:r>
      <w:r>
        <w:rPr>
          <w:rFonts w:ascii="Verdana" w:hAnsi="Verdana"/>
          <w:sz w:val="18"/>
          <w:szCs w:val="18"/>
        </w:rPr>
        <w:t>.</w:t>
      </w:r>
    </w:p>
    <w:p w14:paraId="6F255CEA" w14:textId="77777777" w:rsidR="003E2C5A" w:rsidRPr="003D029A" w:rsidRDefault="003E2C5A" w:rsidP="003E2C5A">
      <w:pPr>
        <w:jc w:val="both"/>
        <w:rPr>
          <w:rFonts w:ascii="Verdana" w:hAnsi="Verdana"/>
          <w:sz w:val="18"/>
          <w:szCs w:val="18"/>
        </w:rPr>
      </w:pPr>
    </w:p>
    <w:p w14:paraId="1DD8C16B" w14:textId="13AE0108" w:rsidR="00E46FEA" w:rsidRPr="00864E46" w:rsidRDefault="00E46FEA" w:rsidP="00864E46">
      <w:pPr>
        <w:numPr>
          <w:ilvl w:val="0"/>
          <w:numId w:val="1"/>
        </w:numPr>
        <w:tabs>
          <w:tab w:val="left" w:pos="426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64E46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F80DC0C" w14:textId="77777777" w:rsidR="00E46FEA" w:rsidRDefault="00E46FEA" w:rsidP="00E46FE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867859" w14:textId="77777777" w:rsidR="00E46FEA" w:rsidRDefault="00E46FEA" w:rsidP="00E46FEA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C3CCD2" w14:textId="77777777" w:rsidR="00E46FEA" w:rsidRDefault="00E46FEA" w:rsidP="00E46FEA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9549A3" w14:textId="77777777" w:rsidR="00E46FEA" w:rsidRDefault="00E46FEA" w:rsidP="00E46FE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6FEA" w14:paraId="3977DE1F" w14:textId="77777777" w:rsidTr="00E46FE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6D8A4" w14:textId="77777777" w:rsidR="00E46FEA" w:rsidRDefault="00E46FE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1F108" w14:textId="77777777" w:rsidR="00E46FEA" w:rsidRDefault="00E46FE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6289780" w14:textId="77777777" w:rsidR="00E46FEA" w:rsidRDefault="00E46FE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8C9F1" w14:textId="77777777" w:rsidR="00E46FEA" w:rsidRDefault="00E46FE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46FEA" w14:paraId="7A81B743" w14:textId="77777777" w:rsidTr="00E46FE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10E3F" w14:textId="77777777" w:rsidR="00E46FEA" w:rsidRDefault="00E46FE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C6F90" w14:textId="77777777" w:rsidR="00E46FEA" w:rsidRDefault="00E46FE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0B7A3" w14:textId="77777777" w:rsidR="00E46FEA" w:rsidRDefault="00E46FE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E46FEA" w14:paraId="142B0CC7" w14:textId="77777777" w:rsidTr="00E46FE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07761" w14:textId="77777777" w:rsidR="00E46FEA" w:rsidRDefault="00E46FE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0AFC2" w14:textId="77777777" w:rsidR="00E46FEA" w:rsidRDefault="00E46FE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3986A" w14:textId="77777777" w:rsidR="00E46FEA" w:rsidRDefault="00E46FE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295E1D8" w14:textId="77777777" w:rsidR="00E46FEA" w:rsidRDefault="00E46FEA" w:rsidP="00E46FE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B05F41C" w14:textId="77777777" w:rsidR="00E46FEA" w:rsidRDefault="00E46FEA" w:rsidP="00E46FE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14:paraId="0E72AB72" w14:textId="77777777" w:rsidR="00E46FEA" w:rsidRDefault="00E46FEA" w:rsidP="00E46FE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6027DCA6" w14:textId="77777777" w:rsidR="00E46FEA" w:rsidRDefault="00E46FEA" w:rsidP="00E46FE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7448BAE5" w14:textId="77777777" w:rsidR="00E46FEA" w:rsidRDefault="00E46FEA" w:rsidP="00E46FE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2536E74B" w14:textId="77777777" w:rsidR="00E46FEA" w:rsidRDefault="00E46FEA" w:rsidP="00E46FE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4653E4B7" w14:textId="77777777" w:rsidR="00E46FEA" w:rsidRDefault="00E46FEA" w:rsidP="00E46FEA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B7A0A5D" w14:textId="77777777" w:rsidR="00E46FEA" w:rsidRDefault="00E46FEA" w:rsidP="00E46FE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14:paraId="33EC4902" w14:textId="77777777" w:rsidR="00E46FEA" w:rsidRDefault="00E46FEA" w:rsidP="00E46FE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AB9A68D" w14:textId="77777777" w:rsidR="00E46FEA" w:rsidRDefault="00E46FEA" w:rsidP="00E46FE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F371404" w14:textId="77777777" w:rsidR="00E46FEA" w:rsidRDefault="00E46FEA" w:rsidP="00E46FE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4F07980C" w14:textId="77777777" w:rsidR="00E46FEA" w:rsidRDefault="00E46FEA" w:rsidP="00E46FE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160DFD8" w14:textId="77777777" w:rsidR="00E46FEA" w:rsidRDefault="00E46FEA" w:rsidP="00E46FE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78595B" w14:textId="77777777" w:rsidR="00E46FEA" w:rsidRDefault="00E46FEA" w:rsidP="00E46FEA">
      <w:pPr>
        <w:ind w:left="1440"/>
        <w:jc w:val="both"/>
        <w:rPr>
          <w:rFonts w:ascii="Verdana" w:hAnsi="Verdana"/>
          <w:sz w:val="18"/>
          <w:szCs w:val="18"/>
        </w:rPr>
      </w:pPr>
    </w:p>
    <w:p w14:paraId="2008C383" w14:textId="77777777" w:rsidR="00E46FEA" w:rsidRDefault="00E46FEA" w:rsidP="00E46FEA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0B414F10" w14:textId="77777777" w:rsidR="00E46FEA" w:rsidRDefault="00E46FEA" w:rsidP="00E46FEA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elektronicznym.</w:t>
      </w:r>
    </w:p>
    <w:p w14:paraId="4503BA5F" w14:textId="6C31A4CC" w:rsidR="00FE545C" w:rsidRPr="00DB385F" w:rsidRDefault="00FE545C" w:rsidP="00E46FEA">
      <w:pPr>
        <w:widowControl w:val="0"/>
        <w:ind w:right="1"/>
        <w:jc w:val="both"/>
        <w:rPr>
          <w:rFonts w:ascii="Verdana" w:hAnsi="Verdana"/>
          <w:i/>
          <w:iCs/>
          <w:color w:val="FF0000"/>
          <w:sz w:val="18"/>
          <w:szCs w:val="18"/>
        </w:rPr>
      </w:pPr>
    </w:p>
    <w:sectPr w:rsidR="00FE545C" w:rsidRPr="00DB385F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F4603" w14:textId="77777777" w:rsidR="00A13206" w:rsidRDefault="00A13206">
      <w:r>
        <w:separator/>
      </w:r>
    </w:p>
  </w:endnote>
  <w:endnote w:type="continuationSeparator" w:id="0">
    <w:p w14:paraId="60A6A03D" w14:textId="77777777" w:rsidR="00A13206" w:rsidRDefault="00A1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070F3" w14:textId="77777777" w:rsidR="00A13206" w:rsidRDefault="00A13206">
      <w:r>
        <w:separator/>
      </w:r>
    </w:p>
  </w:footnote>
  <w:footnote w:type="continuationSeparator" w:id="0">
    <w:p w14:paraId="32110F79" w14:textId="77777777" w:rsidR="00A13206" w:rsidRDefault="00A13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B74A7"/>
    <w:multiLevelType w:val="hybridMultilevel"/>
    <w:tmpl w:val="FB105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5454A7"/>
    <w:multiLevelType w:val="hybridMultilevel"/>
    <w:tmpl w:val="C736E9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C265AC"/>
    <w:multiLevelType w:val="hybridMultilevel"/>
    <w:tmpl w:val="0CA8DB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5"/>
  </w:num>
  <w:num w:numId="5" w16cid:durableId="563495588">
    <w:abstractNumId w:val="4"/>
  </w:num>
  <w:num w:numId="6" w16cid:durableId="1051731647">
    <w:abstractNumId w:val="3"/>
  </w:num>
  <w:num w:numId="7" w16cid:durableId="1863275604">
    <w:abstractNumId w:val="2"/>
  </w:num>
  <w:num w:numId="8" w16cid:durableId="1133523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55F3E"/>
    <w:rsid w:val="000704FC"/>
    <w:rsid w:val="00071CCC"/>
    <w:rsid w:val="00081341"/>
    <w:rsid w:val="000901A8"/>
    <w:rsid w:val="00095D1D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1092"/>
    <w:rsid w:val="001330C2"/>
    <w:rsid w:val="0013475E"/>
    <w:rsid w:val="001524A2"/>
    <w:rsid w:val="001644F9"/>
    <w:rsid w:val="00164B09"/>
    <w:rsid w:val="001801DD"/>
    <w:rsid w:val="0018064E"/>
    <w:rsid w:val="00185405"/>
    <w:rsid w:val="001C0AF0"/>
    <w:rsid w:val="001D4612"/>
    <w:rsid w:val="001E0320"/>
    <w:rsid w:val="00207E98"/>
    <w:rsid w:val="0021193A"/>
    <w:rsid w:val="002133B1"/>
    <w:rsid w:val="00217478"/>
    <w:rsid w:val="00224CB0"/>
    <w:rsid w:val="002723B0"/>
    <w:rsid w:val="002908E0"/>
    <w:rsid w:val="00291A94"/>
    <w:rsid w:val="002A664C"/>
    <w:rsid w:val="002A772B"/>
    <w:rsid w:val="002C5B9B"/>
    <w:rsid w:val="002D50B7"/>
    <w:rsid w:val="002E362C"/>
    <w:rsid w:val="003011A2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C2643"/>
    <w:rsid w:val="003C7097"/>
    <w:rsid w:val="003D4E15"/>
    <w:rsid w:val="003E2C5A"/>
    <w:rsid w:val="003E2E0B"/>
    <w:rsid w:val="00400BD5"/>
    <w:rsid w:val="00410116"/>
    <w:rsid w:val="00415804"/>
    <w:rsid w:val="00417C3D"/>
    <w:rsid w:val="00422B23"/>
    <w:rsid w:val="00427698"/>
    <w:rsid w:val="00427FE6"/>
    <w:rsid w:val="00443EE5"/>
    <w:rsid w:val="00464520"/>
    <w:rsid w:val="00474217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44D8C"/>
    <w:rsid w:val="00555CAF"/>
    <w:rsid w:val="005615F4"/>
    <w:rsid w:val="00561ADF"/>
    <w:rsid w:val="00562023"/>
    <w:rsid w:val="00595C87"/>
    <w:rsid w:val="005A0E0C"/>
    <w:rsid w:val="005A45F2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87505"/>
    <w:rsid w:val="007A4321"/>
    <w:rsid w:val="007B2D91"/>
    <w:rsid w:val="007B42CD"/>
    <w:rsid w:val="007C05C9"/>
    <w:rsid w:val="007D0F4E"/>
    <w:rsid w:val="007D501F"/>
    <w:rsid w:val="007E0E0B"/>
    <w:rsid w:val="00820C6F"/>
    <w:rsid w:val="00826BAF"/>
    <w:rsid w:val="008273CE"/>
    <w:rsid w:val="00833933"/>
    <w:rsid w:val="00844B18"/>
    <w:rsid w:val="00853083"/>
    <w:rsid w:val="00860328"/>
    <w:rsid w:val="00864E46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3206"/>
    <w:rsid w:val="00A14312"/>
    <w:rsid w:val="00A24377"/>
    <w:rsid w:val="00A346FE"/>
    <w:rsid w:val="00A46626"/>
    <w:rsid w:val="00A47B4D"/>
    <w:rsid w:val="00A5227F"/>
    <w:rsid w:val="00A557A1"/>
    <w:rsid w:val="00A72259"/>
    <w:rsid w:val="00A83018"/>
    <w:rsid w:val="00A83495"/>
    <w:rsid w:val="00AB0FCA"/>
    <w:rsid w:val="00AB6E39"/>
    <w:rsid w:val="00AD63E6"/>
    <w:rsid w:val="00AE10DF"/>
    <w:rsid w:val="00AF56A9"/>
    <w:rsid w:val="00B33EE5"/>
    <w:rsid w:val="00B5343A"/>
    <w:rsid w:val="00B613FA"/>
    <w:rsid w:val="00B629A2"/>
    <w:rsid w:val="00B718A7"/>
    <w:rsid w:val="00B77460"/>
    <w:rsid w:val="00B774DC"/>
    <w:rsid w:val="00B92379"/>
    <w:rsid w:val="00BB2AC8"/>
    <w:rsid w:val="00BD00BC"/>
    <w:rsid w:val="00BD4AE2"/>
    <w:rsid w:val="00BF0255"/>
    <w:rsid w:val="00BF6706"/>
    <w:rsid w:val="00BF7D91"/>
    <w:rsid w:val="00C16C38"/>
    <w:rsid w:val="00C43C78"/>
    <w:rsid w:val="00C460D4"/>
    <w:rsid w:val="00C9110A"/>
    <w:rsid w:val="00C92CEB"/>
    <w:rsid w:val="00C969A6"/>
    <w:rsid w:val="00CA2301"/>
    <w:rsid w:val="00CA7D36"/>
    <w:rsid w:val="00CB4E49"/>
    <w:rsid w:val="00CC70FB"/>
    <w:rsid w:val="00CC750A"/>
    <w:rsid w:val="00CD6853"/>
    <w:rsid w:val="00CF5F1A"/>
    <w:rsid w:val="00D13393"/>
    <w:rsid w:val="00D24208"/>
    <w:rsid w:val="00D34E03"/>
    <w:rsid w:val="00D60C38"/>
    <w:rsid w:val="00D639EA"/>
    <w:rsid w:val="00D66893"/>
    <w:rsid w:val="00D74507"/>
    <w:rsid w:val="00D90ACB"/>
    <w:rsid w:val="00DA273F"/>
    <w:rsid w:val="00DA5A50"/>
    <w:rsid w:val="00DB385F"/>
    <w:rsid w:val="00DB6E60"/>
    <w:rsid w:val="00DC1500"/>
    <w:rsid w:val="00DC6ACD"/>
    <w:rsid w:val="00E21113"/>
    <w:rsid w:val="00E430B3"/>
    <w:rsid w:val="00E44371"/>
    <w:rsid w:val="00E46FEA"/>
    <w:rsid w:val="00E47C31"/>
    <w:rsid w:val="00E65464"/>
    <w:rsid w:val="00E65AEA"/>
    <w:rsid w:val="00E949B0"/>
    <w:rsid w:val="00EA1159"/>
    <w:rsid w:val="00EB59DD"/>
    <w:rsid w:val="00EC0BEA"/>
    <w:rsid w:val="00EC2604"/>
    <w:rsid w:val="00EC2814"/>
    <w:rsid w:val="00F00591"/>
    <w:rsid w:val="00F00D1F"/>
    <w:rsid w:val="00F31B40"/>
    <w:rsid w:val="00F35573"/>
    <w:rsid w:val="00F459D2"/>
    <w:rsid w:val="00F51688"/>
    <w:rsid w:val="00F53146"/>
    <w:rsid w:val="00F54742"/>
    <w:rsid w:val="00F6322D"/>
    <w:rsid w:val="00F65E18"/>
    <w:rsid w:val="00F91018"/>
    <w:rsid w:val="00F95D2E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611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3</cp:revision>
  <cp:lastPrinted>2025-04-17T09:38:00Z</cp:lastPrinted>
  <dcterms:created xsi:type="dcterms:W3CDTF">2025-04-17T09:38:00Z</dcterms:created>
  <dcterms:modified xsi:type="dcterms:W3CDTF">2025-04-17T09:39:00Z</dcterms:modified>
</cp:coreProperties>
</file>