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0537C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0537C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0537C">
        <w:rPr>
          <w:rFonts w:ascii="Times New Roman" w:hAnsi="Times New Roman"/>
          <w:sz w:val="24"/>
          <w:szCs w:val="24"/>
        </w:rPr>
        <w:t>1</w:t>
      </w:r>
    </w:p>
    <w:p w:rsidR="008D2AB8" w:rsidRPr="00E0537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0537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E0537C" w:rsidRPr="0014028B" w:rsidRDefault="00E0537C" w:rsidP="00E0537C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AA552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A552A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AA552A" w:rsidRDefault="008D2AB8" w:rsidP="008D2AB8">
      <w:pPr>
        <w:spacing w:line="360" w:lineRule="auto"/>
        <w:rPr>
          <w:sz w:val="22"/>
          <w:szCs w:val="22"/>
        </w:rPr>
      </w:pPr>
      <w:r w:rsidRPr="00AA552A">
        <w:rPr>
          <w:sz w:val="22"/>
          <w:szCs w:val="22"/>
        </w:rPr>
        <w:t>Do: Nazwa i siedziba Zamawiającego:</w:t>
      </w:r>
    </w:p>
    <w:p w:rsidR="00B35FBA" w:rsidRPr="00AA552A" w:rsidRDefault="00B35FBA" w:rsidP="008D2AB8">
      <w:pPr>
        <w:ind w:right="-110"/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>Akademia Górniczo - Hutnicza</w:t>
      </w:r>
    </w:p>
    <w:p w:rsidR="00B35FBA" w:rsidRPr="00AA552A" w:rsidRDefault="00B35FBA" w:rsidP="008D2AB8">
      <w:pPr>
        <w:ind w:right="-110"/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>im. Stanisława Staszica w Krakowie</w:t>
      </w:r>
    </w:p>
    <w:p w:rsidR="008D2AB8" w:rsidRPr="00AA552A" w:rsidRDefault="00B35FBA" w:rsidP="008D2AB8">
      <w:pPr>
        <w:ind w:right="-110"/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>Dział Zamówień Publicznych</w:t>
      </w:r>
      <w:r w:rsidR="008D2AB8" w:rsidRPr="00AA552A">
        <w:rPr>
          <w:b/>
          <w:sz w:val="22"/>
          <w:szCs w:val="22"/>
        </w:rPr>
        <w:t xml:space="preserve">  </w:t>
      </w:r>
    </w:p>
    <w:p w:rsidR="008D2AB8" w:rsidRPr="00AA552A" w:rsidRDefault="00B35FBA" w:rsidP="008D2AB8">
      <w:pPr>
        <w:ind w:right="-110"/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>Al. Mickiewicza</w:t>
      </w:r>
      <w:r w:rsidR="008D2AB8" w:rsidRPr="00AA552A">
        <w:rPr>
          <w:b/>
          <w:sz w:val="22"/>
          <w:szCs w:val="22"/>
        </w:rPr>
        <w:t xml:space="preserve"> </w:t>
      </w:r>
      <w:r w:rsidRPr="00AA552A">
        <w:rPr>
          <w:b/>
          <w:sz w:val="22"/>
          <w:szCs w:val="22"/>
        </w:rPr>
        <w:t>30</w:t>
      </w:r>
      <w:r w:rsidR="008D2AB8" w:rsidRPr="00AA552A">
        <w:rPr>
          <w:b/>
          <w:sz w:val="22"/>
          <w:szCs w:val="22"/>
        </w:rPr>
        <w:t xml:space="preserve"> </w:t>
      </w:r>
    </w:p>
    <w:p w:rsidR="008D2AB8" w:rsidRPr="00AA552A" w:rsidRDefault="00B35FBA" w:rsidP="008D2AB8">
      <w:pPr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>30-059</w:t>
      </w:r>
      <w:r w:rsidR="008D2AB8" w:rsidRPr="00AA552A">
        <w:rPr>
          <w:b/>
          <w:sz w:val="22"/>
          <w:szCs w:val="22"/>
        </w:rPr>
        <w:t xml:space="preserve"> </w:t>
      </w:r>
      <w:r w:rsidRPr="00AA552A">
        <w:rPr>
          <w:b/>
          <w:sz w:val="22"/>
          <w:szCs w:val="22"/>
        </w:rPr>
        <w:t>Kraków</w:t>
      </w:r>
      <w:r w:rsidR="008D2AB8" w:rsidRPr="00AA552A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AA552A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A552A">
        <w:rPr>
          <w:sz w:val="22"/>
          <w:szCs w:val="22"/>
        </w:rPr>
        <w:t xml:space="preserve">Przystępując do postępowania o udzielenie zamówienia publicznego, którego przedmiotem jest </w:t>
      </w:r>
      <w:r w:rsidR="00B35FBA" w:rsidRPr="00AA552A">
        <w:rPr>
          <w:b/>
          <w:sz w:val="22"/>
          <w:szCs w:val="22"/>
        </w:rPr>
        <w:t xml:space="preserve">Dostawa materiałów zużywalnych niezbędnych do przeprowadzenia analiz chromatograficznych w Wydziałowym Laboratorium </w:t>
      </w:r>
      <w:proofErr w:type="spellStart"/>
      <w:r w:rsidR="00B35FBA" w:rsidRPr="00AA552A">
        <w:rPr>
          <w:b/>
          <w:sz w:val="22"/>
          <w:szCs w:val="22"/>
        </w:rPr>
        <w:t>WGGiOŚ</w:t>
      </w:r>
      <w:proofErr w:type="spellEnd"/>
      <w:r w:rsidR="00B35FBA" w:rsidRPr="00AA552A">
        <w:rPr>
          <w:b/>
          <w:sz w:val="22"/>
          <w:szCs w:val="22"/>
        </w:rPr>
        <w:t xml:space="preserve"> - DE-dzp.272-207/25</w:t>
      </w:r>
      <w:r w:rsidRPr="00AA552A">
        <w:rPr>
          <w:b/>
          <w:sz w:val="22"/>
          <w:szCs w:val="22"/>
        </w:rPr>
        <w:t xml:space="preserve">, </w:t>
      </w:r>
      <w:r w:rsidRPr="00AA552A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E0537C" w:rsidRPr="00E0537C" w:rsidRDefault="00E0537C" w:rsidP="00E0537C">
      <w:pPr>
        <w:jc w:val="both"/>
        <w:rPr>
          <w:b/>
          <w:sz w:val="22"/>
          <w:szCs w:val="22"/>
        </w:rPr>
      </w:pPr>
      <w:r w:rsidRPr="00E0537C">
        <w:rPr>
          <w:b/>
          <w:sz w:val="22"/>
          <w:szCs w:val="22"/>
        </w:rPr>
        <w:t>Cena netto za całość zamówienia:   ........................................ PLN</w:t>
      </w:r>
    </w:p>
    <w:p w:rsidR="00E0537C" w:rsidRDefault="00E0537C" w:rsidP="00E0537C">
      <w:pPr>
        <w:jc w:val="both"/>
        <w:rPr>
          <w:b/>
          <w:sz w:val="22"/>
          <w:szCs w:val="22"/>
        </w:rPr>
      </w:pPr>
    </w:p>
    <w:p w:rsidR="00E0537C" w:rsidRPr="00E0537C" w:rsidRDefault="00E0537C" w:rsidP="00E0537C">
      <w:pPr>
        <w:jc w:val="both"/>
        <w:rPr>
          <w:b/>
          <w:sz w:val="22"/>
          <w:szCs w:val="22"/>
        </w:rPr>
      </w:pPr>
      <w:r w:rsidRPr="00E0537C">
        <w:rPr>
          <w:b/>
          <w:sz w:val="22"/>
          <w:szCs w:val="22"/>
        </w:rPr>
        <w:t>Cena brutto za całość zamówienia:......................................... PLN</w:t>
      </w:r>
    </w:p>
    <w:p w:rsidR="00E0537C" w:rsidRDefault="00E0537C" w:rsidP="00E0537C">
      <w:pPr>
        <w:jc w:val="both"/>
        <w:rPr>
          <w:b/>
          <w:sz w:val="22"/>
          <w:szCs w:val="22"/>
        </w:rPr>
      </w:pPr>
    </w:p>
    <w:p w:rsidR="00E0537C" w:rsidRPr="00F94B30" w:rsidRDefault="00E0537C" w:rsidP="00E0537C">
      <w:pPr>
        <w:jc w:val="both"/>
        <w:rPr>
          <w:sz w:val="22"/>
          <w:szCs w:val="22"/>
        </w:rPr>
      </w:pPr>
      <w:r w:rsidRPr="00E0537C">
        <w:rPr>
          <w:b/>
          <w:sz w:val="22"/>
          <w:szCs w:val="22"/>
        </w:rPr>
        <w:t>Słownie brutto: .......................................................................................................................</w:t>
      </w:r>
    </w:p>
    <w:p w:rsidR="00E0537C" w:rsidRDefault="00E0537C" w:rsidP="00E0537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Powyższa cena zawiera podatek VAT w wysokości </w:t>
      </w:r>
      <w:r w:rsidR="00EC6335">
        <w:rPr>
          <w:sz w:val="22"/>
          <w:szCs w:val="22"/>
        </w:rPr>
        <w:t>…….</w:t>
      </w:r>
      <w:bookmarkStart w:id="0" w:name="_GoBack"/>
      <w:bookmarkEnd w:id="0"/>
      <w:r w:rsidRPr="00F94B30">
        <w:rPr>
          <w:sz w:val="22"/>
          <w:szCs w:val="22"/>
        </w:rPr>
        <w:t>% tj. ……………………. PLN</w:t>
      </w:r>
    </w:p>
    <w:p w:rsidR="00E0537C" w:rsidRPr="00F94B30" w:rsidRDefault="00E0537C" w:rsidP="00E0537C">
      <w:pPr>
        <w:jc w:val="both"/>
        <w:rPr>
          <w:sz w:val="22"/>
          <w:szCs w:val="22"/>
        </w:rPr>
      </w:pPr>
    </w:p>
    <w:p w:rsidR="008D2AB8" w:rsidRPr="00AA552A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A552A">
        <w:rPr>
          <w:b/>
          <w:sz w:val="22"/>
          <w:szCs w:val="22"/>
        </w:rPr>
        <w:t xml:space="preserve">Termin realizacji umowy: </w:t>
      </w:r>
      <w:r w:rsidRPr="00AA552A">
        <w:rPr>
          <w:sz w:val="22"/>
          <w:szCs w:val="22"/>
        </w:rPr>
        <w:t>……</w:t>
      </w:r>
      <w:r w:rsidR="00E0537C" w:rsidRPr="00AA552A">
        <w:rPr>
          <w:sz w:val="22"/>
          <w:szCs w:val="22"/>
        </w:rPr>
        <w:t xml:space="preserve"> tygodni* od daty podpisania umowy </w:t>
      </w:r>
      <w:r w:rsidRPr="00AA552A">
        <w:rPr>
          <w:i/>
          <w:sz w:val="22"/>
          <w:szCs w:val="22"/>
          <w:highlight w:val="yellow"/>
        </w:rPr>
        <w:t>(kryterium oceny ofert)</w:t>
      </w:r>
    </w:p>
    <w:p w:rsidR="00E0537C" w:rsidRPr="00AA552A" w:rsidRDefault="00E0537C" w:rsidP="00E0537C">
      <w:pPr>
        <w:widowControl w:val="0"/>
        <w:ind w:right="1"/>
        <w:jc w:val="both"/>
        <w:rPr>
          <w:bCs/>
          <w:iCs/>
          <w:sz w:val="22"/>
          <w:szCs w:val="22"/>
        </w:rPr>
      </w:pPr>
      <w:r w:rsidRPr="00AA552A">
        <w:rPr>
          <w:bCs/>
          <w:iCs/>
          <w:sz w:val="22"/>
          <w:szCs w:val="22"/>
        </w:rPr>
        <w:t>*)Zamawiający informuje, że w przypadku braku wpisania terminu realizacji przez Wykonawcę, Zamawiający przyjmie termin maksymalny wskazany w SWZ.</w:t>
      </w:r>
    </w:p>
    <w:p w:rsidR="00E0537C" w:rsidRPr="00AA552A" w:rsidRDefault="00E0537C" w:rsidP="00E0537C">
      <w:pPr>
        <w:widowControl w:val="0"/>
        <w:ind w:right="1"/>
        <w:jc w:val="both"/>
        <w:rPr>
          <w:bCs/>
          <w:iCs/>
          <w:sz w:val="22"/>
          <w:szCs w:val="22"/>
        </w:rPr>
      </w:pPr>
    </w:p>
    <w:p w:rsidR="00E0537C" w:rsidRPr="00D90F6D" w:rsidRDefault="00E0537C" w:rsidP="00E0537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0537C" w:rsidRPr="00916967" w:rsidRDefault="00E0537C" w:rsidP="00E0537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E0537C" w:rsidRDefault="00E0537C" w:rsidP="00E0537C">
      <w:pPr>
        <w:jc w:val="both"/>
        <w:rPr>
          <w:sz w:val="18"/>
          <w:szCs w:val="18"/>
        </w:rPr>
      </w:pPr>
    </w:p>
    <w:p w:rsidR="00E0537C" w:rsidRPr="00004386" w:rsidRDefault="00E0537C" w:rsidP="00E0537C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:rsidR="00E0537C" w:rsidRPr="00004386" w:rsidRDefault="00E0537C" w:rsidP="00E0537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E0537C" w:rsidRDefault="00E0537C" w:rsidP="00E0537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004386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:rsidR="00E0537C" w:rsidRPr="00004386" w:rsidRDefault="00E0537C" w:rsidP="00E0537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0537C" w:rsidRPr="00004386" w:rsidRDefault="00E0537C" w:rsidP="00E0537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0537C" w:rsidRPr="00004386" w:rsidRDefault="00E0537C" w:rsidP="00E0537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537C" w:rsidRPr="00004386" w:rsidRDefault="00E0537C" w:rsidP="00E0537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537C" w:rsidRPr="00004386" w:rsidTr="00A3547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:rsidR="00E0537C" w:rsidRPr="00004386" w:rsidRDefault="00E0537C" w:rsidP="00A354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E0537C" w:rsidRPr="00004386" w:rsidTr="00A3547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0537C" w:rsidRPr="00004386" w:rsidTr="00A3547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537C" w:rsidRPr="00004386" w:rsidRDefault="00E0537C" w:rsidP="00A354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0537C" w:rsidRPr="00004386" w:rsidRDefault="00E0537C" w:rsidP="00E0537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:rsidR="00E0537C" w:rsidRPr="00004386" w:rsidRDefault="00E0537C" w:rsidP="00E0537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:rsidR="00E0537C" w:rsidRPr="00004386" w:rsidRDefault="00E0537C" w:rsidP="00E0537C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:rsidR="00E0537C" w:rsidRPr="00004386" w:rsidRDefault="00E0537C" w:rsidP="00E0537C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:rsidR="00E0537C" w:rsidRPr="00004386" w:rsidRDefault="00E0537C" w:rsidP="00E0537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0537C" w:rsidRPr="00004386" w:rsidRDefault="00E0537C" w:rsidP="00E0537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:rsidR="00E0537C" w:rsidRPr="00004386" w:rsidRDefault="00E0537C" w:rsidP="00E0537C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0537C" w:rsidRPr="00004386" w:rsidRDefault="00E0537C" w:rsidP="00E0537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:rsidR="00E0537C" w:rsidRPr="00004386" w:rsidRDefault="00E0537C" w:rsidP="00E053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:rsidR="00E0537C" w:rsidRPr="00004386" w:rsidRDefault="00E0537C" w:rsidP="00E053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:rsidR="00E0537C" w:rsidRPr="00004386" w:rsidRDefault="00E0537C" w:rsidP="00E053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0537C" w:rsidRPr="00004386" w:rsidRDefault="00E0537C" w:rsidP="00E053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:rsidR="00E0537C" w:rsidRDefault="00E0537C" w:rsidP="00E053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:rsidR="00E0537C" w:rsidRDefault="00E0537C" w:rsidP="00E0537C">
      <w:pPr>
        <w:spacing w:line="360" w:lineRule="auto"/>
        <w:ind w:left="720"/>
        <w:jc w:val="both"/>
        <w:rPr>
          <w:sz w:val="22"/>
          <w:szCs w:val="22"/>
        </w:rPr>
      </w:pPr>
    </w:p>
    <w:p w:rsidR="00E0537C" w:rsidRPr="000D0629" w:rsidRDefault="00E0537C" w:rsidP="00E0537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98D" w:rsidRDefault="007B798D">
      <w:r>
        <w:separator/>
      </w:r>
    </w:p>
  </w:endnote>
  <w:endnote w:type="continuationSeparator" w:id="0">
    <w:p w:rsidR="007B798D" w:rsidRDefault="007B7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FBA" w:rsidRDefault="00B35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FBA" w:rsidRDefault="00B35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98D" w:rsidRDefault="007B798D">
      <w:r>
        <w:separator/>
      </w:r>
    </w:p>
  </w:footnote>
  <w:footnote w:type="continuationSeparator" w:id="0">
    <w:p w:rsidR="007B798D" w:rsidRDefault="007B7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FBA" w:rsidRDefault="00B35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FBA" w:rsidRDefault="00B35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98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798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552A"/>
    <w:rsid w:val="00B35FBA"/>
    <w:rsid w:val="00B774DC"/>
    <w:rsid w:val="00C969A6"/>
    <w:rsid w:val="00CA7D36"/>
    <w:rsid w:val="00D24208"/>
    <w:rsid w:val="00D60C38"/>
    <w:rsid w:val="00D66893"/>
    <w:rsid w:val="00D90ACB"/>
    <w:rsid w:val="00DC1500"/>
    <w:rsid w:val="00E0537C"/>
    <w:rsid w:val="00E44371"/>
    <w:rsid w:val="00E949B0"/>
    <w:rsid w:val="00EC0BEA"/>
    <w:rsid w:val="00EC633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9357D"/>
  <w15:chartTrackingRefBased/>
  <w15:docId w15:val="{652DE119-002D-43F0-8E68-39B55372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2D080-298A-4893-B674-B996A2E0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511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2025-04-16T09:11:00Z</dcterms:created>
  <dcterms:modified xsi:type="dcterms:W3CDTF">2025-04-17T08:03:00Z</dcterms:modified>
</cp:coreProperties>
</file>