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3A8" w:rsidRPr="001A04CC" w:rsidRDefault="00DB33A8" w:rsidP="001A04CC">
      <w:pPr>
        <w:pStyle w:val="Nagwek3"/>
        <w:spacing w:before="0" w:after="0"/>
        <w:jc w:val="right"/>
        <w:rPr>
          <w:rFonts w:ascii="Verdana" w:hAnsi="Verdana"/>
          <w:b w:val="0"/>
          <w:bCs w:val="0"/>
          <w:sz w:val="20"/>
          <w:szCs w:val="20"/>
        </w:rPr>
      </w:pP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b w:val="0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>Załącznik nr 1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9B0887" w:rsidRDefault="009B0887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9B0887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DB33A8" w:rsidRPr="009B0887">
        <w:rPr>
          <w:rFonts w:ascii="Verdana" w:hAnsi="Verdana"/>
          <w:b/>
          <w:color w:val="FF0000"/>
          <w:sz w:val="20"/>
          <w:szCs w:val="20"/>
        </w:rPr>
        <w:t>FORMULARZ OFERTY</w:t>
      </w:r>
    </w:p>
    <w:p w:rsidR="00DB33A8" w:rsidRPr="001A04CC" w:rsidRDefault="00DB33A8" w:rsidP="001A04C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DB33A8" w:rsidRPr="001A04CC" w:rsidRDefault="00DB33A8" w:rsidP="001A04CC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……………………………..........................................................................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TEL.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FAX </w:t>
      </w: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A04C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B33A8" w:rsidRPr="001A04CC" w:rsidRDefault="00DB33A8" w:rsidP="001A04C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A04CC">
        <w:rPr>
          <w:rFonts w:ascii="Verdana" w:hAnsi="Verdana"/>
          <w:sz w:val="20"/>
          <w:szCs w:val="20"/>
        </w:rPr>
        <w:t>REGON:………………………………………………...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:rsidR="00DB33A8" w:rsidRPr="001A04CC" w:rsidRDefault="00DB33A8" w:rsidP="001A04C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Do: Nazwa i siedziba Zamawiającego: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Akademia Górniczo - Hutnicza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>im. Stanisława Staszica w Krakowie</w:t>
      </w:r>
    </w:p>
    <w:p w:rsidR="00DB33A8" w:rsidRPr="001A04CC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DB33A8" w:rsidRDefault="00DB33A8" w:rsidP="001A04CC">
      <w:pPr>
        <w:ind w:right="-110"/>
        <w:rPr>
          <w:rFonts w:ascii="Verdana" w:hAnsi="Verdana"/>
          <w:b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:rsidR="00215F8B" w:rsidRPr="001A04CC" w:rsidRDefault="00215F8B" w:rsidP="001A04CC">
      <w:pPr>
        <w:ind w:right="-110"/>
        <w:rPr>
          <w:rFonts w:ascii="Verdana" w:hAnsi="Verdana"/>
          <w:b/>
          <w:sz w:val="20"/>
          <w:szCs w:val="20"/>
        </w:rPr>
      </w:pPr>
    </w:p>
    <w:p w:rsidR="00DB33A8" w:rsidRDefault="00DB33A8" w:rsidP="001A04CC">
      <w:p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1A04CC">
        <w:rPr>
          <w:rFonts w:ascii="Verdana" w:hAnsi="Verdana"/>
          <w:sz w:val="20"/>
          <w:szCs w:val="20"/>
        </w:rPr>
        <w:t>:</w:t>
      </w:r>
      <w:bookmarkEnd w:id="0"/>
      <w:r w:rsidRPr="001A04CC">
        <w:rPr>
          <w:rFonts w:ascii="Verdana" w:hAnsi="Verdana"/>
          <w:b/>
          <w:bCs/>
          <w:sz w:val="20"/>
          <w:szCs w:val="20"/>
        </w:rPr>
        <w:t xml:space="preserve"> </w:t>
      </w:r>
      <w:r w:rsidR="00FA1E72">
        <w:rPr>
          <w:rFonts w:ascii="Verdana" w:hAnsi="Verdana"/>
          <w:b/>
          <w:bCs/>
          <w:sz w:val="20"/>
          <w:szCs w:val="20"/>
        </w:rPr>
        <w:t xml:space="preserve">zakup wraz z dostawą materiałów zużywalnych niezbędnych do przeprowadzenia analiz  izotopowych w Wydziałowym Laboratorium </w:t>
      </w:r>
      <w:proofErr w:type="spellStart"/>
      <w:r w:rsidR="00FA1E72">
        <w:rPr>
          <w:rFonts w:ascii="Verdana" w:hAnsi="Verdana"/>
          <w:b/>
          <w:bCs/>
          <w:sz w:val="20"/>
          <w:szCs w:val="20"/>
        </w:rPr>
        <w:t>WGGiOŚ</w:t>
      </w:r>
      <w:proofErr w:type="spellEnd"/>
      <w:r w:rsidR="00FA1E72">
        <w:rPr>
          <w:rFonts w:ascii="Verdana" w:hAnsi="Verdana"/>
          <w:b/>
          <w:bCs/>
          <w:sz w:val="20"/>
          <w:szCs w:val="20"/>
        </w:rPr>
        <w:t xml:space="preserve"> - </w:t>
      </w:r>
      <w:r w:rsidRPr="001A04CC">
        <w:rPr>
          <w:rFonts w:ascii="Verdana" w:hAnsi="Verdana"/>
          <w:b/>
          <w:bCs/>
          <w:sz w:val="20"/>
          <w:szCs w:val="20"/>
        </w:rPr>
        <w:t>D</w:t>
      </w:r>
      <w:r w:rsidR="00215F8B">
        <w:rPr>
          <w:rFonts w:ascii="Verdana" w:hAnsi="Verdana"/>
          <w:b/>
          <w:bCs/>
          <w:sz w:val="20"/>
          <w:szCs w:val="20"/>
        </w:rPr>
        <w:t>E</w:t>
      </w:r>
      <w:r w:rsidRPr="001A04CC">
        <w:rPr>
          <w:rFonts w:ascii="Verdana" w:hAnsi="Verdana"/>
          <w:b/>
          <w:bCs/>
          <w:sz w:val="20"/>
          <w:szCs w:val="20"/>
        </w:rPr>
        <w:t>-dzp.272-</w:t>
      </w:r>
      <w:r w:rsidR="00FA1E72">
        <w:rPr>
          <w:rFonts w:ascii="Verdana" w:hAnsi="Verdana"/>
          <w:b/>
          <w:bCs/>
          <w:sz w:val="20"/>
          <w:szCs w:val="20"/>
        </w:rPr>
        <w:t>213</w:t>
      </w:r>
      <w:r w:rsidRPr="001A04CC">
        <w:rPr>
          <w:rFonts w:ascii="Verdana" w:hAnsi="Verdana"/>
          <w:b/>
          <w:bCs/>
          <w:sz w:val="20"/>
          <w:szCs w:val="20"/>
        </w:rPr>
        <w:t xml:space="preserve">/25 </w:t>
      </w:r>
      <w:r w:rsidRPr="001A04C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:rsidR="00FA1E72" w:rsidRDefault="00FA1E72" w:rsidP="001A04CC">
      <w:pPr>
        <w:jc w:val="both"/>
        <w:rPr>
          <w:rFonts w:ascii="Verdana" w:hAnsi="Verdana"/>
          <w:sz w:val="20"/>
          <w:szCs w:val="20"/>
        </w:rPr>
      </w:pPr>
    </w:p>
    <w:p w:rsidR="00FA1E72" w:rsidRPr="00FA1E72" w:rsidRDefault="00931865" w:rsidP="00931865">
      <w:pPr>
        <w:widowControl w:val="0"/>
        <w:ind w:right="1"/>
        <w:rPr>
          <w:color w:val="000000" w:themeColor="text1"/>
        </w:rPr>
      </w:pPr>
      <w:r w:rsidRPr="00FA1E72">
        <w:rPr>
          <w:color w:val="000000" w:themeColor="text1"/>
        </w:rPr>
        <w:t>Oferuję/</w:t>
      </w:r>
      <w:proofErr w:type="spellStart"/>
      <w:r w:rsidRPr="00FA1E72">
        <w:rPr>
          <w:color w:val="000000" w:themeColor="text1"/>
        </w:rPr>
        <w:t>emy</w:t>
      </w:r>
      <w:proofErr w:type="spellEnd"/>
      <w:r w:rsidRPr="00FA1E72">
        <w:rPr>
          <w:color w:val="000000" w:themeColor="text1"/>
        </w:rPr>
        <w:t xml:space="preserve"> realizację zamówienia w cenach:</w:t>
      </w:r>
    </w:p>
    <w:p w:rsidR="00931865" w:rsidRPr="001A04CC" w:rsidRDefault="00931865" w:rsidP="001A04CC">
      <w:pPr>
        <w:jc w:val="both"/>
        <w:rPr>
          <w:rFonts w:ascii="Verdana" w:hAnsi="Verdana"/>
          <w:b/>
          <w:bCs/>
          <w:sz w:val="20"/>
          <w:szCs w:val="20"/>
        </w:rPr>
      </w:pPr>
    </w:p>
    <w:p w:rsidR="00DB33A8" w:rsidRPr="001A04CC" w:rsidRDefault="00DB33A8" w:rsidP="001A04CC">
      <w:pPr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2126"/>
        <w:gridCol w:w="1276"/>
        <w:gridCol w:w="850"/>
        <w:gridCol w:w="1276"/>
        <w:gridCol w:w="1134"/>
        <w:gridCol w:w="709"/>
        <w:gridCol w:w="1275"/>
      </w:tblGrid>
      <w:tr w:rsidR="00DB33A8" w:rsidRPr="001A04CC" w:rsidTr="0045269A">
        <w:trPr>
          <w:trHeight w:val="714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3D21" w:rsidRPr="00E03D21" w:rsidRDefault="00E03D21" w:rsidP="00E03D21">
            <w:pPr>
              <w:jc w:val="center"/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Nazwa elementu</w:t>
            </w:r>
          </w:p>
          <w:p w:rsidR="00DB33A8" w:rsidRPr="00E03D21" w:rsidRDefault="00DB33A8" w:rsidP="00E03D21">
            <w:pPr>
              <w:jc w:val="center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03D21" w:rsidRPr="00E03D21" w:rsidRDefault="00E03D21" w:rsidP="00E03D21">
            <w:pPr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Producent,</w:t>
            </w:r>
          </w:p>
          <w:p w:rsidR="00E03D21" w:rsidRPr="00E03D21" w:rsidRDefault="00E03D21" w:rsidP="00E03D21">
            <w:pPr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model/</w:t>
            </w:r>
          </w:p>
          <w:p w:rsidR="00DB33A8" w:rsidRPr="00E03D21" w:rsidRDefault="00A504C8" w:rsidP="00E03D21">
            <w:pP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b/>
                <w:color w:val="000000" w:themeColor="text1"/>
                <w:sz w:val="16"/>
                <w:szCs w:val="16"/>
              </w:rPr>
              <w:t>numer katalogowy produktu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  <w:r w:rsidR="00A504C8">
              <w:rPr>
                <w:rFonts w:ascii="Verdana" w:hAnsi="Verdana"/>
                <w:b/>
                <w:bCs/>
                <w:sz w:val="16"/>
                <w:szCs w:val="16"/>
              </w:rPr>
              <w:t>/</w:t>
            </w:r>
          </w:p>
          <w:p w:rsidR="00DB33A8" w:rsidRPr="00E03D21" w:rsidRDefault="00A504C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Opakowanie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E03D21">
              <w:rPr>
                <w:rFonts w:ascii="Verdana" w:hAnsi="Verdana"/>
                <w:b/>
                <w:sz w:val="16"/>
                <w:szCs w:val="16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[%]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>[PLN]</w:t>
            </w:r>
          </w:p>
          <w:p w:rsidR="00DB33A8" w:rsidRPr="00E03D21" w:rsidRDefault="00DB33A8" w:rsidP="001A04CC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03D21">
              <w:rPr>
                <w:rFonts w:ascii="Verdana" w:hAnsi="Verdana"/>
                <w:b/>
                <w:sz w:val="16"/>
                <w:szCs w:val="16"/>
              </w:rPr>
              <w:t xml:space="preserve"> (z doliczonym </w:t>
            </w:r>
            <w:r w:rsidRPr="00E03D21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DB33A8" w:rsidRPr="001A04CC" w:rsidTr="0045269A">
        <w:trPr>
          <w:trHeight w:val="221"/>
        </w:trPr>
        <w:tc>
          <w:tcPr>
            <w:tcW w:w="4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B33A8" w:rsidRPr="001A04CC" w:rsidRDefault="00DB33A8" w:rsidP="001A04C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CA7FE8" w:rsidRPr="001A04CC" w:rsidTr="0045269A">
        <w:trPr>
          <w:trHeight w:val="180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FE8" w:rsidRPr="001A04CC" w:rsidRDefault="0045269A" w:rsidP="00CA7FE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C8" w:rsidRDefault="0045269A" w:rsidP="00CA7FE8">
            <w:pPr>
              <w:rPr>
                <w:rFonts w:ascii="Verdana" w:hAnsi="Verdana"/>
                <w:sz w:val="18"/>
                <w:szCs w:val="18"/>
              </w:rPr>
            </w:pPr>
            <w:r w:rsidRPr="008B12D3">
              <w:rPr>
                <w:rFonts w:ascii="Verdana" w:hAnsi="Verdana"/>
                <w:sz w:val="18"/>
                <w:szCs w:val="18"/>
              </w:rPr>
              <w:t xml:space="preserve">Szklane </w:t>
            </w:r>
            <w:proofErr w:type="spellStart"/>
            <w:r w:rsidRPr="008B12D3">
              <w:rPr>
                <w:rFonts w:ascii="Verdana" w:hAnsi="Verdana"/>
                <w:sz w:val="18"/>
                <w:szCs w:val="18"/>
              </w:rPr>
              <w:t>wialki</w:t>
            </w:r>
            <w:proofErr w:type="spellEnd"/>
            <w:r w:rsidRPr="008B12D3">
              <w:rPr>
                <w:rFonts w:ascii="Verdana" w:hAnsi="Verdana"/>
                <w:sz w:val="18"/>
                <w:szCs w:val="18"/>
              </w:rPr>
              <w:t xml:space="preserve"> 12ml</w:t>
            </w:r>
            <w:r w:rsidR="00E177C2">
              <w:rPr>
                <w:rFonts w:ascii="Verdana" w:hAnsi="Verdana"/>
                <w:sz w:val="18"/>
                <w:szCs w:val="18"/>
              </w:rPr>
              <w:t>, wymiary: wys.101mm(wraz z zakrętką) i szer. 15,50mm,</w:t>
            </w:r>
            <w:r w:rsidRPr="008B12D3">
              <w:rPr>
                <w:rFonts w:ascii="Verdana" w:hAnsi="Verdana"/>
                <w:sz w:val="18"/>
                <w:szCs w:val="18"/>
              </w:rPr>
              <w:t>zaokrąglone dno, bez pola opisu, biała nakr</w:t>
            </w:r>
            <w:r w:rsidR="00A504C8">
              <w:rPr>
                <w:rFonts w:ascii="Verdana" w:hAnsi="Verdana"/>
                <w:sz w:val="18"/>
                <w:szCs w:val="18"/>
              </w:rPr>
              <w:t>ę</w:t>
            </w:r>
            <w:r w:rsidRPr="008B12D3">
              <w:rPr>
                <w:rFonts w:ascii="Verdana" w:hAnsi="Verdana"/>
                <w:sz w:val="18"/>
                <w:szCs w:val="18"/>
              </w:rPr>
              <w:t>tka</w:t>
            </w:r>
            <w:r w:rsidR="00A504C8">
              <w:rPr>
                <w:rFonts w:ascii="Verdana" w:hAnsi="Verdana"/>
                <w:sz w:val="18"/>
                <w:szCs w:val="18"/>
              </w:rPr>
              <w:t>,1op.</w:t>
            </w:r>
          </w:p>
          <w:p w:rsidR="00CA7FE8" w:rsidRPr="00A504C8" w:rsidRDefault="00A504C8" w:rsidP="00CA7FE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(1000szt.)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FE8" w:rsidRPr="001A04CC" w:rsidRDefault="00CA7FE8" w:rsidP="00CA7FE8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CA7FE8" w:rsidRPr="001A04CC" w:rsidRDefault="00CA7FE8" w:rsidP="00CA7FE8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CA7FE8" w:rsidRPr="001A04CC" w:rsidRDefault="00CA7FE8" w:rsidP="00CA7FE8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FE8" w:rsidRPr="001A04CC" w:rsidRDefault="00CA7FE8" w:rsidP="00CA7FE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A7FE8" w:rsidRPr="001A04CC" w:rsidRDefault="0045269A" w:rsidP="00CA7FE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A504C8">
              <w:rPr>
                <w:rFonts w:ascii="Verdana" w:hAnsi="Verdana"/>
                <w:b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CA7FE8" w:rsidRPr="001A04CC" w:rsidTr="0045269A">
        <w:trPr>
          <w:trHeight w:val="180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45269A" w:rsidP="00CA7FE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E177C2" w:rsidRDefault="00E177C2" w:rsidP="00CA7FE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Cynowe k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 xml:space="preserve">apsułki zaciskowe </w:t>
            </w:r>
            <w:r w:rsidR="00A504C8">
              <w:rPr>
                <w:rFonts w:ascii="Verdana" w:hAnsi="Verdana"/>
                <w:sz w:val="18"/>
                <w:szCs w:val="18"/>
              </w:rPr>
              <w:t xml:space="preserve">typu 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>SMALL SOFT TIN CONT.</w:t>
            </w:r>
            <w:r>
              <w:rPr>
                <w:rFonts w:ascii="Verdana" w:hAnsi="Verdana"/>
                <w:sz w:val="18"/>
                <w:szCs w:val="18"/>
              </w:rPr>
              <w:t>, średnica 3,5mm,wys.5mm,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504C8">
              <w:rPr>
                <w:rFonts w:ascii="Verdana" w:hAnsi="Verdana"/>
                <w:sz w:val="18"/>
                <w:szCs w:val="18"/>
              </w:rPr>
              <w:t>1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 xml:space="preserve">op. </w:t>
            </w:r>
            <w:r w:rsidR="00A504C8">
              <w:rPr>
                <w:rFonts w:ascii="Verdana" w:hAnsi="Verdana"/>
                <w:sz w:val="18"/>
                <w:szCs w:val="18"/>
              </w:rPr>
              <w:t>(</w:t>
            </w:r>
            <w:r w:rsidR="0045269A" w:rsidRPr="008B12D3">
              <w:rPr>
                <w:rFonts w:ascii="Verdana" w:hAnsi="Verdana"/>
                <w:sz w:val="18"/>
                <w:szCs w:val="18"/>
              </w:rPr>
              <w:t>100 sz</w:t>
            </w:r>
            <w:r w:rsidR="00A504C8">
              <w:rPr>
                <w:rFonts w:ascii="Verdana" w:hAnsi="Verdana"/>
                <w:sz w:val="18"/>
                <w:szCs w:val="18"/>
              </w:rPr>
              <w:t>t.)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9B0887" w:rsidP="00CA7FE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0887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5 </w:t>
            </w:r>
            <w:r w:rsidR="00A504C8" w:rsidRPr="009B0887">
              <w:rPr>
                <w:rFonts w:ascii="Verdana" w:hAnsi="Verdana"/>
                <w:b/>
                <w:color w:val="FF0000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E8" w:rsidRPr="001A04CC" w:rsidRDefault="00CA7FE8" w:rsidP="00CA7FE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A7FE8" w:rsidRPr="001A04CC" w:rsidRDefault="00CA7FE8" w:rsidP="00CA7FE8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D74B0E">
        <w:trPr>
          <w:trHeight w:val="180"/>
        </w:trPr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D74B0E">
        <w:trPr>
          <w:trHeight w:val="180"/>
        </w:trPr>
        <w:tc>
          <w:tcPr>
            <w:tcW w:w="6007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33A8" w:rsidRPr="001A04CC" w:rsidRDefault="00DB33A8" w:rsidP="001A04CC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realizacji: ………………... </w:t>
      </w:r>
      <w:r w:rsidR="005618A8">
        <w:rPr>
          <w:rFonts w:ascii="Verdana" w:hAnsi="Verdana"/>
          <w:b/>
          <w:sz w:val="20"/>
          <w:szCs w:val="20"/>
        </w:rPr>
        <w:t xml:space="preserve">dni </w:t>
      </w:r>
      <w:r w:rsidRPr="001A04CC">
        <w:rPr>
          <w:rFonts w:ascii="Verdana" w:hAnsi="Verdana"/>
          <w:b/>
          <w:sz w:val="20"/>
          <w:szCs w:val="20"/>
        </w:rPr>
        <w:t xml:space="preserve"> </w:t>
      </w:r>
      <w:r w:rsidRPr="001A04CC">
        <w:rPr>
          <w:rFonts w:ascii="Verdana" w:hAnsi="Verdana"/>
          <w:i/>
          <w:color w:val="FF0000"/>
          <w:sz w:val="20"/>
          <w:szCs w:val="20"/>
        </w:rPr>
        <w:t>(kryterium oceny ofert)</w:t>
      </w: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b/>
          <w:sz w:val="20"/>
          <w:szCs w:val="20"/>
        </w:rPr>
        <w:t xml:space="preserve">Termin płatności: </w:t>
      </w:r>
      <w:r w:rsidRPr="001A04C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</w:p>
    <w:p w:rsidR="00DB33A8" w:rsidRPr="001A04CC" w:rsidRDefault="00DB33A8" w:rsidP="001A04CC">
      <w:pPr>
        <w:rPr>
          <w:rFonts w:ascii="Verdana" w:hAnsi="Verdana"/>
          <w:b/>
          <w:sz w:val="20"/>
          <w:szCs w:val="20"/>
          <w:u w:val="single"/>
        </w:rPr>
      </w:pPr>
      <w:r w:rsidRPr="001A04C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DB33A8" w:rsidRPr="001A04CC" w:rsidRDefault="00DB33A8" w:rsidP="001A0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A04C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 xml:space="preserve">w  Specyfikacji Warunków Zamówienia, akceptujemy je i zobowiązujemy się, </w:t>
      </w:r>
      <w:r w:rsidR="00EF4929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1A04CC">
        <w:rPr>
          <w:rFonts w:ascii="Verdana" w:hAnsi="Verdana"/>
          <w:color w:val="000000"/>
          <w:sz w:val="20"/>
          <w:szCs w:val="20"/>
          <w:lang w:eastAsia="ar-SA"/>
        </w:rPr>
        <w:t>w przypadku wyboru naszej oferty, do zawarcia umowy zgodnej z niniejszą ofertą, na warunkach określonych w Specyfikacji Warunków Zamówienia, w miejscu i terminie wyznaczonym przez zamawiającego</w:t>
      </w:r>
      <w:r w:rsidRPr="001A04C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DB33A8" w:rsidRPr="001A04CC" w:rsidRDefault="00DB33A8" w:rsidP="00EF492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</w:t>
      </w:r>
      <w:r w:rsidR="00EF4929">
        <w:rPr>
          <w:rFonts w:ascii="Verdana" w:hAnsi="Verdana"/>
          <w:sz w:val="20"/>
          <w:szCs w:val="20"/>
        </w:rPr>
        <w:br/>
      </w:r>
      <w:r w:rsidRPr="001A04CC">
        <w:rPr>
          <w:rFonts w:ascii="Verdana" w:hAnsi="Verdana"/>
          <w:sz w:val="20"/>
          <w:szCs w:val="20"/>
        </w:rPr>
        <w:t xml:space="preserve">w niniejszym postępowaniu.* *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EF4929">
        <w:rPr>
          <w:rFonts w:ascii="Verdana" w:hAnsi="Verdana"/>
          <w:i/>
          <w:sz w:val="20"/>
          <w:szCs w:val="20"/>
        </w:rPr>
        <w:br/>
      </w:r>
      <w:r w:rsidRPr="001A04CC">
        <w:rPr>
          <w:rFonts w:ascii="Verdana" w:hAnsi="Verdana"/>
          <w:i/>
          <w:sz w:val="20"/>
          <w:szCs w:val="20"/>
        </w:rPr>
        <w:t xml:space="preserve">z 04.05.2016, str. 1). </w:t>
      </w:r>
    </w:p>
    <w:p w:rsidR="00DB33A8" w:rsidRPr="001A04CC" w:rsidRDefault="00DB33A8" w:rsidP="001A04C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A04C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33A8" w:rsidRPr="001A04CC" w:rsidTr="003F47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A04CC">
              <w:rPr>
                <w:rFonts w:ascii="Verdana" w:hAnsi="Verdana"/>
                <w:sz w:val="20"/>
                <w:szCs w:val="20"/>
              </w:rPr>
              <w:t>Nazwa podwykonawcy</w:t>
            </w:r>
            <w:r w:rsidRPr="001A04C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B33A8" w:rsidRPr="001A04CC" w:rsidTr="003F47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3A8" w:rsidRPr="001A04CC" w:rsidRDefault="00DB33A8" w:rsidP="001A04C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DB33A8" w:rsidRPr="001A04CC" w:rsidRDefault="00DB33A8" w:rsidP="001A04C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1A04C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  <w:r w:rsidRPr="001A04CC">
        <w:rPr>
          <w:rFonts w:ascii="Verdana" w:hAnsi="Verdana"/>
          <w:b/>
          <w:bCs/>
          <w:kern w:val="32"/>
          <w:sz w:val="20"/>
          <w:szCs w:val="20"/>
        </w:rPr>
        <w:tab/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A04CC">
        <w:rPr>
          <w:rFonts w:ascii="Verdana" w:hAnsi="Verdana"/>
          <w:sz w:val="20"/>
          <w:szCs w:val="20"/>
        </w:rPr>
        <w:tab/>
      </w:r>
      <w:r w:rsidRPr="001A04CC">
        <w:rPr>
          <w:rFonts w:ascii="Verdana" w:hAnsi="Verdana"/>
          <w:sz w:val="20"/>
          <w:szCs w:val="20"/>
        </w:rPr>
        <w:tab/>
        <w:t xml:space="preserve"> </w:t>
      </w: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A04CC">
        <w:rPr>
          <w:rFonts w:ascii="Verdana" w:hAnsi="Verdana"/>
          <w:sz w:val="20"/>
          <w:szCs w:val="20"/>
        </w:rPr>
        <w:t>ych</w:t>
      </w:r>
      <w:proofErr w:type="spellEnd"/>
      <w:r w:rsidRPr="001A04CC">
        <w:rPr>
          <w:rFonts w:ascii="Verdana" w:hAnsi="Verdana"/>
          <w:sz w:val="20"/>
          <w:szCs w:val="20"/>
        </w:rPr>
        <w:t>) dokumentu(ów)</w:t>
      </w:r>
    </w:p>
    <w:p w:rsidR="00DB33A8" w:rsidRDefault="00DB33A8" w:rsidP="001A04CC">
      <w:p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CA7FE8" w:rsidRPr="001A04CC" w:rsidRDefault="00CA7FE8" w:rsidP="001A04CC">
      <w:pPr>
        <w:jc w:val="both"/>
        <w:rPr>
          <w:rFonts w:ascii="Verdana" w:hAnsi="Verdana"/>
          <w:sz w:val="20"/>
          <w:szCs w:val="20"/>
        </w:rPr>
      </w:pPr>
    </w:p>
    <w:p w:rsidR="00DB33A8" w:rsidRPr="001A04CC" w:rsidRDefault="00DB33A8" w:rsidP="001A04C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załącznikami do niniejszej oferty są: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DB33A8" w:rsidRPr="001A04CC" w:rsidRDefault="00DB33A8" w:rsidP="001A04C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A04CC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:rsidR="00DB33A8" w:rsidRPr="001A04CC" w:rsidRDefault="00DB33A8" w:rsidP="001A04CC">
      <w:pPr>
        <w:jc w:val="right"/>
        <w:rPr>
          <w:rFonts w:ascii="Verdana" w:hAnsi="Verdana"/>
          <w:color w:val="FF0000"/>
          <w:sz w:val="20"/>
          <w:szCs w:val="20"/>
        </w:rPr>
      </w:pPr>
    </w:p>
    <w:p w:rsidR="00DB33A8" w:rsidRPr="00CA7FE8" w:rsidRDefault="00DB33A8" w:rsidP="001A04CC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sz w:val="18"/>
          <w:szCs w:val="18"/>
        </w:rPr>
      </w:pPr>
      <w:r w:rsidRPr="00CA7FE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Ofertę sporządzoną w języku polskim, składa się, pod rygorem nieważności, w formie elektronicznej lub w postaci elektronicznej opatrzonej podpisem zaufanym lub </w:t>
      </w:r>
      <w:r w:rsidR="00FC7CF6" w:rsidRPr="00CA7FE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elektronicznym </w:t>
      </w:r>
      <w:r w:rsidRPr="00CA7FE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podpisem osobistym.</w:t>
      </w:r>
      <w:r w:rsidRPr="00CA7FE8">
        <w:rPr>
          <w:rFonts w:ascii="Verdana" w:hAnsi="Verdana"/>
          <w:sz w:val="18"/>
          <w:szCs w:val="18"/>
        </w:rPr>
        <w:t xml:space="preserve"> </w:t>
      </w:r>
    </w:p>
    <w:p w:rsidR="00FE545C" w:rsidRPr="00CA7FE8" w:rsidRDefault="00FE545C" w:rsidP="001A04CC">
      <w:pPr>
        <w:rPr>
          <w:rFonts w:ascii="Verdana" w:hAnsi="Verdana"/>
          <w:sz w:val="18"/>
          <w:szCs w:val="18"/>
        </w:rPr>
      </w:pPr>
    </w:p>
    <w:sectPr w:rsidR="00FE545C" w:rsidRPr="00CA7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911" w:rsidRDefault="00980911">
      <w:r>
        <w:separator/>
      </w:r>
    </w:p>
  </w:endnote>
  <w:endnote w:type="continuationSeparator" w:id="0">
    <w:p w:rsidR="00980911" w:rsidRDefault="0098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911" w:rsidRDefault="00980911">
      <w:r>
        <w:separator/>
      </w:r>
    </w:p>
  </w:footnote>
  <w:footnote w:type="continuationSeparator" w:id="0">
    <w:p w:rsidR="00980911" w:rsidRDefault="0098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C92" w:rsidRDefault="00DB6C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0"/>
    <w:rsid w:val="00012286"/>
    <w:rsid w:val="000704FC"/>
    <w:rsid w:val="00071CCC"/>
    <w:rsid w:val="00075474"/>
    <w:rsid w:val="000B731D"/>
    <w:rsid w:val="000D6134"/>
    <w:rsid w:val="000E09C7"/>
    <w:rsid w:val="000F6589"/>
    <w:rsid w:val="00106636"/>
    <w:rsid w:val="00116EC6"/>
    <w:rsid w:val="001801DD"/>
    <w:rsid w:val="001A04CC"/>
    <w:rsid w:val="001D4612"/>
    <w:rsid w:val="00207E98"/>
    <w:rsid w:val="00215F8B"/>
    <w:rsid w:val="002723B0"/>
    <w:rsid w:val="00282420"/>
    <w:rsid w:val="00315A4A"/>
    <w:rsid w:val="003F7251"/>
    <w:rsid w:val="00431B7B"/>
    <w:rsid w:val="0045269A"/>
    <w:rsid w:val="004B0780"/>
    <w:rsid w:val="004B7300"/>
    <w:rsid w:val="004C6753"/>
    <w:rsid w:val="005618A8"/>
    <w:rsid w:val="00595C87"/>
    <w:rsid w:val="005D2C65"/>
    <w:rsid w:val="005E6D94"/>
    <w:rsid w:val="0063384F"/>
    <w:rsid w:val="00643C6F"/>
    <w:rsid w:val="00646202"/>
    <w:rsid w:val="0065290F"/>
    <w:rsid w:val="00660AE1"/>
    <w:rsid w:val="006815F6"/>
    <w:rsid w:val="00691B38"/>
    <w:rsid w:val="006A3CE2"/>
    <w:rsid w:val="007748F0"/>
    <w:rsid w:val="007A4321"/>
    <w:rsid w:val="00833933"/>
    <w:rsid w:val="00853083"/>
    <w:rsid w:val="008B12D3"/>
    <w:rsid w:val="008B2F0C"/>
    <w:rsid w:val="008B4928"/>
    <w:rsid w:val="008C5B10"/>
    <w:rsid w:val="008D2AB8"/>
    <w:rsid w:val="008F1C66"/>
    <w:rsid w:val="00931865"/>
    <w:rsid w:val="00970FE4"/>
    <w:rsid w:val="00980911"/>
    <w:rsid w:val="009B0887"/>
    <w:rsid w:val="009B3EF1"/>
    <w:rsid w:val="00A0022B"/>
    <w:rsid w:val="00A346FE"/>
    <w:rsid w:val="00A47B4D"/>
    <w:rsid w:val="00A504C8"/>
    <w:rsid w:val="00A83018"/>
    <w:rsid w:val="00AC748F"/>
    <w:rsid w:val="00B07F0D"/>
    <w:rsid w:val="00B774DC"/>
    <w:rsid w:val="00BE50C6"/>
    <w:rsid w:val="00C16A8D"/>
    <w:rsid w:val="00C969A6"/>
    <w:rsid w:val="00CA7D36"/>
    <w:rsid w:val="00CA7FE8"/>
    <w:rsid w:val="00D24208"/>
    <w:rsid w:val="00D60C38"/>
    <w:rsid w:val="00D66893"/>
    <w:rsid w:val="00D74B0E"/>
    <w:rsid w:val="00D90ACB"/>
    <w:rsid w:val="00DB33A8"/>
    <w:rsid w:val="00DB6C92"/>
    <w:rsid w:val="00DC1500"/>
    <w:rsid w:val="00E03D21"/>
    <w:rsid w:val="00E177C2"/>
    <w:rsid w:val="00E44371"/>
    <w:rsid w:val="00E949B0"/>
    <w:rsid w:val="00EC0BEA"/>
    <w:rsid w:val="00EF4929"/>
    <w:rsid w:val="00EF4D1B"/>
    <w:rsid w:val="00F00591"/>
    <w:rsid w:val="00F51688"/>
    <w:rsid w:val="00F53146"/>
    <w:rsid w:val="00F91018"/>
    <w:rsid w:val="00FA0F30"/>
    <w:rsid w:val="00FA1E72"/>
    <w:rsid w:val="00FA51A4"/>
    <w:rsid w:val="00FC7C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C7670"/>
  <w15:chartTrackingRefBased/>
  <w15:docId w15:val="{E2A3BE20-31A8-4F12-BB1B-B0D1C82E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33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73ACF-193C-4AE7-8696-22A9FF71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Ćwiertnia</dc:creator>
  <cp:keywords/>
  <dc:description/>
  <cp:lastModifiedBy>Bożena Karkowska</cp:lastModifiedBy>
  <cp:revision>2</cp:revision>
  <cp:lastPrinted>1899-12-31T23:00:00Z</cp:lastPrinted>
  <dcterms:created xsi:type="dcterms:W3CDTF">2025-04-22T11:18:00Z</dcterms:created>
  <dcterms:modified xsi:type="dcterms:W3CDTF">2025-04-22T11:18:00Z</dcterms:modified>
</cp:coreProperties>
</file>