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951A" w14:textId="77777777" w:rsidR="00D665F5" w:rsidRDefault="00831BC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31B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1BCD">
        <w:rPr>
          <w:sz w:val="22"/>
          <w:szCs w:val="22"/>
        </w:rPr>
        <w:t>2025-03-17</w:t>
      </w:r>
    </w:p>
    <w:p w14:paraId="1742D9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920E79" w14:textId="77777777" w:rsidR="00831BCD" w:rsidRPr="00831BCD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Akademia Górniczo - Hutnicza</w:t>
      </w:r>
    </w:p>
    <w:p w14:paraId="50423F94" w14:textId="77777777" w:rsidR="00831BCD" w:rsidRPr="00831BCD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im. Stanisława Staszica w Krakowie</w:t>
      </w:r>
    </w:p>
    <w:p w14:paraId="188DE1EA" w14:textId="77777777" w:rsidR="00D665F5" w:rsidRPr="00D91931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Dział Zamówień Publicznych</w:t>
      </w:r>
    </w:p>
    <w:p w14:paraId="16209CFC" w14:textId="77777777" w:rsidR="00D665F5" w:rsidRPr="00BD5546" w:rsidRDefault="00831BCD" w:rsidP="00D665F5">
      <w:pPr>
        <w:rPr>
          <w:sz w:val="22"/>
          <w:szCs w:val="22"/>
        </w:rPr>
      </w:pPr>
      <w:r w:rsidRPr="00831B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1BCD">
        <w:rPr>
          <w:sz w:val="22"/>
          <w:szCs w:val="22"/>
        </w:rPr>
        <w:t>30</w:t>
      </w:r>
    </w:p>
    <w:p w14:paraId="7C333441" w14:textId="77777777" w:rsidR="00D665F5" w:rsidRPr="00BD5546" w:rsidRDefault="00831BCD" w:rsidP="00D665F5">
      <w:pPr>
        <w:rPr>
          <w:sz w:val="22"/>
          <w:szCs w:val="22"/>
        </w:rPr>
      </w:pPr>
      <w:r w:rsidRPr="00831B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1BCD">
        <w:rPr>
          <w:sz w:val="22"/>
          <w:szCs w:val="22"/>
        </w:rPr>
        <w:t>Kraków</w:t>
      </w:r>
    </w:p>
    <w:p w14:paraId="5368911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939D6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0BA95A" w14:textId="69D2350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1BCD" w:rsidRPr="00831BCD">
        <w:rPr>
          <w:b/>
          <w:sz w:val="22"/>
          <w:szCs w:val="22"/>
        </w:rPr>
        <w:t>DE-dzp.272-114</w:t>
      </w:r>
      <w:r w:rsidR="000E3065">
        <w:rPr>
          <w:b/>
          <w:sz w:val="22"/>
          <w:szCs w:val="22"/>
        </w:rPr>
        <w:t>-2</w:t>
      </w:r>
      <w:r w:rsidR="00831BCD" w:rsidRPr="00831BCD">
        <w:rPr>
          <w:b/>
          <w:sz w:val="22"/>
          <w:szCs w:val="22"/>
        </w:rPr>
        <w:t>/25</w:t>
      </w:r>
      <w:r w:rsidR="00A80738">
        <w:rPr>
          <w:sz w:val="24"/>
        </w:rPr>
        <w:tab/>
        <w:t xml:space="preserve"> </w:t>
      </w:r>
    </w:p>
    <w:p w14:paraId="016CCF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65A5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5CB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EEF15" w14:textId="61795028" w:rsidR="00A80738" w:rsidRPr="000E30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highlight w:val="yellow"/>
        </w:rPr>
      </w:pPr>
      <w:r w:rsidRPr="000E3065">
        <w:rPr>
          <w:b/>
          <w:spacing w:val="20"/>
          <w:sz w:val="28"/>
          <w:highlight w:val="yellow"/>
        </w:rPr>
        <w:t>INFORMACJA Z OTWARCIA OFERT</w:t>
      </w:r>
      <w:r w:rsidR="000E3065" w:rsidRPr="000E3065">
        <w:rPr>
          <w:b/>
          <w:spacing w:val="20"/>
          <w:sz w:val="28"/>
          <w:highlight w:val="yellow"/>
        </w:rPr>
        <w:t xml:space="preserve"> DODATKOWYCH </w:t>
      </w:r>
    </w:p>
    <w:p w14:paraId="0946CBA7" w14:textId="3993DF9D" w:rsidR="00A80738" w:rsidRDefault="000E3065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 w:rsidRPr="000E3065">
        <w:rPr>
          <w:b/>
          <w:sz w:val="24"/>
          <w:highlight w:val="yellow"/>
        </w:rPr>
        <w:t>Zadanie nr 2</w:t>
      </w:r>
    </w:p>
    <w:p w14:paraId="7BFF8308" w14:textId="30E9683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1BCD" w:rsidRPr="00831BCD">
        <w:rPr>
          <w:sz w:val="22"/>
          <w:szCs w:val="22"/>
        </w:rPr>
        <w:t>podstawowy</w:t>
      </w:r>
      <w:r w:rsidR="00A959B1">
        <w:rPr>
          <w:sz w:val="22"/>
          <w:szCs w:val="22"/>
        </w:rPr>
        <w:t>m</w:t>
      </w:r>
      <w:r w:rsidR="00831BCD" w:rsidRPr="00831BCD">
        <w:rPr>
          <w:sz w:val="22"/>
          <w:szCs w:val="22"/>
        </w:rPr>
        <w:t xml:space="preserve"> bez negocjacji - art. 275 pkt. 1 ustawy </w:t>
      </w:r>
      <w:proofErr w:type="spellStart"/>
      <w:r w:rsidR="00831BCD" w:rsidRPr="00831BC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2B13547" w14:textId="34B43C9C" w:rsidR="000E3065" w:rsidRPr="000E3065" w:rsidRDefault="00831BCD" w:rsidP="000E3065">
      <w:pPr>
        <w:pStyle w:val="Tekstpodstawowywcity"/>
        <w:spacing w:before="120" w:after="480"/>
        <w:jc w:val="center"/>
        <w:rPr>
          <w:b/>
          <w:sz w:val="22"/>
          <w:szCs w:val="22"/>
        </w:rPr>
      </w:pPr>
      <w:bookmarkStart w:id="1" w:name="_Hlk193110156"/>
      <w:r w:rsidRPr="00831BCD">
        <w:rPr>
          <w:b/>
          <w:sz w:val="22"/>
          <w:szCs w:val="22"/>
        </w:rPr>
        <w:t>dostaw</w:t>
      </w:r>
      <w:r w:rsidR="00A959B1">
        <w:rPr>
          <w:b/>
          <w:sz w:val="22"/>
          <w:szCs w:val="22"/>
        </w:rPr>
        <w:t>ę</w:t>
      </w:r>
      <w:r w:rsidRPr="00831BCD">
        <w:rPr>
          <w:b/>
          <w:sz w:val="22"/>
          <w:szCs w:val="22"/>
        </w:rPr>
        <w:t xml:space="preserve"> 2 szt. zamrażarek dla Centrum Technologii Kosmicznych dla Laboratorium Biologii Kosmicznej </w:t>
      </w:r>
      <w:bookmarkEnd w:id="1"/>
      <w:r w:rsidRPr="00831BCD">
        <w:rPr>
          <w:b/>
          <w:sz w:val="22"/>
          <w:szCs w:val="22"/>
        </w:rPr>
        <w:t>-De-dzp.272-114/25</w:t>
      </w:r>
      <w:r w:rsidR="000E3065">
        <w:rPr>
          <w:b/>
          <w:sz w:val="22"/>
          <w:szCs w:val="22"/>
        </w:rPr>
        <w:t xml:space="preserve">- zadanie nr 2 </w:t>
      </w:r>
      <w:r w:rsidR="000E3065" w:rsidRPr="000E3065">
        <w:rPr>
          <w:b/>
          <w:sz w:val="22"/>
          <w:szCs w:val="22"/>
        </w:rPr>
        <w:t>dostawa 1 szt. zamrażarki dla Laboratorium Biologii Kosmicznej dla CTK AGH</w:t>
      </w:r>
    </w:p>
    <w:p w14:paraId="45C495A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AD9BD5" w14:textId="0604F3FD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3065">
        <w:rPr>
          <w:sz w:val="22"/>
          <w:szCs w:val="22"/>
        </w:rPr>
        <w:t>23</w:t>
      </w:r>
      <w:r w:rsidR="00831BCD" w:rsidRPr="00831BCD">
        <w:rPr>
          <w:sz w:val="22"/>
          <w:szCs w:val="22"/>
        </w:rPr>
        <w:t>/0</w:t>
      </w:r>
      <w:r w:rsidR="000E3065">
        <w:rPr>
          <w:sz w:val="22"/>
          <w:szCs w:val="22"/>
        </w:rPr>
        <w:t>4</w:t>
      </w:r>
      <w:r w:rsidR="00831BCD" w:rsidRPr="00831BCD">
        <w:rPr>
          <w:sz w:val="22"/>
          <w:szCs w:val="22"/>
        </w:rPr>
        <w:t>/2025</w:t>
      </w:r>
      <w:r w:rsidR="00FF4AB1" w:rsidRPr="00577BC6">
        <w:rPr>
          <w:sz w:val="22"/>
          <w:szCs w:val="22"/>
        </w:rPr>
        <w:t xml:space="preserve"> o godz. </w:t>
      </w:r>
      <w:r w:rsidR="00831BCD" w:rsidRPr="00831B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6DA2A52" w14:textId="77777777" w:rsidTr="00C82837">
        <w:tc>
          <w:tcPr>
            <w:tcW w:w="993" w:type="dxa"/>
            <w:shd w:val="clear" w:color="auto" w:fill="auto"/>
            <w:vAlign w:val="center"/>
          </w:tcPr>
          <w:p w14:paraId="1C3FF96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F685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A61AFF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9381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31BCD" w:rsidRPr="00075CD0" w14:paraId="3265E4CD" w14:textId="77777777" w:rsidTr="00D15F96">
        <w:tc>
          <w:tcPr>
            <w:tcW w:w="993" w:type="dxa"/>
            <w:shd w:val="clear" w:color="auto" w:fill="auto"/>
            <w:vAlign w:val="center"/>
          </w:tcPr>
          <w:p w14:paraId="0F36646C" w14:textId="2DC03F85" w:rsidR="00831BCD" w:rsidRPr="00CB5EDB" w:rsidRDefault="000E3065" w:rsidP="00D15F9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72F12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729582FA" w14:textId="77777777" w:rsidR="00831BCD" w:rsidRPr="00C82837" w:rsidRDefault="00831BCD" w:rsidP="00D15F96">
            <w:pPr>
              <w:spacing w:before="40"/>
            </w:pPr>
            <w:r w:rsidRPr="00831BCD">
              <w:t>Przedsiębiorstwo Produkcyjno-Handlowe KRIMARG Sp. z o.o.</w:t>
            </w:r>
          </w:p>
          <w:p w14:paraId="6CCEAEEC" w14:textId="77777777" w:rsidR="00831BCD" w:rsidRPr="00CB5EDB" w:rsidRDefault="00831BCD" w:rsidP="00D15F96">
            <w:r w:rsidRPr="00831BCD">
              <w:t>ul. Jana Kazimierza</w:t>
            </w:r>
            <w:r w:rsidRPr="00CB5EDB">
              <w:t xml:space="preserve"> </w:t>
            </w:r>
            <w:r w:rsidRPr="00831BCD">
              <w:t>3</w:t>
            </w:r>
            <w:r w:rsidRPr="00CB5EDB">
              <w:t xml:space="preserve"> </w:t>
            </w:r>
          </w:p>
          <w:p w14:paraId="5019888C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01-248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984397" w14:textId="1477F725" w:rsidR="00831BCD" w:rsidRPr="00CB5EDB" w:rsidRDefault="000E3065" w:rsidP="00D15F96">
            <w:pPr>
              <w:spacing w:before="120" w:after="120"/>
              <w:jc w:val="center"/>
            </w:pPr>
            <w:r>
              <w:t>8966,70</w:t>
            </w:r>
          </w:p>
        </w:tc>
      </w:tr>
      <w:tr w:rsidR="00831BCD" w:rsidRPr="00075CD0" w14:paraId="2AC4EF93" w14:textId="77777777" w:rsidTr="00D15F96">
        <w:tc>
          <w:tcPr>
            <w:tcW w:w="993" w:type="dxa"/>
            <w:shd w:val="clear" w:color="auto" w:fill="auto"/>
            <w:vAlign w:val="center"/>
          </w:tcPr>
          <w:p w14:paraId="7494715A" w14:textId="2A96A374" w:rsidR="00831BCD" w:rsidRPr="00CB5EDB" w:rsidRDefault="000E3065" w:rsidP="00D15F9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D6DDF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4CFCFEAB" w14:textId="77777777" w:rsidR="00831BCD" w:rsidRPr="00C82837" w:rsidRDefault="00831BCD" w:rsidP="00D15F96">
            <w:pPr>
              <w:spacing w:before="40"/>
            </w:pPr>
            <w:proofErr w:type="spellStart"/>
            <w:r w:rsidRPr="00831BCD">
              <w:t>BitBlue</w:t>
            </w:r>
            <w:proofErr w:type="spellEnd"/>
            <w:r w:rsidRPr="00831BCD">
              <w:t xml:space="preserve"> Frost Krzysztof i Justyna </w:t>
            </w:r>
            <w:proofErr w:type="spellStart"/>
            <w:r w:rsidRPr="00831BCD">
              <w:t>Chomiuk</w:t>
            </w:r>
            <w:proofErr w:type="spellEnd"/>
            <w:r w:rsidRPr="00831BCD">
              <w:t xml:space="preserve"> Sp. J.</w:t>
            </w:r>
          </w:p>
          <w:p w14:paraId="20C2CD4D" w14:textId="77777777" w:rsidR="00831BCD" w:rsidRPr="00CB5EDB" w:rsidRDefault="00831BCD" w:rsidP="00D15F96">
            <w:r w:rsidRPr="00831BCD">
              <w:t>Św. Jana</w:t>
            </w:r>
            <w:r w:rsidRPr="00CB5EDB">
              <w:t xml:space="preserve"> </w:t>
            </w:r>
            <w:r w:rsidRPr="00831BCD">
              <w:t>33</w:t>
            </w:r>
            <w:r w:rsidRPr="00CB5EDB">
              <w:t xml:space="preserve"> </w:t>
            </w:r>
          </w:p>
          <w:p w14:paraId="6C4ABB04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43-267</w:t>
            </w:r>
            <w:r w:rsidRPr="00CB5EDB">
              <w:t xml:space="preserve"> </w:t>
            </w:r>
            <w:r w:rsidRPr="00831BCD">
              <w:t>Suszec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58390" w14:textId="4C5D3181" w:rsidR="00831BCD" w:rsidRPr="00CB5EDB" w:rsidRDefault="000E3065" w:rsidP="00D15F96">
            <w:pPr>
              <w:spacing w:before="120" w:after="120"/>
              <w:jc w:val="center"/>
            </w:pPr>
            <w:r>
              <w:t>8868,30</w:t>
            </w:r>
          </w:p>
        </w:tc>
      </w:tr>
    </w:tbl>
    <w:p w14:paraId="2EA4B462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F9A1B" w14:textId="77777777" w:rsidR="009A6FC0" w:rsidRDefault="009A6FC0">
      <w:r>
        <w:separator/>
      </w:r>
    </w:p>
  </w:endnote>
  <w:endnote w:type="continuationSeparator" w:id="0">
    <w:p w14:paraId="7FF6EC03" w14:textId="77777777" w:rsidR="009A6FC0" w:rsidRDefault="009A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BF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8C8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9348" w14:textId="0A8695D9" w:rsidR="009F189D" w:rsidRDefault="004413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9E00A" wp14:editId="1739413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778820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line w14:anchorId="66D4DB4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9A22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BB9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055AB3" w14:textId="77777777" w:rsidR="009F189D" w:rsidRDefault="009F189D">
    <w:pPr>
      <w:pStyle w:val="Stopka"/>
      <w:tabs>
        <w:tab w:val="clear" w:pos="4536"/>
      </w:tabs>
      <w:jc w:val="center"/>
    </w:pPr>
  </w:p>
  <w:p w14:paraId="7B753F2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17BAF" w14:textId="77777777" w:rsidR="009A6FC0" w:rsidRDefault="009A6FC0">
      <w:r>
        <w:separator/>
      </w:r>
    </w:p>
  </w:footnote>
  <w:footnote w:type="continuationSeparator" w:id="0">
    <w:p w14:paraId="507BACA1" w14:textId="77777777" w:rsidR="009A6FC0" w:rsidRDefault="009A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ED12" w14:textId="77777777" w:rsidR="00831BCD" w:rsidRDefault="00831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828CE" w14:textId="77777777" w:rsidR="00831BCD" w:rsidRDefault="00831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DB30" w14:textId="77777777" w:rsidR="00831BCD" w:rsidRDefault="00831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2FA"/>
    <w:rsid w:val="00007727"/>
    <w:rsid w:val="00017720"/>
    <w:rsid w:val="00035488"/>
    <w:rsid w:val="000862FA"/>
    <w:rsid w:val="000D7F25"/>
    <w:rsid w:val="000E00E5"/>
    <w:rsid w:val="000E3065"/>
    <w:rsid w:val="00107133"/>
    <w:rsid w:val="00173B20"/>
    <w:rsid w:val="001C69FF"/>
    <w:rsid w:val="0023318D"/>
    <w:rsid w:val="003D72FD"/>
    <w:rsid w:val="00423179"/>
    <w:rsid w:val="004413CB"/>
    <w:rsid w:val="00490DC0"/>
    <w:rsid w:val="00493F8C"/>
    <w:rsid w:val="004C7E9B"/>
    <w:rsid w:val="00546785"/>
    <w:rsid w:val="005614F2"/>
    <w:rsid w:val="00577BC6"/>
    <w:rsid w:val="006661E1"/>
    <w:rsid w:val="0069085C"/>
    <w:rsid w:val="006B27ED"/>
    <w:rsid w:val="007B47AE"/>
    <w:rsid w:val="008163D8"/>
    <w:rsid w:val="00831BCD"/>
    <w:rsid w:val="00843263"/>
    <w:rsid w:val="00847053"/>
    <w:rsid w:val="00861E75"/>
    <w:rsid w:val="009A6FC0"/>
    <w:rsid w:val="009C3331"/>
    <w:rsid w:val="009D19BD"/>
    <w:rsid w:val="009F189D"/>
    <w:rsid w:val="00A80738"/>
    <w:rsid w:val="00A959B1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7000C"/>
  <w15:chartTrackingRefBased/>
  <w15:docId w15:val="{4509933F-DB85-4C9F-ACA5-FCC1758CC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8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Katarzyna Breguła</cp:lastModifiedBy>
  <cp:revision>3</cp:revision>
  <cp:lastPrinted>2025-03-17T12:19:00Z</cp:lastPrinted>
  <dcterms:created xsi:type="dcterms:W3CDTF">2025-04-23T08:26:00Z</dcterms:created>
  <dcterms:modified xsi:type="dcterms:W3CDTF">2025-04-23T08:32:00Z</dcterms:modified>
</cp:coreProperties>
</file>