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F03F4B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 xml:space="preserve">Załącznik nr </w:t>
      </w:r>
      <w:r w:rsidR="00012286" w:rsidRPr="00F03F4B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F03F4B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F03F4B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>TEL.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FAX 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F03F4B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F03F4B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5683F8BD" w14:textId="650E9BDB" w:rsidR="00FC67FB" w:rsidRPr="00F03F4B" w:rsidRDefault="00715893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0CA4B6C2" w14:textId="77777777" w:rsidR="008D2AB8" w:rsidRPr="00F03F4B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Dział Zamówień Publicznych</w:t>
      </w:r>
      <w:r w:rsidR="008D2AB8" w:rsidRPr="00F03F4B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Al. Mickiewicza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30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F03F4B" w:rsidRDefault="006F29F8" w:rsidP="008D2AB8">
      <w:pPr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30-059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Kraków</w:t>
      </w:r>
      <w:r w:rsidR="008D2AB8" w:rsidRPr="00F03F4B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F03F4B" w:rsidRDefault="008D2AB8" w:rsidP="00E121B3">
      <w:pPr>
        <w:ind w:firstLine="3969"/>
        <w:rPr>
          <w:rFonts w:ascii="Verdana" w:hAnsi="Verdana"/>
          <w:b/>
          <w:sz w:val="18"/>
          <w:szCs w:val="18"/>
        </w:rPr>
      </w:pPr>
    </w:p>
    <w:p w14:paraId="3B8164DA" w14:textId="116AD184" w:rsidR="008D2AB8" w:rsidRPr="00E121B3" w:rsidRDefault="008D2AB8" w:rsidP="00E121B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D7FA3" w:rsidRPr="00ED7FA3">
        <w:rPr>
          <w:rFonts w:ascii="Verdana" w:hAnsi="Verdana" w:cs="Arial"/>
          <w:b/>
          <w:sz w:val="18"/>
          <w:szCs w:val="18"/>
        </w:rPr>
        <w:t>dostawa zestawów komputerowych  dla WEiP - DE-dzp.272-22</w:t>
      </w:r>
      <w:r w:rsidR="00C25E23">
        <w:rPr>
          <w:rFonts w:ascii="Verdana" w:hAnsi="Verdana" w:cs="Arial"/>
          <w:b/>
          <w:sz w:val="18"/>
          <w:szCs w:val="18"/>
        </w:rPr>
        <w:t>2</w:t>
      </w:r>
      <w:r w:rsidR="00ED7FA3" w:rsidRPr="00ED7FA3">
        <w:rPr>
          <w:rFonts w:ascii="Verdana" w:hAnsi="Verdana" w:cs="Arial"/>
          <w:b/>
          <w:sz w:val="18"/>
          <w:szCs w:val="18"/>
        </w:rPr>
        <w:t>/25</w:t>
      </w:r>
      <w:r w:rsidRPr="00F03F4B">
        <w:rPr>
          <w:rFonts w:ascii="Verdana" w:hAnsi="Verdana"/>
          <w:b/>
          <w:sz w:val="18"/>
          <w:szCs w:val="18"/>
        </w:rPr>
        <w:t xml:space="preserve">, </w:t>
      </w:r>
      <w:r w:rsidRPr="00F03F4B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F03F4B">
        <w:rPr>
          <w:rFonts w:ascii="Verdana" w:hAnsi="Verdana"/>
          <w:sz w:val="18"/>
          <w:szCs w:val="18"/>
        </w:rPr>
        <w:t xml:space="preserve"> </w:t>
      </w:r>
      <w:r w:rsidRPr="00F03F4B">
        <w:rPr>
          <w:rFonts w:ascii="Verdana" w:hAnsi="Verdana"/>
          <w:sz w:val="18"/>
          <w:szCs w:val="18"/>
        </w:rPr>
        <w:t>warunków zamówienia.</w:t>
      </w:r>
    </w:p>
    <w:p w14:paraId="6E06E505" w14:textId="220C2B21" w:rsidR="008D2AB8" w:rsidRPr="00E121B3" w:rsidRDefault="00E121B3" w:rsidP="008D2AB8">
      <w:pPr>
        <w:tabs>
          <w:tab w:val="right" w:pos="9000"/>
        </w:tabs>
        <w:rPr>
          <w:rFonts w:ascii="Verdana" w:hAnsi="Verdana"/>
          <w:b/>
          <w:bCs/>
          <w:color w:val="FF0000"/>
          <w:sz w:val="18"/>
          <w:szCs w:val="18"/>
        </w:rPr>
      </w:pPr>
      <w:r w:rsidRPr="00E121B3">
        <w:rPr>
          <w:rFonts w:ascii="Verdana" w:hAnsi="Verdana"/>
          <w:b/>
          <w:bCs/>
          <w:color w:val="FF0000"/>
          <w:sz w:val="18"/>
          <w:szCs w:val="18"/>
          <w:highlight w:val="yellow"/>
        </w:rPr>
        <w:t>Zadanie nr 1</w:t>
      </w:r>
    </w:p>
    <w:tbl>
      <w:tblPr>
        <w:tblStyle w:val="Tabela-Siatka"/>
        <w:tblW w:w="981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06"/>
        <w:gridCol w:w="2229"/>
        <w:gridCol w:w="1560"/>
        <w:gridCol w:w="850"/>
        <w:gridCol w:w="1391"/>
        <w:gridCol w:w="1042"/>
        <w:gridCol w:w="1031"/>
        <w:gridCol w:w="1101"/>
      </w:tblGrid>
      <w:tr w:rsidR="00132480" w:rsidRPr="00132480" w14:paraId="636EB835" w14:textId="77777777" w:rsidTr="00132480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9083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132480">
              <w:rPr>
                <w:rFonts w:ascii="Verdana" w:hAnsi="Verdana"/>
                <w:b/>
                <w:sz w:val="16"/>
                <w:szCs w:val="16"/>
              </w:rPr>
              <w:t>Lp.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3EBF3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132480">
              <w:rPr>
                <w:rFonts w:ascii="Verdana" w:hAnsi="Verdana"/>
                <w:b/>
                <w:sz w:val="16"/>
                <w:szCs w:val="16"/>
              </w:rPr>
              <w:t>Nazwa produktu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9494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132480">
              <w:rPr>
                <w:rFonts w:ascii="Verdana" w:hAnsi="Verdana"/>
                <w:b/>
                <w:sz w:val="16"/>
                <w:szCs w:val="16"/>
              </w:rPr>
              <w:t>Producent, model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3E0A9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132480"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E86A5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132480">
              <w:rPr>
                <w:rFonts w:ascii="Verdana" w:hAnsi="Verdan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013D9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132480">
              <w:rPr>
                <w:rFonts w:ascii="Verdana" w:hAnsi="Verdana"/>
                <w:b/>
                <w:sz w:val="16"/>
                <w:szCs w:val="16"/>
              </w:rPr>
              <w:t>Wartość netto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6569A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132480">
              <w:rPr>
                <w:rFonts w:ascii="Verdana" w:hAnsi="Verdana"/>
                <w:b/>
                <w:sz w:val="16"/>
                <w:szCs w:val="16"/>
              </w:rPr>
              <w:t>Podatek VAT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54BEE" w14:textId="6BD6786F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132480">
              <w:rPr>
                <w:rFonts w:ascii="Verdana" w:hAnsi="Verdana"/>
                <w:b/>
                <w:sz w:val="16"/>
                <w:szCs w:val="16"/>
              </w:rPr>
              <w:t>Wartość brutto</w:t>
            </w:r>
            <w:r w:rsidR="00132480" w:rsidRPr="00132480">
              <w:rPr>
                <w:rFonts w:ascii="Verdana" w:hAnsi="Verdana"/>
                <w:b/>
                <w:sz w:val="16"/>
                <w:szCs w:val="16"/>
              </w:rPr>
              <w:t>*)</w:t>
            </w:r>
          </w:p>
        </w:tc>
      </w:tr>
      <w:tr w:rsidR="00132480" w:rsidRPr="00132480" w14:paraId="4DC70A48" w14:textId="77777777" w:rsidTr="00132480">
        <w:trPr>
          <w:trHeight w:val="71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C5C9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132480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A5393" w14:textId="77777777" w:rsidR="00E31815" w:rsidRPr="00132480" w:rsidRDefault="00ED7FA3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132480">
              <w:rPr>
                <w:rFonts w:ascii="Verdana" w:hAnsi="Verdana"/>
                <w:b/>
                <w:bCs/>
                <w:sz w:val="16"/>
                <w:szCs w:val="16"/>
              </w:rPr>
              <w:t xml:space="preserve">Zestaw komputerowy </w:t>
            </w:r>
          </w:p>
          <w:p w14:paraId="56E78F02" w14:textId="77777777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color w:val="FF0000"/>
                <w:sz w:val="16"/>
                <w:szCs w:val="16"/>
                <w:highlight w:val="yellow"/>
              </w:rPr>
            </w:pPr>
            <w:r w:rsidRPr="00132480">
              <w:rPr>
                <w:rFonts w:ascii="Verdana" w:hAnsi="Verdana"/>
                <w:color w:val="FF0000"/>
                <w:sz w:val="16"/>
                <w:szCs w:val="16"/>
                <w:highlight w:val="yellow"/>
              </w:rPr>
              <w:t xml:space="preserve">Nowy/polesingowy </w:t>
            </w:r>
            <w:bookmarkStart w:id="0" w:name="_Hlk195783708"/>
            <w:r w:rsidRPr="00132480">
              <w:rPr>
                <w:rFonts w:ascii="Verdana" w:hAnsi="Verdana"/>
                <w:color w:val="FF0000"/>
                <w:sz w:val="16"/>
                <w:szCs w:val="16"/>
                <w:highlight w:val="yellow"/>
              </w:rPr>
              <w:t>**)</w:t>
            </w:r>
            <w:bookmarkEnd w:id="0"/>
          </w:p>
          <w:p w14:paraId="3DDCC102" w14:textId="1E7713B2" w:rsidR="00132480" w:rsidRPr="00132480" w:rsidRDefault="00132480" w:rsidP="00132480">
            <w:pPr>
              <w:pStyle w:val="Tekstpodstawowy"/>
              <w:rPr>
                <w:rFonts w:ascii="Verdana" w:hAnsi="Verdana"/>
                <w:b w:val="0"/>
                <w:color w:val="FF0000"/>
                <w:sz w:val="16"/>
                <w:szCs w:val="16"/>
              </w:rPr>
            </w:pPr>
            <w:r w:rsidRPr="00132480">
              <w:rPr>
                <w:rFonts w:ascii="Verdana" w:hAnsi="Verdana"/>
                <w:b w:val="0"/>
                <w:color w:val="FF0000"/>
                <w:sz w:val="16"/>
                <w:szCs w:val="16"/>
                <w:highlight w:val="yellow"/>
              </w:rPr>
              <w:t>**)nie potrzebne skreślić</w:t>
            </w:r>
            <w:r w:rsidRPr="00132480">
              <w:rPr>
                <w:rFonts w:ascii="Verdana" w:hAnsi="Verdana"/>
                <w:b w:val="0"/>
                <w:color w:val="FF0000"/>
                <w:sz w:val="16"/>
                <w:szCs w:val="16"/>
              </w:rPr>
              <w:t xml:space="preserve"> </w:t>
            </w:r>
          </w:p>
          <w:p w14:paraId="41A3A424" w14:textId="77777777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</w:p>
          <w:p w14:paraId="73B54A44" w14:textId="0C6630A6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>w tym :</w:t>
            </w:r>
          </w:p>
          <w:p w14:paraId="5467EE80" w14:textId="35B08D93" w:rsidR="00132480" w:rsidRPr="00132480" w:rsidRDefault="00132480" w:rsidP="00132480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>procesor</w:t>
            </w:r>
          </w:p>
          <w:p w14:paraId="07C5130D" w14:textId="142125F9" w:rsidR="00132480" w:rsidRPr="00132480" w:rsidRDefault="00132480" w:rsidP="00132480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 xml:space="preserve">płyta główna </w:t>
            </w:r>
          </w:p>
          <w:p w14:paraId="6ED01174" w14:textId="5D9E0F83" w:rsidR="00132480" w:rsidRPr="00132480" w:rsidRDefault="00132480" w:rsidP="00132480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>pamięć operacyjna</w:t>
            </w:r>
          </w:p>
          <w:p w14:paraId="7F589ED8" w14:textId="77777777" w:rsidR="00132480" w:rsidRPr="00132480" w:rsidRDefault="00132480" w:rsidP="00132480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>dyski twarde</w:t>
            </w:r>
          </w:p>
          <w:p w14:paraId="52E8DBD9" w14:textId="1C04326B" w:rsidR="00132480" w:rsidRPr="00132480" w:rsidRDefault="00132480" w:rsidP="00132480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 xml:space="preserve">karta graficzna </w:t>
            </w:r>
          </w:p>
          <w:p w14:paraId="39EF0369" w14:textId="77777777" w:rsidR="00132480" w:rsidRDefault="00132480" w:rsidP="00132480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>zasilanie</w:t>
            </w:r>
          </w:p>
          <w:p w14:paraId="1E48950B" w14:textId="6C48E62B" w:rsidR="008D3860" w:rsidRPr="008D3860" w:rsidRDefault="008D3860" w:rsidP="008D3860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monitor</w:t>
            </w:r>
          </w:p>
          <w:p w14:paraId="34F75F8E" w14:textId="444590D4" w:rsidR="00132480" w:rsidRPr="00132480" w:rsidRDefault="00132480" w:rsidP="00132480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 xml:space="preserve">oprogramowanie  </w:t>
            </w:r>
          </w:p>
          <w:p w14:paraId="24B98584" w14:textId="06315E8E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1DD5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0B089F90" w14:textId="77777777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37841FB5" w14:textId="77777777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0A81A12F" w14:textId="77777777" w:rsid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</w:p>
          <w:p w14:paraId="590C4C0E" w14:textId="77777777" w:rsidR="00BA7F05" w:rsidRDefault="00BA7F0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</w:p>
          <w:p w14:paraId="5C871229" w14:textId="77777777" w:rsidR="00BA7F05" w:rsidRDefault="00BA7F0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</w:p>
          <w:p w14:paraId="59BA11E4" w14:textId="77777777" w:rsidR="00BA7F05" w:rsidRDefault="00BA7F0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</w:p>
          <w:p w14:paraId="011F651D" w14:textId="0F8D663D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>……………</w:t>
            </w:r>
            <w:r w:rsidR="008D3860">
              <w:rPr>
                <w:rFonts w:ascii="Verdana" w:hAnsi="Verdana"/>
                <w:sz w:val="16"/>
                <w:szCs w:val="16"/>
              </w:rPr>
              <w:t>…..</w:t>
            </w:r>
            <w:r w:rsidRPr="00132480">
              <w:rPr>
                <w:rFonts w:ascii="Verdana" w:hAnsi="Verdana"/>
                <w:sz w:val="16"/>
                <w:szCs w:val="16"/>
              </w:rPr>
              <w:t>……</w:t>
            </w:r>
          </w:p>
          <w:p w14:paraId="23419222" w14:textId="19F38973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>……………</w:t>
            </w:r>
            <w:r w:rsidR="008D3860">
              <w:rPr>
                <w:rFonts w:ascii="Verdana" w:hAnsi="Verdana"/>
                <w:sz w:val="16"/>
                <w:szCs w:val="16"/>
              </w:rPr>
              <w:t>…..</w:t>
            </w:r>
            <w:r w:rsidRPr="00132480">
              <w:rPr>
                <w:rFonts w:ascii="Verdana" w:hAnsi="Verdana"/>
                <w:sz w:val="16"/>
                <w:szCs w:val="16"/>
              </w:rPr>
              <w:t>……</w:t>
            </w:r>
          </w:p>
          <w:p w14:paraId="60A055C1" w14:textId="0F1DA1D9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>……………</w:t>
            </w:r>
            <w:r w:rsidR="008D3860">
              <w:rPr>
                <w:rFonts w:ascii="Verdana" w:hAnsi="Verdana"/>
                <w:sz w:val="16"/>
                <w:szCs w:val="16"/>
              </w:rPr>
              <w:t>……</w:t>
            </w:r>
            <w:r w:rsidRPr="00132480">
              <w:rPr>
                <w:rFonts w:ascii="Verdana" w:hAnsi="Verdana"/>
                <w:sz w:val="16"/>
                <w:szCs w:val="16"/>
              </w:rPr>
              <w:t>……</w:t>
            </w:r>
          </w:p>
          <w:p w14:paraId="1F0F315A" w14:textId="72134A88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>……………</w:t>
            </w:r>
            <w:r w:rsidR="008D3860">
              <w:rPr>
                <w:rFonts w:ascii="Verdana" w:hAnsi="Verdana"/>
                <w:sz w:val="16"/>
                <w:szCs w:val="16"/>
              </w:rPr>
              <w:t>……</w:t>
            </w:r>
            <w:r w:rsidRPr="00132480">
              <w:rPr>
                <w:rFonts w:ascii="Verdana" w:hAnsi="Verdana"/>
                <w:sz w:val="16"/>
                <w:szCs w:val="16"/>
              </w:rPr>
              <w:t>……</w:t>
            </w:r>
          </w:p>
          <w:p w14:paraId="4EAAD6B7" w14:textId="278EA18B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>…………</w:t>
            </w:r>
            <w:r w:rsidR="008D3860">
              <w:rPr>
                <w:rFonts w:ascii="Verdana" w:hAnsi="Verdana"/>
                <w:sz w:val="16"/>
                <w:szCs w:val="16"/>
              </w:rPr>
              <w:t>……</w:t>
            </w:r>
            <w:r w:rsidRPr="00132480">
              <w:rPr>
                <w:rFonts w:ascii="Verdana" w:hAnsi="Verdana"/>
                <w:sz w:val="16"/>
                <w:szCs w:val="16"/>
              </w:rPr>
              <w:t>…..….</w:t>
            </w:r>
          </w:p>
          <w:p w14:paraId="7F521E66" w14:textId="477518CB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>………</w:t>
            </w:r>
            <w:r w:rsidR="008D3860">
              <w:rPr>
                <w:rFonts w:ascii="Verdana" w:hAnsi="Verdana"/>
                <w:sz w:val="16"/>
                <w:szCs w:val="16"/>
              </w:rPr>
              <w:t>…..</w:t>
            </w:r>
            <w:r w:rsidRPr="00132480">
              <w:rPr>
                <w:rFonts w:ascii="Verdana" w:hAnsi="Verdana"/>
                <w:sz w:val="16"/>
                <w:szCs w:val="16"/>
              </w:rPr>
              <w:t>………….</w:t>
            </w:r>
          </w:p>
          <w:p w14:paraId="730DBBC0" w14:textId="35AC00BF" w:rsidR="008D3860" w:rsidRDefault="008D386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</w:t>
            </w:r>
          </w:p>
          <w:p w14:paraId="7C43D617" w14:textId="22A5660C" w:rsidR="00132480" w:rsidRPr="00132480" w:rsidRDefault="00132480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sz w:val="16"/>
                <w:szCs w:val="16"/>
              </w:rPr>
              <w:t>Nazwa/……………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938F3" w14:textId="5273AC1C" w:rsidR="00E31815" w:rsidRPr="00132480" w:rsidRDefault="00ED7FA3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132480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="00E31815" w:rsidRPr="00132480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A136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73C8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66FF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05FA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32480" w:rsidRPr="00132480" w14:paraId="5050550A" w14:textId="77777777" w:rsidTr="00132480">
        <w:trPr>
          <w:trHeight w:val="47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0A3C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90CB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sz w:val="16"/>
                <w:szCs w:val="16"/>
              </w:rPr>
            </w:pPr>
            <w:r w:rsidRPr="00132480">
              <w:rPr>
                <w:rFonts w:ascii="Verdana" w:hAnsi="Verdana"/>
                <w:b/>
                <w:sz w:val="16"/>
                <w:szCs w:val="16"/>
              </w:rPr>
              <w:t xml:space="preserve">                                                                         RAZEM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82ED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AD5E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BEDE" w14:textId="77777777" w:rsidR="00E31815" w:rsidRPr="00132480" w:rsidRDefault="00E31815" w:rsidP="00E122A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14:paraId="12980FD0" w14:textId="13C75FF5" w:rsidR="00676469" w:rsidRPr="00132480" w:rsidRDefault="00676469" w:rsidP="008D2AB8">
      <w:pPr>
        <w:pStyle w:val="Tekstpodstawowy"/>
        <w:rPr>
          <w:rFonts w:ascii="Verdana" w:hAnsi="Verdana"/>
          <w:color w:val="FF0000"/>
          <w:sz w:val="16"/>
          <w:szCs w:val="16"/>
        </w:rPr>
      </w:pPr>
      <w:r w:rsidRPr="00132480">
        <w:rPr>
          <w:rFonts w:ascii="Verdana" w:hAnsi="Verdana"/>
          <w:color w:val="FF0000"/>
          <w:sz w:val="16"/>
          <w:szCs w:val="16"/>
        </w:rPr>
        <w:t>*) W cenie brutto oferty wykonawca winien uwzględnić 23% stawkę podatku VAT</w:t>
      </w:r>
    </w:p>
    <w:p w14:paraId="53EBFEBD" w14:textId="77777777" w:rsidR="00BA7F05" w:rsidRDefault="00BA7F05" w:rsidP="008D2AB8">
      <w:pPr>
        <w:pStyle w:val="Tekstpodstawowy"/>
        <w:rPr>
          <w:rFonts w:ascii="Verdana" w:hAnsi="Verdana"/>
          <w:color w:val="FF0000"/>
          <w:sz w:val="18"/>
          <w:szCs w:val="18"/>
          <w:highlight w:val="yellow"/>
        </w:rPr>
      </w:pPr>
    </w:p>
    <w:p w14:paraId="36594B14" w14:textId="77777777" w:rsidR="00BA7F05" w:rsidRDefault="00BA7F05" w:rsidP="008D2AB8">
      <w:pPr>
        <w:pStyle w:val="Tekstpodstawowy"/>
        <w:rPr>
          <w:rFonts w:ascii="Verdana" w:hAnsi="Verdana"/>
          <w:color w:val="FF0000"/>
          <w:sz w:val="18"/>
          <w:szCs w:val="18"/>
          <w:highlight w:val="yellow"/>
        </w:rPr>
      </w:pPr>
    </w:p>
    <w:p w14:paraId="560546AE" w14:textId="77777777" w:rsidR="00BA7F05" w:rsidRDefault="00BA7F05" w:rsidP="008D2AB8">
      <w:pPr>
        <w:pStyle w:val="Tekstpodstawowy"/>
        <w:rPr>
          <w:rFonts w:ascii="Verdana" w:hAnsi="Verdana"/>
          <w:color w:val="FF0000"/>
          <w:sz w:val="18"/>
          <w:szCs w:val="18"/>
          <w:highlight w:val="yellow"/>
        </w:rPr>
      </w:pPr>
    </w:p>
    <w:p w14:paraId="69C82128" w14:textId="77777777" w:rsidR="00BA7F05" w:rsidRDefault="00BA7F05" w:rsidP="008D2AB8">
      <w:pPr>
        <w:pStyle w:val="Tekstpodstawowy"/>
        <w:rPr>
          <w:rFonts w:ascii="Verdana" w:hAnsi="Verdana"/>
          <w:color w:val="FF0000"/>
          <w:sz w:val="18"/>
          <w:szCs w:val="18"/>
          <w:highlight w:val="yellow"/>
        </w:rPr>
      </w:pPr>
    </w:p>
    <w:p w14:paraId="2F595772" w14:textId="77777777" w:rsidR="00BA7F05" w:rsidRDefault="00BA7F05" w:rsidP="008D2AB8">
      <w:pPr>
        <w:pStyle w:val="Tekstpodstawowy"/>
        <w:rPr>
          <w:rFonts w:ascii="Verdana" w:hAnsi="Verdana"/>
          <w:color w:val="FF0000"/>
          <w:sz w:val="18"/>
          <w:szCs w:val="18"/>
          <w:highlight w:val="yellow"/>
        </w:rPr>
      </w:pPr>
    </w:p>
    <w:p w14:paraId="7007A5D8" w14:textId="77777777" w:rsidR="00BA7F05" w:rsidRDefault="00BA7F05" w:rsidP="008D2AB8">
      <w:pPr>
        <w:pStyle w:val="Tekstpodstawowy"/>
        <w:rPr>
          <w:rFonts w:ascii="Verdana" w:hAnsi="Verdana"/>
          <w:color w:val="FF0000"/>
          <w:sz w:val="18"/>
          <w:szCs w:val="18"/>
          <w:highlight w:val="yellow"/>
        </w:rPr>
      </w:pPr>
    </w:p>
    <w:p w14:paraId="5242E71A" w14:textId="117C7E58" w:rsidR="00E121B3" w:rsidRDefault="00E121B3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  <w:r w:rsidRPr="00E121B3">
        <w:rPr>
          <w:rFonts w:ascii="Verdana" w:hAnsi="Verdana"/>
          <w:color w:val="FF0000"/>
          <w:sz w:val="18"/>
          <w:szCs w:val="18"/>
          <w:highlight w:val="yellow"/>
        </w:rPr>
        <w:t>Zadanie nr 2</w:t>
      </w:r>
      <w:r>
        <w:rPr>
          <w:rFonts w:ascii="Verdana" w:hAnsi="Verdana"/>
          <w:color w:val="FF0000"/>
          <w:sz w:val="18"/>
          <w:szCs w:val="18"/>
        </w:rPr>
        <w:t xml:space="preserve"> 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21"/>
        <w:gridCol w:w="1995"/>
        <w:gridCol w:w="1531"/>
        <w:gridCol w:w="935"/>
        <w:gridCol w:w="1517"/>
        <w:gridCol w:w="1053"/>
        <w:gridCol w:w="1041"/>
        <w:gridCol w:w="1117"/>
      </w:tblGrid>
      <w:tr w:rsidR="00E121B3" w:rsidRPr="00BA7F05" w14:paraId="4772E5D9" w14:textId="77777777" w:rsidTr="00E121B3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B413B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BA7F05">
              <w:rPr>
                <w:rFonts w:ascii="Verdana" w:hAnsi="Verdana"/>
                <w:b/>
                <w:sz w:val="16"/>
                <w:szCs w:val="16"/>
              </w:rPr>
              <w:t>Lp.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25997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BA7F05">
              <w:rPr>
                <w:rFonts w:ascii="Verdana" w:hAnsi="Verdana"/>
                <w:b/>
                <w:sz w:val="16"/>
                <w:szCs w:val="16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3B193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BA7F05">
              <w:rPr>
                <w:rFonts w:ascii="Verdana" w:hAnsi="Verdana"/>
                <w:b/>
                <w:sz w:val="16"/>
                <w:szCs w:val="16"/>
              </w:rPr>
              <w:t>Producent, model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2554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BA7F05"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4C195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BA7F05">
              <w:rPr>
                <w:rFonts w:ascii="Verdana" w:hAnsi="Verdan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6891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BA7F05">
              <w:rPr>
                <w:rFonts w:ascii="Verdana" w:hAnsi="Verdana"/>
                <w:b/>
                <w:sz w:val="16"/>
                <w:szCs w:val="16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5638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BA7F05">
              <w:rPr>
                <w:rFonts w:ascii="Verdana" w:hAnsi="Verdana"/>
                <w:b/>
                <w:sz w:val="16"/>
                <w:szCs w:val="16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B907D" w14:textId="62385E08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BA7F05">
              <w:rPr>
                <w:rFonts w:ascii="Verdana" w:hAnsi="Verdana"/>
                <w:b/>
                <w:sz w:val="16"/>
                <w:szCs w:val="16"/>
              </w:rPr>
              <w:t>Wartość brutto</w:t>
            </w:r>
            <w:r w:rsidR="00132480" w:rsidRPr="00BA7F05">
              <w:rPr>
                <w:rFonts w:ascii="Verdana" w:hAnsi="Verdana"/>
                <w:b/>
                <w:sz w:val="16"/>
                <w:szCs w:val="16"/>
              </w:rPr>
              <w:t>*)</w:t>
            </w:r>
          </w:p>
        </w:tc>
      </w:tr>
      <w:tr w:rsidR="00E121B3" w:rsidRPr="00BA7F05" w14:paraId="71F4A8BA" w14:textId="77777777" w:rsidTr="00E121B3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898E4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 w:rsidRPr="00BA7F05">
              <w:rPr>
                <w:rFonts w:ascii="Verdana" w:hAnsi="Verdana"/>
                <w:bCs/>
                <w:sz w:val="16"/>
                <w:szCs w:val="16"/>
              </w:rPr>
              <w:t>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CC89E" w14:textId="77777777" w:rsidR="00E121B3" w:rsidRPr="00BA7F05" w:rsidRDefault="00ED7FA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6"/>
                <w:szCs w:val="16"/>
              </w:rPr>
            </w:pPr>
            <w:r w:rsidRPr="00BA7F05">
              <w:rPr>
                <w:rFonts w:ascii="Verdana" w:hAnsi="Verdana"/>
                <w:b/>
                <w:sz w:val="16"/>
                <w:szCs w:val="16"/>
              </w:rPr>
              <w:t xml:space="preserve">Zestaw komputerowy </w:t>
            </w:r>
          </w:p>
          <w:p w14:paraId="7CC005D9" w14:textId="77777777" w:rsidR="00BA7F05" w:rsidRPr="00BA7F05" w:rsidRDefault="00BA7F05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 w:rsidRPr="00BA7F05">
              <w:rPr>
                <w:rFonts w:ascii="Verdana" w:hAnsi="Verdana"/>
                <w:bCs/>
                <w:sz w:val="16"/>
                <w:szCs w:val="16"/>
              </w:rPr>
              <w:t>W tym :</w:t>
            </w:r>
          </w:p>
          <w:p w14:paraId="6DAD4B64" w14:textId="77777777" w:rsidR="00BA7F05" w:rsidRPr="00BA7F05" w:rsidRDefault="00BA7F05" w:rsidP="00BA7F05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bCs/>
                <w:sz w:val="16"/>
                <w:szCs w:val="16"/>
              </w:rPr>
            </w:pPr>
            <w:r w:rsidRPr="00BA7F05">
              <w:rPr>
                <w:rFonts w:ascii="Verdana" w:hAnsi="Verdana"/>
                <w:bCs/>
                <w:sz w:val="16"/>
                <w:szCs w:val="16"/>
              </w:rPr>
              <w:t>procesor</w:t>
            </w:r>
          </w:p>
          <w:p w14:paraId="2C323B62" w14:textId="77777777" w:rsidR="00BA7F05" w:rsidRPr="00BA7F05" w:rsidRDefault="00BA7F05" w:rsidP="00BA7F05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bCs/>
                <w:sz w:val="16"/>
                <w:szCs w:val="16"/>
              </w:rPr>
            </w:pPr>
            <w:r w:rsidRPr="00BA7F05">
              <w:rPr>
                <w:rFonts w:ascii="Verdana" w:hAnsi="Verdana"/>
                <w:bCs/>
                <w:sz w:val="16"/>
                <w:szCs w:val="16"/>
              </w:rPr>
              <w:t xml:space="preserve">płyta główna </w:t>
            </w:r>
          </w:p>
          <w:p w14:paraId="1E1CE26A" w14:textId="361475D2" w:rsidR="00BA7F05" w:rsidRPr="00BA7F05" w:rsidRDefault="00BA7F05" w:rsidP="00BA7F05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bCs/>
                <w:sz w:val="16"/>
                <w:szCs w:val="16"/>
              </w:rPr>
            </w:pPr>
            <w:r w:rsidRPr="00BA7F05">
              <w:rPr>
                <w:rFonts w:ascii="Verdana" w:hAnsi="Verdana"/>
                <w:bCs/>
                <w:sz w:val="16"/>
                <w:szCs w:val="16"/>
              </w:rPr>
              <w:t xml:space="preserve">pamięć </w:t>
            </w:r>
            <w:r>
              <w:rPr>
                <w:rFonts w:ascii="Verdana" w:hAnsi="Verdana"/>
                <w:bCs/>
                <w:sz w:val="16"/>
                <w:szCs w:val="16"/>
              </w:rPr>
              <w:t>RAM</w:t>
            </w:r>
          </w:p>
          <w:p w14:paraId="5526BEBE" w14:textId="77777777" w:rsidR="00BA7F05" w:rsidRPr="00BA7F05" w:rsidRDefault="00BA7F05" w:rsidP="00BA7F05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bCs/>
                <w:sz w:val="16"/>
                <w:szCs w:val="16"/>
              </w:rPr>
            </w:pPr>
            <w:r w:rsidRPr="00BA7F05">
              <w:rPr>
                <w:rFonts w:ascii="Verdana" w:hAnsi="Verdana"/>
                <w:bCs/>
                <w:sz w:val="16"/>
                <w:szCs w:val="16"/>
              </w:rPr>
              <w:t>dyski twarde</w:t>
            </w:r>
          </w:p>
          <w:p w14:paraId="4A706EBE" w14:textId="77777777" w:rsidR="00BA7F05" w:rsidRPr="00BA7F05" w:rsidRDefault="00BA7F05" w:rsidP="00BA7F05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bCs/>
                <w:sz w:val="16"/>
                <w:szCs w:val="16"/>
              </w:rPr>
            </w:pPr>
            <w:r w:rsidRPr="00BA7F05">
              <w:rPr>
                <w:rFonts w:ascii="Verdana" w:hAnsi="Verdana"/>
                <w:bCs/>
                <w:sz w:val="16"/>
                <w:szCs w:val="16"/>
              </w:rPr>
              <w:t xml:space="preserve">karta graficzna </w:t>
            </w:r>
          </w:p>
          <w:p w14:paraId="56554231" w14:textId="77777777" w:rsidR="00BA7F05" w:rsidRDefault="00BA7F05" w:rsidP="00BA7F05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bCs/>
                <w:sz w:val="16"/>
                <w:szCs w:val="16"/>
              </w:rPr>
            </w:pPr>
            <w:r w:rsidRPr="00BA7F05">
              <w:rPr>
                <w:rFonts w:ascii="Verdana" w:hAnsi="Verdana"/>
                <w:bCs/>
                <w:sz w:val="16"/>
                <w:szCs w:val="16"/>
              </w:rPr>
              <w:t>zasilanie</w:t>
            </w:r>
          </w:p>
          <w:p w14:paraId="7EAD42B7" w14:textId="270D0280" w:rsidR="00BA7F05" w:rsidRPr="00BA7F05" w:rsidRDefault="00BA7F05" w:rsidP="00BA7F05">
            <w:pPr>
              <w:widowControl w:val="0"/>
              <w:spacing w:line="264" w:lineRule="auto"/>
              <w:ind w:right="1"/>
              <w:jc w:val="right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 xml:space="preserve">obudowa </w:t>
            </w:r>
          </w:p>
          <w:p w14:paraId="7F3E1B3F" w14:textId="677AF194" w:rsidR="00BA7F05" w:rsidRPr="00BA7F05" w:rsidRDefault="00BA7F05" w:rsidP="00BA7F05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 w:rsidRPr="00BA7F05">
              <w:rPr>
                <w:rFonts w:ascii="Verdana" w:hAnsi="Verdana"/>
                <w:bCs/>
                <w:sz w:val="16"/>
                <w:szCs w:val="16"/>
              </w:rPr>
              <w:t>oprogramowanie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E6C7" w14:textId="77777777" w:rsidR="00E121B3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</w:p>
          <w:p w14:paraId="6169D4C8" w14:textId="77777777" w:rsidR="00BA7F05" w:rsidRDefault="00BA7F05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</w:p>
          <w:p w14:paraId="216995CC" w14:textId="77777777" w:rsidR="00BA7F05" w:rsidRDefault="00BA7F05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</w:p>
          <w:p w14:paraId="465A2D55" w14:textId="77777777" w:rsidR="00BA7F05" w:rsidRDefault="00BA7F05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………………………..</w:t>
            </w:r>
          </w:p>
          <w:p w14:paraId="71C51CE9" w14:textId="77777777" w:rsidR="00BA7F05" w:rsidRDefault="00BA7F05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………………………..</w:t>
            </w:r>
          </w:p>
          <w:p w14:paraId="2F59E08A" w14:textId="77777777" w:rsidR="00BA7F05" w:rsidRDefault="00BA7F05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………………………..</w:t>
            </w:r>
          </w:p>
          <w:p w14:paraId="6D222A75" w14:textId="77777777" w:rsidR="00BA7F05" w:rsidRDefault="00BA7F05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………………………..</w:t>
            </w:r>
          </w:p>
          <w:p w14:paraId="1B107518" w14:textId="77777777" w:rsidR="00BA7F05" w:rsidRDefault="00BA7F05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………………………..</w:t>
            </w:r>
          </w:p>
          <w:p w14:paraId="5380B3A3" w14:textId="77777777" w:rsidR="00BA7F05" w:rsidRDefault="00BA7F05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………………………..</w:t>
            </w:r>
          </w:p>
          <w:p w14:paraId="2D0D5F63" w14:textId="77777777" w:rsidR="00BA7F05" w:rsidRDefault="00BA7F05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………………………..</w:t>
            </w:r>
          </w:p>
          <w:p w14:paraId="0CA8377A" w14:textId="3925B3E1" w:rsidR="00BA7F05" w:rsidRPr="00BA7F05" w:rsidRDefault="00BA7F05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Nazwa……………..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4F2E7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 w:rsidRPr="00BA7F05">
              <w:rPr>
                <w:rFonts w:ascii="Verdana" w:hAnsi="Verdana"/>
                <w:bCs/>
                <w:sz w:val="16"/>
                <w:szCs w:val="16"/>
              </w:rPr>
              <w:t>1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4882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6CBA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230A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2010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  <w:tr w:rsidR="00E121B3" w:rsidRPr="00BA7F05" w14:paraId="764A34B3" w14:textId="77777777" w:rsidTr="00E121B3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97A2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D268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  <w:r w:rsidRPr="00BA7F05">
              <w:rPr>
                <w:rFonts w:ascii="Verdana" w:hAnsi="Verdana"/>
                <w:bCs/>
                <w:sz w:val="16"/>
                <w:szCs w:val="16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AE3A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EE17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CE7B" w14:textId="77777777" w:rsidR="00E121B3" w:rsidRPr="00BA7F05" w:rsidRDefault="00E121B3" w:rsidP="0056428E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6"/>
                <w:szCs w:val="16"/>
              </w:rPr>
            </w:pPr>
          </w:p>
        </w:tc>
      </w:tr>
    </w:tbl>
    <w:p w14:paraId="12197F6A" w14:textId="77777777" w:rsidR="00E121B3" w:rsidRPr="00132480" w:rsidRDefault="00E121B3" w:rsidP="00E121B3">
      <w:pPr>
        <w:pStyle w:val="Tekstpodstawowy"/>
        <w:rPr>
          <w:rFonts w:ascii="Verdana" w:hAnsi="Verdana"/>
          <w:color w:val="FF0000"/>
          <w:sz w:val="16"/>
          <w:szCs w:val="16"/>
        </w:rPr>
      </w:pPr>
      <w:r w:rsidRPr="00132480">
        <w:rPr>
          <w:rFonts w:ascii="Verdana" w:hAnsi="Verdana"/>
          <w:color w:val="FF0000"/>
          <w:sz w:val="16"/>
          <w:szCs w:val="16"/>
        </w:rPr>
        <w:t>*) W cenie brutto oferty wykonawca winien uwzględnić 23% stawkę podatku VAT</w:t>
      </w:r>
    </w:p>
    <w:p w14:paraId="011B0F47" w14:textId="4050D54B" w:rsidR="00BC1DED" w:rsidRPr="00132480" w:rsidRDefault="003F722B" w:rsidP="00FC67FB">
      <w:pPr>
        <w:pStyle w:val="Tekstpodstawowy"/>
        <w:rPr>
          <w:rFonts w:ascii="Verdana" w:hAnsi="Verdana"/>
          <w:sz w:val="16"/>
          <w:szCs w:val="16"/>
        </w:rPr>
      </w:pPr>
      <w:r w:rsidRPr="00132480">
        <w:rPr>
          <w:rFonts w:ascii="Verdana" w:hAnsi="Verdana"/>
          <w:sz w:val="16"/>
          <w:szCs w:val="16"/>
        </w:rPr>
        <w:t>Termin realizacji umowy:</w:t>
      </w:r>
      <w:r w:rsidR="00FE545C" w:rsidRPr="00132480">
        <w:rPr>
          <w:rFonts w:ascii="Verdana" w:hAnsi="Verdana"/>
          <w:sz w:val="16"/>
          <w:szCs w:val="16"/>
        </w:rPr>
        <w:t xml:space="preserve"> </w:t>
      </w:r>
    </w:p>
    <w:p w14:paraId="2B1E4377" w14:textId="23AC062F" w:rsidR="00132480" w:rsidRPr="00132480" w:rsidRDefault="00BC1DED" w:rsidP="00FC67FB">
      <w:pPr>
        <w:pStyle w:val="Tekstpodstawowy"/>
        <w:rPr>
          <w:rFonts w:ascii="Verdana" w:hAnsi="Verdana"/>
          <w:sz w:val="16"/>
          <w:szCs w:val="16"/>
        </w:rPr>
      </w:pPr>
      <w:r w:rsidRPr="00132480">
        <w:rPr>
          <w:rFonts w:ascii="Verdana" w:hAnsi="Verdana"/>
          <w:sz w:val="16"/>
          <w:szCs w:val="16"/>
        </w:rPr>
        <w:t xml:space="preserve">- zadanie częściowe nr 1 - </w:t>
      </w:r>
      <w:bookmarkStart w:id="1" w:name="_Hlk184365000"/>
      <w:r w:rsidR="00194378" w:rsidRPr="00132480">
        <w:rPr>
          <w:rFonts w:ascii="Verdana" w:hAnsi="Verdana"/>
          <w:sz w:val="16"/>
          <w:szCs w:val="16"/>
        </w:rPr>
        <w:t xml:space="preserve">do </w:t>
      </w:r>
      <w:r w:rsidR="00BA7F05">
        <w:rPr>
          <w:rFonts w:ascii="Verdana" w:hAnsi="Verdana"/>
          <w:sz w:val="16"/>
          <w:szCs w:val="16"/>
        </w:rPr>
        <w:t xml:space="preserve">14 </w:t>
      </w:r>
      <w:r w:rsidR="00FC67FB" w:rsidRPr="00132480">
        <w:rPr>
          <w:rFonts w:ascii="Verdana" w:hAnsi="Verdana"/>
          <w:sz w:val="16"/>
          <w:szCs w:val="16"/>
        </w:rPr>
        <w:t>dni od daty otrzymania zamówienia potwierdzonego przez</w:t>
      </w:r>
      <w:r w:rsidR="00FC67FB" w:rsidRPr="00132480">
        <w:rPr>
          <w:rFonts w:ascii="Verdana" w:hAnsi="Verdana"/>
          <w:color w:val="FF0000"/>
          <w:sz w:val="16"/>
          <w:szCs w:val="16"/>
        </w:rPr>
        <w:t xml:space="preserve"> </w:t>
      </w:r>
      <w:r w:rsidR="00FC67FB" w:rsidRPr="00132480">
        <w:rPr>
          <w:rFonts w:ascii="Verdana" w:hAnsi="Verdana"/>
          <w:sz w:val="16"/>
          <w:szCs w:val="16"/>
        </w:rPr>
        <w:t>M</w:t>
      </w:r>
      <w:r w:rsidR="000625D2" w:rsidRPr="00132480">
        <w:rPr>
          <w:rFonts w:ascii="Verdana" w:hAnsi="Verdana"/>
          <w:sz w:val="16"/>
          <w:szCs w:val="16"/>
        </w:rPr>
        <w:t>NiSW</w:t>
      </w:r>
      <w:r w:rsidR="00BA7F05">
        <w:rPr>
          <w:rFonts w:ascii="Verdana" w:hAnsi="Verdana"/>
          <w:sz w:val="16"/>
          <w:szCs w:val="16"/>
        </w:rPr>
        <w:t>.</w:t>
      </w:r>
    </w:p>
    <w:bookmarkEnd w:id="1"/>
    <w:p w14:paraId="019D16E6" w14:textId="5F06D1D0" w:rsidR="009A4704" w:rsidRPr="00132480" w:rsidRDefault="00BC1DED" w:rsidP="00BA7F05">
      <w:pPr>
        <w:pStyle w:val="Tekstpodstawowy"/>
        <w:rPr>
          <w:rFonts w:ascii="Verdana" w:hAnsi="Verdana"/>
          <w:sz w:val="16"/>
          <w:szCs w:val="16"/>
        </w:rPr>
      </w:pPr>
      <w:r w:rsidRPr="00132480">
        <w:rPr>
          <w:rFonts w:ascii="Verdana" w:hAnsi="Verdana"/>
          <w:sz w:val="16"/>
          <w:szCs w:val="16"/>
        </w:rPr>
        <w:t xml:space="preserve">- zadanie częściowe nr 2 - </w:t>
      </w:r>
      <w:r w:rsidR="00E121B3" w:rsidRPr="00132480">
        <w:rPr>
          <w:rFonts w:ascii="Verdana" w:hAnsi="Verdana"/>
          <w:sz w:val="16"/>
          <w:szCs w:val="16"/>
        </w:rPr>
        <w:t xml:space="preserve">do </w:t>
      </w:r>
      <w:r w:rsidR="00BA7F05">
        <w:rPr>
          <w:rFonts w:ascii="Verdana" w:hAnsi="Verdana"/>
          <w:sz w:val="16"/>
          <w:szCs w:val="16"/>
        </w:rPr>
        <w:t xml:space="preserve">10 </w:t>
      </w:r>
      <w:r w:rsidR="00E121B3" w:rsidRPr="00132480">
        <w:rPr>
          <w:rFonts w:ascii="Verdana" w:hAnsi="Verdana"/>
          <w:sz w:val="16"/>
          <w:szCs w:val="16"/>
        </w:rPr>
        <w:t>dni od daty otrzymania zamówienia potwierdzonego przez</w:t>
      </w:r>
      <w:r w:rsidR="00E121B3" w:rsidRPr="00132480">
        <w:rPr>
          <w:rFonts w:ascii="Verdana" w:hAnsi="Verdana"/>
          <w:color w:val="FF0000"/>
          <w:sz w:val="16"/>
          <w:szCs w:val="16"/>
        </w:rPr>
        <w:t xml:space="preserve"> </w:t>
      </w:r>
      <w:r w:rsidR="00E121B3" w:rsidRPr="00132480">
        <w:rPr>
          <w:rFonts w:ascii="Verdana" w:hAnsi="Verdana"/>
          <w:sz w:val="16"/>
          <w:szCs w:val="16"/>
        </w:rPr>
        <w:t>MNiSW</w:t>
      </w:r>
      <w:r w:rsidR="00BA7F05">
        <w:rPr>
          <w:rFonts w:ascii="Verdana" w:hAnsi="Verdana"/>
          <w:sz w:val="16"/>
          <w:szCs w:val="16"/>
        </w:rPr>
        <w:t>.</w:t>
      </w:r>
      <w:r w:rsidR="009A4704" w:rsidRPr="00132480">
        <w:rPr>
          <w:rFonts w:ascii="Verdana" w:hAnsi="Verdana"/>
          <w:sz w:val="16"/>
          <w:szCs w:val="16"/>
        </w:rPr>
        <w:t xml:space="preserve"> </w:t>
      </w:r>
    </w:p>
    <w:p w14:paraId="67390475" w14:textId="51377A6C" w:rsidR="00BC1DED" w:rsidRPr="00132480" w:rsidRDefault="008D2E7B" w:rsidP="001B347A">
      <w:pPr>
        <w:pStyle w:val="Standard"/>
        <w:rPr>
          <w:rFonts w:ascii="Verdana" w:hAnsi="Verdana"/>
          <w:b/>
          <w:bCs/>
          <w:sz w:val="16"/>
          <w:szCs w:val="16"/>
          <w:lang w:eastAsia="ar-SA"/>
        </w:rPr>
      </w:pPr>
      <w:r w:rsidRPr="00132480">
        <w:rPr>
          <w:rFonts w:ascii="Verdana" w:hAnsi="Verdana"/>
          <w:b/>
          <w:bCs/>
          <w:sz w:val="16"/>
          <w:szCs w:val="16"/>
          <w:lang w:eastAsia="ar-SA"/>
        </w:rPr>
        <w:t xml:space="preserve">Okres udzielonej gwarancji </w:t>
      </w:r>
      <w:r w:rsidR="00194378" w:rsidRPr="00132480">
        <w:rPr>
          <w:rFonts w:ascii="Verdana" w:hAnsi="Verdana"/>
          <w:b/>
          <w:bCs/>
          <w:sz w:val="16"/>
          <w:szCs w:val="16"/>
          <w:lang w:eastAsia="ar-SA"/>
        </w:rPr>
        <w:t>wynosi</w:t>
      </w:r>
      <w:r w:rsidRPr="00132480">
        <w:rPr>
          <w:rFonts w:ascii="Verdana" w:hAnsi="Verdana"/>
          <w:b/>
          <w:bCs/>
          <w:sz w:val="16"/>
          <w:szCs w:val="16"/>
          <w:lang w:eastAsia="ar-SA"/>
        </w:rPr>
        <w:t>:</w:t>
      </w:r>
    </w:p>
    <w:p w14:paraId="36079448" w14:textId="07EDD465" w:rsidR="008D2E7B" w:rsidRPr="00132480" w:rsidRDefault="00BC1DED" w:rsidP="001B347A">
      <w:pPr>
        <w:pStyle w:val="Standard"/>
        <w:rPr>
          <w:rFonts w:ascii="Verdana" w:hAnsi="Verdana"/>
          <w:b/>
          <w:bCs/>
          <w:sz w:val="16"/>
          <w:szCs w:val="16"/>
          <w:lang w:eastAsia="ar-SA"/>
        </w:rPr>
      </w:pPr>
      <w:r w:rsidRPr="00132480">
        <w:rPr>
          <w:rFonts w:ascii="Verdana" w:hAnsi="Verdana"/>
          <w:b/>
          <w:bCs/>
          <w:sz w:val="16"/>
          <w:szCs w:val="16"/>
          <w:lang w:eastAsia="ar-SA"/>
        </w:rPr>
        <w:t>- zadanie częściowe nr 1 -</w:t>
      </w:r>
      <w:r w:rsidR="008D2E7B" w:rsidRPr="00132480">
        <w:rPr>
          <w:rFonts w:ascii="Verdana" w:hAnsi="Verdana"/>
          <w:b/>
          <w:bCs/>
          <w:sz w:val="16"/>
          <w:szCs w:val="16"/>
          <w:lang w:eastAsia="ar-SA"/>
        </w:rPr>
        <w:t xml:space="preserve"> …………………………. </w:t>
      </w:r>
      <w:r w:rsidR="00194378" w:rsidRPr="00132480">
        <w:rPr>
          <w:rFonts w:ascii="Verdana" w:hAnsi="Verdana"/>
          <w:b/>
          <w:bCs/>
          <w:sz w:val="16"/>
          <w:szCs w:val="16"/>
          <w:lang w:eastAsia="ar-SA"/>
        </w:rPr>
        <w:t>mi</w:t>
      </w:r>
      <w:r w:rsidR="008D2E7B" w:rsidRPr="00132480">
        <w:rPr>
          <w:rFonts w:ascii="Verdana" w:hAnsi="Verdana"/>
          <w:b/>
          <w:bCs/>
          <w:sz w:val="16"/>
          <w:szCs w:val="16"/>
          <w:lang w:eastAsia="ar-SA"/>
        </w:rPr>
        <w:t>esięcy</w:t>
      </w:r>
      <w:r w:rsidR="00705559" w:rsidRPr="00132480">
        <w:rPr>
          <w:rFonts w:ascii="Verdana" w:hAnsi="Verdana"/>
          <w:b/>
          <w:bCs/>
          <w:sz w:val="16"/>
          <w:szCs w:val="16"/>
          <w:lang w:eastAsia="ar-SA"/>
        </w:rPr>
        <w:t xml:space="preserve"> </w:t>
      </w:r>
      <w:r w:rsidR="00705559" w:rsidRPr="00132480">
        <w:rPr>
          <w:rFonts w:ascii="Verdana" w:hAnsi="Verdana"/>
          <w:b/>
          <w:bCs/>
          <w:color w:val="FF0000"/>
          <w:sz w:val="16"/>
          <w:szCs w:val="16"/>
          <w:highlight w:val="yellow"/>
        </w:rPr>
        <w:t>*</w:t>
      </w:r>
      <w:r w:rsidR="009A4704" w:rsidRPr="00132480">
        <w:rPr>
          <w:rFonts w:ascii="Verdana" w:hAnsi="Verdana"/>
          <w:b/>
          <w:bCs/>
          <w:color w:val="FF0000"/>
          <w:sz w:val="16"/>
          <w:szCs w:val="16"/>
          <w:highlight w:val="yellow"/>
        </w:rPr>
        <w:t>*</w:t>
      </w:r>
      <w:r w:rsidR="00705559" w:rsidRPr="00132480">
        <w:rPr>
          <w:rFonts w:ascii="Verdana" w:hAnsi="Verdana"/>
          <w:b/>
          <w:bCs/>
          <w:color w:val="FF0000"/>
          <w:sz w:val="16"/>
          <w:szCs w:val="16"/>
          <w:highlight w:val="yellow"/>
        </w:rPr>
        <w:t>)</w:t>
      </w:r>
      <w:r w:rsidR="00194378" w:rsidRPr="00132480">
        <w:rPr>
          <w:rFonts w:ascii="Verdana" w:hAnsi="Verdana"/>
          <w:b/>
          <w:bCs/>
          <w:color w:val="FF0000"/>
          <w:sz w:val="16"/>
          <w:szCs w:val="16"/>
        </w:rPr>
        <w:t xml:space="preserve"> </w:t>
      </w:r>
      <w:r w:rsidR="00ED7FA3" w:rsidRPr="00132480">
        <w:rPr>
          <w:rFonts w:ascii="Verdana" w:hAnsi="Verdana"/>
          <w:sz w:val="16"/>
          <w:szCs w:val="16"/>
          <w:highlight w:val="yellow"/>
        </w:rPr>
        <w:t>(kryterium oceny ofert)</w:t>
      </w:r>
    </w:p>
    <w:p w14:paraId="31B6BBFA" w14:textId="1E42DEDB" w:rsidR="00BC1DED" w:rsidRPr="00132480" w:rsidRDefault="00BC1DED" w:rsidP="00BC1DED">
      <w:pPr>
        <w:pStyle w:val="Standard"/>
        <w:rPr>
          <w:rFonts w:ascii="Verdana" w:hAnsi="Verdana"/>
          <w:b/>
          <w:bCs/>
          <w:sz w:val="16"/>
          <w:szCs w:val="16"/>
          <w:lang w:eastAsia="ar-SA"/>
        </w:rPr>
      </w:pPr>
      <w:r w:rsidRPr="00132480">
        <w:rPr>
          <w:rFonts w:ascii="Verdana" w:hAnsi="Verdana"/>
          <w:b/>
          <w:bCs/>
          <w:sz w:val="16"/>
          <w:szCs w:val="16"/>
          <w:lang w:eastAsia="ar-SA"/>
        </w:rPr>
        <w:t xml:space="preserve">- zadanie częściowe nr 2 - …………………………. miesięcy </w:t>
      </w:r>
      <w:r w:rsidRPr="00132480">
        <w:rPr>
          <w:rFonts w:ascii="Verdana" w:hAnsi="Verdana"/>
          <w:b/>
          <w:bCs/>
          <w:color w:val="FF0000"/>
          <w:sz w:val="16"/>
          <w:szCs w:val="16"/>
          <w:highlight w:val="yellow"/>
        </w:rPr>
        <w:t>*</w:t>
      </w:r>
      <w:r w:rsidR="009A4704" w:rsidRPr="00132480">
        <w:rPr>
          <w:rFonts w:ascii="Verdana" w:hAnsi="Verdana"/>
          <w:b/>
          <w:bCs/>
          <w:color w:val="FF0000"/>
          <w:sz w:val="16"/>
          <w:szCs w:val="16"/>
          <w:highlight w:val="yellow"/>
        </w:rPr>
        <w:t>*</w:t>
      </w:r>
      <w:r w:rsidRPr="00132480">
        <w:rPr>
          <w:rFonts w:ascii="Verdana" w:hAnsi="Verdana"/>
          <w:b/>
          <w:bCs/>
          <w:color w:val="FF0000"/>
          <w:sz w:val="16"/>
          <w:szCs w:val="16"/>
          <w:highlight w:val="yellow"/>
        </w:rPr>
        <w:t>)</w:t>
      </w:r>
      <w:r w:rsidRPr="00132480">
        <w:rPr>
          <w:rFonts w:ascii="Verdana" w:hAnsi="Verdana"/>
          <w:b/>
          <w:bCs/>
          <w:color w:val="FF0000"/>
          <w:sz w:val="16"/>
          <w:szCs w:val="16"/>
        </w:rPr>
        <w:t xml:space="preserve"> </w:t>
      </w:r>
      <w:r w:rsidR="00ED7FA3" w:rsidRPr="00132480">
        <w:rPr>
          <w:rFonts w:ascii="Verdana" w:hAnsi="Verdana"/>
          <w:sz w:val="16"/>
          <w:szCs w:val="16"/>
          <w:highlight w:val="yellow"/>
        </w:rPr>
        <w:t>(kryterium oceny ofert)</w:t>
      </w:r>
    </w:p>
    <w:p w14:paraId="7854E5B5" w14:textId="77777777" w:rsidR="001B347A" w:rsidRPr="00132480" w:rsidRDefault="001B347A" w:rsidP="001B347A">
      <w:pPr>
        <w:pStyle w:val="Standard"/>
        <w:rPr>
          <w:rFonts w:ascii="Verdana" w:hAnsi="Verdana"/>
          <w:b/>
          <w:bCs/>
          <w:sz w:val="16"/>
          <w:szCs w:val="16"/>
          <w:lang w:eastAsia="ar-SA"/>
        </w:rPr>
      </w:pPr>
    </w:p>
    <w:p w14:paraId="4CCBE25C" w14:textId="43941753" w:rsidR="00522406" w:rsidRPr="00132480" w:rsidRDefault="00522406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6"/>
          <w:szCs w:val="16"/>
        </w:rPr>
      </w:pPr>
      <w:r w:rsidRPr="00132480">
        <w:rPr>
          <w:rFonts w:ascii="Verdana" w:hAnsi="Verdana"/>
          <w:color w:val="FF0000"/>
          <w:sz w:val="16"/>
          <w:szCs w:val="16"/>
          <w:highlight w:val="yellow"/>
        </w:rPr>
        <w:t>*</w:t>
      </w:r>
      <w:r w:rsidR="009A4704" w:rsidRPr="00132480">
        <w:rPr>
          <w:rFonts w:ascii="Verdana" w:hAnsi="Verdana"/>
          <w:color w:val="FF0000"/>
          <w:sz w:val="16"/>
          <w:szCs w:val="16"/>
          <w:highlight w:val="yellow"/>
        </w:rPr>
        <w:t>*</w:t>
      </w:r>
      <w:r w:rsidRPr="00132480">
        <w:rPr>
          <w:rFonts w:ascii="Verdana" w:hAnsi="Verdana"/>
          <w:color w:val="FF0000"/>
          <w:sz w:val="16"/>
          <w:szCs w:val="16"/>
          <w:highlight w:val="yellow"/>
        </w:rPr>
        <w:t>)</w:t>
      </w:r>
      <w:r w:rsidRPr="00132480">
        <w:rPr>
          <w:rFonts w:ascii="Verdana" w:hAnsi="Verdana"/>
          <w:sz w:val="16"/>
          <w:szCs w:val="16"/>
        </w:rPr>
        <w:t xml:space="preserve"> W przypadku nie podania okresu gwarancji, Zamawiający przyjmie minimalny okres gwarancji.</w:t>
      </w:r>
    </w:p>
    <w:p w14:paraId="0BFB1760" w14:textId="77777777" w:rsidR="009A4704" w:rsidRPr="009A4704" w:rsidRDefault="009A4704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3E3E24BE" w14:textId="77777777" w:rsidR="000625D2" w:rsidRPr="00F03F4B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03F4B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28E66225" w:rsidR="000625D2" w:rsidRPr="00F03F4B" w:rsidRDefault="000625D2" w:rsidP="000625D2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F03F4B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132480">
        <w:rPr>
          <w:rFonts w:ascii="Verdana" w:hAnsi="Verdana"/>
          <w:b/>
          <w:bCs/>
          <w:i/>
          <w:iCs/>
          <w:sz w:val="18"/>
          <w:szCs w:val="18"/>
        </w:rPr>
        <w:t xml:space="preserve">zestaw komputerowy </w:t>
      </w:r>
      <w:r w:rsidRPr="00F03F4B">
        <w:rPr>
          <w:rFonts w:ascii="Verdana" w:hAnsi="Verdana"/>
          <w:i/>
          <w:iCs/>
          <w:sz w:val="18"/>
          <w:szCs w:val="18"/>
        </w:rPr>
        <w:t>wchodzący w zakres niniejszej umowy. Po przedstawieniu przez Zamawiającego zamówienia potwierdzonego przez organ nadzorujący Zamawiającego Wykonawca uwzględni w wystawionej fakturze 0% stawkę podatku VAT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="00F03F4B" w:rsidRPr="00F03F4B">
        <w:rPr>
          <w:rFonts w:ascii="Verdana" w:hAnsi="Verdana"/>
          <w:b/>
          <w:bCs/>
          <w:i/>
          <w:iCs/>
          <w:sz w:val="18"/>
          <w:szCs w:val="18"/>
        </w:rPr>
        <w:t>(dotyczy zadania częściowego nr 1)</w:t>
      </w:r>
    </w:p>
    <w:p w14:paraId="79E7AA3D" w14:textId="77777777" w:rsidR="00E121B3" w:rsidRDefault="00E121B3" w:rsidP="00E121B3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B650510" w14:textId="7B629CEB" w:rsidR="00E121B3" w:rsidRPr="00F03F4B" w:rsidRDefault="00E121B3" w:rsidP="00E121B3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F03F4B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132480">
        <w:rPr>
          <w:rFonts w:ascii="Verdana" w:hAnsi="Verdana"/>
          <w:b/>
          <w:bCs/>
          <w:i/>
          <w:iCs/>
          <w:sz w:val="18"/>
          <w:szCs w:val="18"/>
        </w:rPr>
        <w:t xml:space="preserve">zestaw komputerowy 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F03F4B">
        <w:rPr>
          <w:rFonts w:ascii="Verdana" w:hAnsi="Verdana"/>
          <w:i/>
          <w:iCs/>
          <w:sz w:val="18"/>
          <w:szCs w:val="18"/>
        </w:rPr>
        <w:t>wchodzący w zakres niniejszej umowy. Po przedstawieniu przez Zamawiającego zamówienia potwierdzonego przez organ nadzorujący Zamawiającego Wykonawca uwzględni w wystawionej fakturze 0% stawkę podatku VAT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 xml:space="preserve"> (dotyczy zadania częściowego nr </w:t>
      </w:r>
      <w:r>
        <w:rPr>
          <w:rFonts w:ascii="Verdana" w:hAnsi="Verdana"/>
          <w:b/>
          <w:bCs/>
          <w:i/>
          <w:iCs/>
          <w:sz w:val="18"/>
          <w:szCs w:val="18"/>
        </w:rPr>
        <w:t>2</w:t>
      </w:r>
      <w:r w:rsidRPr="00F03F4B">
        <w:rPr>
          <w:rFonts w:ascii="Verdana" w:hAnsi="Verdana"/>
          <w:b/>
          <w:bCs/>
          <w:i/>
          <w:iCs/>
          <w:sz w:val="18"/>
          <w:szCs w:val="18"/>
        </w:rPr>
        <w:t>)</w:t>
      </w:r>
    </w:p>
    <w:p w14:paraId="4AADEED6" w14:textId="77777777" w:rsidR="00E121B3" w:rsidRDefault="00E121B3" w:rsidP="008D2AB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39BE2242" w14:textId="423D7492" w:rsidR="008D2AB8" w:rsidRPr="00F03F4B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F03F4B">
        <w:rPr>
          <w:rFonts w:ascii="Verdana" w:hAnsi="Verdana"/>
          <w:sz w:val="18"/>
          <w:szCs w:val="18"/>
        </w:rPr>
        <w:t>6 marca 2018 r</w:t>
      </w:r>
      <w:r w:rsidRPr="00F03F4B">
        <w:rPr>
          <w:rFonts w:ascii="Verdana" w:hAnsi="Verdana"/>
          <w:sz w:val="18"/>
          <w:szCs w:val="18"/>
        </w:rPr>
        <w:t>.</w:t>
      </w:r>
      <w:r w:rsidR="00A0022B" w:rsidRPr="00F03F4B">
        <w:rPr>
          <w:rFonts w:ascii="Verdana" w:hAnsi="Verdana"/>
          <w:sz w:val="18"/>
          <w:szCs w:val="18"/>
        </w:rPr>
        <w:t xml:space="preserve"> Prawo przedsiębiorców, </w:t>
      </w:r>
      <w:r w:rsidRPr="00F03F4B">
        <w:rPr>
          <w:rFonts w:ascii="Verdana" w:hAnsi="Verdana"/>
          <w:sz w:val="18"/>
          <w:szCs w:val="18"/>
        </w:rPr>
        <w:t>należymy do małych lub średnich przedsiębiorców:</w:t>
      </w:r>
      <w:r w:rsidRPr="00F03F4B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F03F4B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 xml:space="preserve">Termin płatności: </w:t>
      </w:r>
      <w:r w:rsidRPr="00F03F4B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862DFE" w14:textId="77777777" w:rsidR="00272EDA" w:rsidRPr="00F03F4B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F03F4B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F03F4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F03F4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A9731E8" w14:textId="5EAE564D" w:rsidR="00272EDA" w:rsidRPr="00E121B3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lastRenderedPageBreak/>
        <w:t xml:space="preserve">Jesteśmy świadomi, że po rozstrzygnięciu przetargu, Zamawiający </w:t>
      </w:r>
      <w:r w:rsidRPr="00F03F4B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="00ED7FA3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zestaw komputerowy </w:t>
      </w:r>
      <w:r w:rsidR="00E121B3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2F0B63"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ED7FA3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</w:t>
      </w:r>
      <w:r w:rsidRPr="00F03F4B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F03F4B">
        <w:rPr>
          <w:rFonts w:ascii="Verdana" w:hAnsi="Verdana"/>
          <w:bCs/>
          <w:i/>
          <w:iCs/>
          <w:sz w:val="18"/>
          <w:szCs w:val="18"/>
        </w:rPr>
        <w:t>stawą</w:t>
      </w:r>
      <w:r w:rsidRPr="00F03F4B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F03F4B">
        <w:rPr>
          <w:rFonts w:ascii="Verdana" w:hAnsi="Verdana"/>
          <w:sz w:val="18"/>
          <w:szCs w:val="18"/>
        </w:rPr>
        <w:t>o podatku od towarów i usług (t. j. Dz. U. 2011 Nr 177 poz. 1054 z późn. zm.)</w:t>
      </w:r>
      <w:r w:rsidR="00F03F4B">
        <w:rPr>
          <w:rFonts w:ascii="Verdana" w:hAnsi="Verdana"/>
          <w:sz w:val="18"/>
          <w:szCs w:val="18"/>
        </w:rPr>
        <w:t xml:space="preserve"> – </w:t>
      </w:r>
      <w:r w:rsidR="00F03F4B" w:rsidRPr="00F03F4B">
        <w:rPr>
          <w:rFonts w:ascii="Verdana" w:hAnsi="Verdana"/>
          <w:b/>
          <w:bCs/>
          <w:sz w:val="18"/>
          <w:szCs w:val="18"/>
        </w:rPr>
        <w:t>dotyczy zadania częściowego nr 1</w:t>
      </w:r>
      <w:r w:rsidR="00A10244">
        <w:rPr>
          <w:rFonts w:ascii="Verdana" w:hAnsi="Verdana"/>
          <w:b/>
          <w:bCs/>
          <w:sz w:val="18"/>
          <w:szCs w:val="18"/>
        </w:rPr>
        <w:t xml:space="preserve"> </w:t>
      </w:r>
    </w:p>
    <w:p w14:paraId="4C93943C" w14:textId="452CAD86" w:rsidR="00E121B3" w:rsidRPr="00E121B3" w:rsidRDefault="00E121B3" w:rsidP="00E121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F03F4B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="00ED7FA3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 komputerowy</w:t>
      </w:r>
      <w:r w:rsidRPr="00F03F4B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ED7FA3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 komputerowy</w:t>
      </w:r>
      <w:r w:rsidRPr="00F03F4B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F03F4B">
        <w:rPr>
          <w:rFonts w:ascii="Verdana" w:hAnsi="Verdana"/>
          <w:bCs/>
          <w:i/>
          <w:iCs/>
          <w:sz w:val="18"/>
          <w:szCs w:val="18"/>
        </w:rPr>
        <w:t>stawą</w:t>
      </w:r>
      <w:r w:rsidRPr="00F03F4B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F03F4B">
        <w:rPr>
          <w:rFonts w:ascii="Verdana" w:hAnsi="Verdana"/>
          <w:sz w:val="18"/>
          <w:szCs w:val="18"/>
        </w:rPr>
        <w:t>o podatku od towarów i usług (t. j. Dz. U. 2011 Nr 177 poz. 1054 z późn. zm.)</w:t>
      </w:r>
      <w:r>
        <w:rPr>
          <w:rFonts w:ascii="Verdana" w:hAnsi="Verdana"/>
          <w:sz w:val="18"/>
          <w:szCs w:val="18"/>
        </w:rPr>
        <w:t xml:space="preserve"> – </w:t>
      </w:r>
      <w:r w:rsidRPr="00F03F4B">
        <w:rPr>
          <w:rFonts w:ascii="Verdana" w:hAnsi="Verdana"/>
          <w:b/>
          <w:bCs/>
          <w:sz w:val="18"/>
          <w:szCs w:val="18"/>
        </w:rPr>
        <w:t xml:space="preserve">dotyczy zadania częściowego nr </w:t>
      </w:r>
      <w:r>
        <w:rPr>
          <w:rFonts w:ascii="Verdana" w:hAnsi="Verdana"/>
          <w:b/>
          <w:bCs/>
          <w:sz w:val="18"/>
          <w:szCs w:val="18"/>
        </w:rPr>
        <w:t>2</w:t>
      </w:r>
    </w:p>
    <w:p w14:paraId="75627BE7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F03F4B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F03F4B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Nazwa podwykonawcy</w:t>
            </w:r>
            <w:r w:rsidRPr="00F03F4B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F03F4B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F03F4B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F03F4B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F03F4B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316DC45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F03F4B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5FC0038" w14:textId="312272F0" w:rsidR="00FE545C" w:rsidRPr="00F03F4B" w:rsidRDefault="00272EDA" w:rsidP="008F7B8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F03F4B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F03F4B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F03F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5DE09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3"/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520045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625D2"/>
    <w:rsid w:val="000704FC"/>
    <w:rsid w:val="00071CCC"/>
    <w:rsid w:val="000B731D"/>
    <w:rsid w:val="000D6134"/>
    <w:rsid w:val="000E09C7"/>
    <w:rsid w:val="000F6589"/>
    <w:rsid w:val="00106636"/>
    <w:rsid w:val="00116EC6"/>
    <w:rsid w:val="001316F2"/>
    <w:rsid w:val="00132480"/>
    <w:rsid w:val="001801DD"/>
    <w:rsid w:val="00194378"/>
    <w:rsid w:val="001B347A"/>
    <w:rsid w:val="001D4612"/>
    <w:rsid w:val="002055B2"/>
    <w:rsid w:val="00207E98"/>
    <w:rsid w:val="002314D9"/>
    <w:rsid w:val="00233041"/>
    <w:rsid w:val="002723B0"/>
    <w:rsid w:val="00272EDA"/>
    <w:rsid w:val="00293B27"/>
    <w:rsid w:val="002F0B63"/>
    <w:rsid w:val="00315A4A"/>
    <w:rsid w:val="003F722B"/>
    <w:rsid w:val="00464765"/>
    <w:rsid w:val="004B7300"/>
    <w:rsid w:val="004C6753"/>
    <w:rsid w:val="004D1A16"/>
    <w:rsid w:val="004F2B55"/>
    <w:rsid w:val="0052240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F29F8"/>
    <w:rsid w:val="00705559"/>
    <w:rsid w:val="00715893"/>
    <w:rsid w:val="007642C9"/>
    <w:rsid w:val="007748F0"/>
    <w:rsid w:val="00775439"/>
    <w:rsid w:val="007953B6"/>
    <w:rsid w:val="007A4321"/>
    <w:rsid w:val="007C4EFC"/>
    <w:rsid w:val="00833933"/>
    <w:rsid w:val="00853083"/>
    <w:rsid w:val="00871D82"/>
    <w:rsid w:val="008B2F0C"/>
    <w:rsid w:val="008B4928"/>
    <w:rsid w:val="008D2AB8"/>
    <w:rsid w:val="008D2E7B"/>
    <w:rsid w:val="008D3860"/>
    <w:rsid w:val="008D4DD0"/>
    <w:rsid w:val="008F1C66"/>
    <w:rsid w:val="008F7B8B"/>
    <w:rsid w:val="00912182"/>
    <w:rsid w:val="00970FE4"/>
    <w:rsid w:val="009A4704"/>
    <w:rsid w:val="00A0022B"/>
    <w:rsid w:val="00A10244"/>
    <w:rsid w:val="00A346FE"/>
    <w:rsid w:val="00A47B4D"/>
    <w:rsid w:val="00A5560B"/>
    <w:rsid w:val="00A83018"/>
    <w:rsid w:val="00AA6DD8"/>
    <w:rsid w:val="00AC62BE"/>
    <w:rsid w:val="00AD6F23"/>
    <w:rsid w:val="00B3259E"/>
    <w:rsid w:val="00B711E0"/>
    <w:rsid w:val="00B774DC"/>
    <w:rsid w:val="00BA3275"/>
    <w:rsid w:val="00BA7F05"/>
    <w:rsid w:val="00BC1DED"/>
    <w:rsid w:val="00C25E23"/>
    <w:rsid w:val="00C759A9"/>
    <w:rsid w:val="00C969A6"/>
    <w:rsid w:val="00CA7D36"/>
    <w:rsid w:val="00CF6844"/>
    <w:rsid w:val="00D24208"/>
    <w:rsid w:val="00D331E6"/>
    <w:rsid w:val="00D60C38"/>
    <w:rsid w:val="00D66893"/>
    <w:rsid w:val="00D90ACB"/>
    <w:rsid w:val="00DA1721"/>
    <w:rsid w:val="00DA5B75"/>
    <w:rsid w:val="00DA79B5"/>
    <w:rsid w:val="00DC1500"/>
    <w:rsid w:val="00E121B3"/>
    <w:rsid w:val="00E31815"/>
    <w:rsid w:val="00E44371"/>
    <w:rsid w:val="00E65BF8"/>
    <w:rsid w:val="00E949B0"/>
    <w:rsid w:val="00EC0BEA"/>
    <w:rsid w:val="00EC2C72"/>
    <w:rsid w:val="00ED7FA3"/>
    <w:rsid w:val="00F00591"/>
    <w:rsid w:val="00F03F4B"/>
    <w:rsid w:val="00F209BB"/>
    <w:rsid w:val="00F51688"/>
    <w:rsid w:val="00F53146"/>
    <w:rsid w:val="00F72C60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31815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3</Pages>
  <Words>1076</Words>
  <Characters>7558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13</cp:revision>
  <cp:lastPrinted>1899-12-31T23:00:00Z</cp:lastPrinted>
  <dcterms:created xsi:type="dcterms:W3CDTF">2024-11-26T13:42:00Z</dcterms:created>
  <dcterms:modified xsi:type="dcterms:W3CDTF">2025-04-17T10:30:00Z</dcterms:modified>
</cp:coreProperties>
</file>