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04306" w14:textId="77777777" w:rsidR="00843A88" w:rsidRPr="009B6AB3" w:rsidRDefault="006C528B" w:rsidP="00FD4AEC">
      <w:pPr>
        <w:spacing w:after="480"/>
        <w:jc w:val="right"/>
      </w:pPr>
      <w:r w:rsidRPr="009B6AB3">
        <w:t>Niepołomice</w:t>
      </w:r>
      <w:r w:rsidR="00843A88" w:rsidRPr="009B6AB3">
        <w:t xml:space="preserve"> dnia: </w:t>
      </w:r>
      <w:r w:rsidRPr="009B6AB3">
        <w:t>2025-04-22</w:t>
      </w:r>
    </w:p>
    <w:p w14:paraId="64E811B2" w14:textId="77777777" w:rsidR="00843A88" w:rsidRPr="009B6AB3" w:rsidRDefault="006C528B" w:rsidP="00843A88">
      <w:pPr>
        <w:spacing w:line="360" w:lineRule="auto"/>
        <w:rPr>
          <w:b/>
          <w:bCs/>
        </w:rPr>
      </w:pPr>
      <w:r w:rsidRPr="009B6AB3">
        <w:rPr>
          <w:b/>
          <w:bCs/>
        </w:rPr>
        <w:t>GMINA NIEPOŁOMICE</w:t>
      </w:r>
    </w:p>
    <w:p w14:paraId="35FBD5AC" w14:textId="77777777" w:rsidR="00843A88" w:rsidRPr="009B6AB3" w:rsidRDefault="006C528B" w:rsidP="00843A88">
      <w:pPr>
        <w:spacing w:line="360" w:lineRule="auto"/>
      </w:pPr>
      <w:r w:rsidRPr="009B6AB3">
        <w:t>Pl. Zwycięstwa</w:t>
      </w:r>
      <w:r w:rsidR="00843A88" w:rsidRPr="009B6AB3">
        <w:t xml:space="preserve"> </w:t>
      </w:r>
      <w:r w:rsidRPr="009B6AB3">
        <w:t>13</w:t>
      </w:r>
    </w:p>
    <w:p w14:paraId="1940F291" w14:textId="77777777" w:rsidR="00843A88" w:rsidRPr="009B6AB3" w:rsidRDefault="006C528B" w:rsidP="00843A88">
      <w:r w:rsidRPr="009B6AB3">
        <w:t>32-005</w:t>
      </w:r>
      <w:r w:rsidR="00843A88" w:rsidRPr="009B6AB3">
        <w:t xml:space="preserve"> </w:t>
      </w:r>
      <w:r w:rsidRPr="009B6AB3">
        <w:t>Niepołomice</w:t>
      </w:r>
    </w:p>
    <w:p w14:paraId="67966194" w14:textId="3737C6A0" w:rsidR="00843A88" w:rsidRPr="009B6AB3" w:rsidRDefault="009B6AB3" w:rsidP="00FD4AEC">
      <w:pPr>
        <w:spacing w:after="480"/>
        <w:jc w:val="both"/>
        <w:rPr>
          <w:bCs/>
        </w:rPr>
      </w:pPr>
      <w:r w:rsidRPr="009B6AB3">
        <w:rPr>
          <w:bCs/>
        </w:rPr>
        <w:t>Pismo: ZP.271.7.2025.2</w:t>
      </w:r>
    </w:p>
    <w:p w14:paraId="0F2A6248" w14:textId="77777777" w:rsidR="00843A88" w:rsidRPr="009B6AB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B6AB3">
        <w:rPr>
          <w:b/>
        </w:rPr>
        <w:t>WYKONAWCY</w:t>
      </w:r>
    </w:p>
    <w:p w14:paraId="68090CC4" w14:textId="77777777" w:rsidR="00843A88" w:rsidRPr="009B6AB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B6AB3">
        <w:t>ubiegający się o zamówienie</w:t>
      </w:r>
    </w:p>
    <w:p w14:paraId="3E3BA647" w14:textId="77777777" w:rsidR="004E4B64" w:rsidRPr="009B6AB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B6AB3">
        <w:rPr>
          <w:rFonts w:eastAsia="Calibri"/>
          <w:lang w:eastAsia="en-US"/>
        </w:rPr>
        <w:t xml:space="preserve">Dotyczy: </w:t>
      </w:r>
      <w:r w:rsidRPr="009B6AB3">
        <w:t>postępowania o udzielenie zamówienia publicznego</w:t>
      </w:r>
      <w:r w:rsidRPr="009B6AB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B6AB3" w14:paraId="6C68CB73" w14:textId="77777777" w:rsidTr="00FD4AEC">
        <w:tc>
          <w:tcPr>
            <w:tcW w:w="2269" w:type="dxa"/>
            <w:shd w:val="clear" w:color="auto" w:fill="auto"/>
          </w:tcPr>
          <w:p w14:paraId="1166BAED" w14:textId="77777777" w:rsidR="004E4B64" w:rsidRPr="009B6AB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B6AB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1DD45D" w14:textId="77777777" w:rsidR="004E4B64" w:rsidRPr="009B6AB3" w:rsidRDefault="006C528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6AB3">
              <w:rPr>
                <w:bCs/>
              </w:rPr>
              <w:t xml:space="preserve">Rozbudowa budynku oraz placu manewrowego do nauki jazdy wraz z niezbędną infrastrukturą w </w:t>
            </w:r>
            <w:proofErr w:type="spellStart"/>
            <w:r w:rsidRPr="009B6AB3">
              <w:rPr>
                <w:bCs/>
              </w:rPr>
              <w:t>CKZiU</w:t>
            </w:r>
            <w:proofErr w:type="spellEnd"/>
            <w:r w:rsidRPr="009B6AB3">
              <w:rPr>
                <w:bCs/>
              </w:rPr>
              <w:t xml:space="preserve"> w Niepołomicach.</w:t>
            </w:r>
            <w:r w:rsidR="004E4B64" w:rsidRPr="009B6AB3">
              <w:rPr>
                <w:bCs/>
              </w:rPr>
              <w:t>.</w:t>
            </w:r>
          </w:p>
        </w:tc>
      </w:tr>
      <w:tr w:rsidR="006C528B" w:rsidRPr="009B6AB3" w14:paraId="701C09B7" w14:textId="77777777" w:rsidTr="00231917">
        <w:tc>
          <w:tcPr>
            <w:tcW w:w="2269" w:type="dxa"/>
            <w:shd w:val="clear" w:color="auto" w:fill="auto"/>
          </w:tcPr>
          <w:p w14:paraId="0B51E88D" w14:textId="77777777" w:rsidR="006C528B" w:rsidRPr="009B6AB3" w:rsidRDefault="006C528B" w:rsidP="002319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B6AB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5320BE" w14:textId="77777777" w:rsidR="006C528B" w:rsidRPr="009B6AB3" w:rsidRDefault="006C528B" w:rsidP="002319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6AB3">
              <w:rPr>
                <w:bCs/>
              </w:rPr>
              <w:t>ZP.271.7.2025</w:t>
            </w:r>
          </w:p>
        </w:tc>
      </w:tr>
    </w:tbl>
    <w:p w14:paraId="7EAD9282" w14:textId="77777777" w:rsidR="004E4B64" w:rsidRPr="009B6AB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B6AB3" w14:paraId="528B0FB5" w14:textId="77777777" w:rsidTr="00C46732">
        <w:tc>
          <w:tcPr>
            <w:tcW w:w="9330" w:type="dxa"/>
            <w:shd w:val="clear" w:color="auto" w:fill="F2F2F2"/>
            <w:hideMark/>
          </w:tcPr>
          <w:p w14:paraId="63DA8E1E" w14:textId="77777777" w:rsidR="00843A88" w:rsidRPr="009B6AB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B6AB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BE6616E" w14:textId="77777777" w:rsidR="0012774F" w:rsidRPr="009B6AB3" w:rsidRDefault="00520165" w:rsidP="004E4B64">
      <w:pPr>
        <w:spacing w:before="600" w:after="240" w:line="360" w:lineRule="auto"/>
        <w:jc w:val="both"/>
      </w:pPr>
      <w:r w:rsidRPr="009B6AB3">
        <w:t xml:space="preserve">Zamawiający, </w:t>
      </w:r>
      <w:r w:rsidR="006C528B" w:rsidRPr="009B6AB3">
        <w:rPr>
          <w:b/>
        </w:rPr>
        <w:t>GMINA NIEPOŁOMICE</w:t>
      </w:r>
      <w:r w:rsidRPr="009B6AB3">
        <w:t xml:space="preserve">, działając na podstawie art. </w:t>
      </w:r>
      <w:r w:rsidR="00E74BC3" w:rsidRPr="009B6AB3">
        <w:t>284</w:t>
      </w:r>
      <w:r w:rsidRPr="009B6AB3">
        <w:t xml:space="preserve"> ust. </w:t>
      </w:r>
      <w:r w:rsidR="0029606A" w:rsidRPr="009B6AB3">
        <w:t>6</w:t>
      </w:r>
      <w:r w:rsidRPr="009B6AB3">
        <w:t xml:space="preserve"> ustawy z dnia </w:t>
      </w:r>
      <w:r w:rsidR="0029606A" w:rsidRPr="009B6AB3">
        <w:t>11</w:t>
      </w:r>
      <w:r w:rsidRPr="009B6AB3">
        <w:t xml:space="preserve"> </w:t>
      </w:r>
      <w:r w:rsidR="0029606A" w:rsidRPr="009B6AB3">
        <w:t xml:space="preserve">września </w:t>
      </w:r>
      <w:r w:rsidRPr="009B6AB3">
        <w:t>20</w:t>
      </w:r>
      <w:r w:rsidR="0029606A" w:rsidRPr="009B6AB3">
        <w:t>19</w:t>
      </w:r>
      <w:r w:rsidRPr="009B6AB3">
        <w:t xml:space="preserve"> r</w:t>
      </w:r>
      <w:r w:rsidR="0029606A" w:rsidRPr="009B6AB3">
        <w:t>.</w:t>
      </w:r>
      <w:r w:rsidRPr="009B6AB3">
        <w:t xml:space="preserve"> Prawo </w:t>
      </w:r>
      <w:r w:rsidR="0029606A" w:rsidRPr="009B6AB3">
        <w:t>z</w:t>
      </w:r>
      <w:r w:rsidRPr="009B6AB3">
        <w:t xml:space="preserve">amówień </w:t>
      </w:r>
      <w:r w:rsidR="0029606A" w:rsidRPr="009B6AB3">
        <w:t>p</w:t>
      </w:r>
      <w:r w:rsidRPr="009B6AB3">
        <w:t xml:space="preserve">ublicznych </w:t>
      </w:r>
      <w:r w:rsidR="006C528B" w:rsidRPr="009B6AB3">
        <w:t>(</w:t>
      </w:r>
      <w:proofErr w:type="spellStart"/>
      <w:r w:rsidR="006C528B" w:rsidRPr="009B6AB3">
        <w:t>t.j</w:t>
      </w:r>
      <w:proofErr w:type="spellEnd"/>
      <w:r w:rsidR="006C528B" w:rsidRPr="009B6AB3">
        <w:t>. Dz. U. z 2024 poz. 1320)</w:t>
      </w:r>
      <w:r w:rsidR="00BE7BFD" w:rsidRPr="009B6AB3">
        <w:t xml:space="preserve">, </w:t>
      </w:r>
      <w:r w:rsidR="00E74BC3" w:rsidRPr="009B6AB3">
        <w:t>udostępnia</w:t>
      </w:r>
      <w:r w:rsidR="00BE7BFD" w:rsidRPr="009B6AB3">
        <w:t xml:space="preserve"> poniżej treść zapytań do S</w:t>
      </w:r>
      <w:r w:rsidR="0012774F" w:rsidRPr="009B6AB3">
        <w:t>pecyfikacji Warunków Zamówienia (</w:t>
      </w:r>
      <w:r w:rsidR="0012774F" w:rsidRPr="009B6AB3">
        <w:rPr>
          <w:lang w:eastAsia="ar-SA"/>
        </w:rPr>
        <w:t>zwanej dalej</w:t>
      </w:r>
      <w:r w:rsidR="0012774F" w:rsidRPr="009B6AB3">
        <w:rPr>
          <w:b/>
          <w:lang w:eastAsia="ar-SA"/>
        </w:rPr>
        <w:t xml:space="preserve"> </w:t>
      </w:r>
      <w:r w:rsidR="0012774F" w:rsidRPr="009B6AB3">
        <w:rPr>
          <w:bCs/>
          <w:lang w:eastAsia="ar-SA"/>
        </w:rPr>
        <w:t>”SWZ”)</w:t>
      </w:r>
      <w:r w:rsidR="00E74BC3" w:rsidRPr="009B6AB3">
        <w:rPr>
          <w:bCs/>
          <w:lang w:eastAsia="ar-SA"/>
        </w:rPr>
        <w:t xml:space="preserve"> </w:t>
      </w:r>
      <w:r w:rsidR="00E74BC3" w:rsidRPr="009B6AB3">
        <w:t>wraz z wyjaśnieniami</w:t>
      </w:r>
      <w:r w:rsidR="0012774F" w:rsidRPr="009B6AB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528B" w:rsidRPr="009B6AB3" w14:paraId="4D392CAA" w14:textId="77777777" w:rsidTr="00231917">
        <w:tc>
          <w:tcPr>
            <w:tcW w:w="9356" w:type="dxa"/>
            <w:shd w:val="clear" w:color="auto" w:fill="auto"/>
          </w:tcPr>
          <w:p w14:paraId="1034882A" w14:textId="7BFC0E1C" w:rsidR="006C528B" w:rsidRPr="009B6AB3" w:rsidRDefault="006C528B" w:rsidP="0023191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B6AB3">
              <w:rPr>
                <w:b/>
                <w:bCs/>
              </w:rPr>
              <w:t>Pytanie</w:t>
            </w:r>
          </w:p>
          <w:p w14:paraId="4A586682" w14:textId="77777777" w:rsidR="006C528B" w:rsidRPr="009B6AB3" w:rsidRDefault="006C528B" w:rsidP="00231917">
            <w:pPr>
              <w:spacing w:after="120" w:line="360" w:lineRule="auto"/>
              <w:ind w:left="30" w:right="-72"/>
              <w:jc w:val="both"/>
            </w:pPr>
            <w:r w:rsidRPr="009B6AB3">
              <w:t>Zwracamy się z uprzejmą prośbą o przesunięcie terminu składania ofert o co najmniej 7 dni. Temat jest obszerny oraz w formule zaprojektuj i wybuduj. Potrzebujemy czasu na przeanalizowanie dokładnie koncepcji, uzyskanie ofert od kontrahentów jak i również wyliczyć przedmiar robót  do przygotowania rzetelnej i kompletnej oferty. Zważywszy na powyższe, prosimy o pozytywne ustosunkowanie się do naszej prośby. Przesunięcie terminu składania ofert pozwoli potencjalnym oferentom na przygotowanie wiarygodnych i konkurencyjnych ofert.</w:t>
            </w:r>
          </w:p>
          <w:p w14:paraId="3C616C5B" w14:textId="77777777" w:rsidR="006C528B" w:rsidRPr="009B6AB3" w:rsidRDefault="006C528B" w:rsidP="0023191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B6AB3">
              <w:rPr>
                <w:b/>
                <w:bCs/>
              </w:rPr>
              <w:t>Stanowisko (wyjaśnienie) Zamawiającego:</w:t>
            </w:r>
          </w:p>
          <w:p w14:paraId="0086C4D1" w14:textId="77777777" w:rsidR="006C528B" w:rsidRPr="009B6AB3" w:rsidRDefault="006C528B" w:rsidP="00231917">
            <w:pPr>
              <w:spacing w:after="60" w:line="360" w:lineRule="auto"/>
              <w:ind w:left="30" w:right="-72"/>
              <w:jc w:val="both"/>
            </w:pPr>
            <w:r w:rsidRPr="009B6AB3">
              <w:t>Zamawiający nie przewiduje wydłużenia terminu składania ofert.</w:t>
            </w:r>
          </w:p>
        </w:tc>
      </w:tr>
    </w:tbl>
    <w:p w14:paraId="25734C14" w14:textId="77777777" w:rsidR="00BE7BFD" w:rsidRPr="009B6AB3" w:rsidRDefault="00BE7BFD" w:rsidP="00520165">
      <w:pPr>
        <w:jc w:val="both"/>
      </w:pPr>
    </w:p>
    <w:p w14:paraId="02135C5C" w14:textId="6C86B6A6" w:rsidR="006D4AB3" w:rsidRPr="009B6AB3" w:rsidRDefault="006D4AB3" w:rsidP="00D8461B">
      <w:pPr>
        <w:spacing w:before="120" w:after="120" w:line="360" w:lineRule="auto"/>
        <w:ind w:left="567"/>
        <w:jc w:val="right"/>
      </w:pPr>
    </w:p>
    <w:sectPr w:rsidR="006D4AB3" w:rsidRPr="009B6AB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E60CE" w14:textId="77777777" w:rsidR="00274CBA" w:rsidRDefault="00274CBA">
      <w:r>
        <w:separator/>
      </w:r>
    </w:p>
  </w:endnote>
  <w:endnote w:type="continuationSeparator" w:id="0">
    <w:p w14:paraId="47711F2B" w14:textId="77777777" w:rsidR="00274CBA" w:rsidRDefault="00274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C80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09C4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5145A" w14:textId="3E770190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FE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75B2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54241D" w14:textId="77777777" w:rsidR="006D4AB3" w:rsidRDefault="006D4AB3">
    <w:pPr>
      <w:pStyle w:val="Stopka"/>
      <w:tabs>
        <w:tab w:val="clear" w:pos="4536"/>
        <w:tab w:val="left" w:pos="6237"/>
      </w:tabs>
    </w:pPr>
  </w:p>
  <w:p w14:paraId="2AFA25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CC39" w14:textId="77777777" w:rsidR="00274CBA" w:rsidRDefault="00274CBA">
      <w:r>
        <w:separator/>
      </w:r>
    </w:p>
  </w:footnote>
  <w:footnote w:type="continuationSeparator" w:id="0">
    <w:p w14:paraId="78D79F69" w14:textId="77777777" w:rsidR="00274CBA" w:rsidRDefault="00274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A21EC" w14:textId="77777777" w:rsidR="006C528B" w:rsidRDefault="006C5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80"/>
      <w:gridCol w:w="10121"/>
    </w:tblGrid>
    <w:tr w:rsidR="009B6AB3" w:rsidRPr="002126E8" w14:paraId="3532FEC4" w14:textId="77777777" w:rsidTr="00231917">
      <w:trPr>
        <w:trHeight w:val="790"/>
        <w:jc w:val="center"/>
      </w:trPr>
      <w:tc>
        <w:tcPr>
          <w:tcW w:w="80" w:type="dxa"/>
          <w:shd w:val="clear" w:color="auto" w:fill="auto"/>
        </w:tcPr>
        <w:p w14:paraId="422D24BC" w14:textId="77777777" w:rsidR="009B6AB3" w:rsidRPr="002126E8" w:rsidRDefault="009B6AB3" w:rsidP="009B6AB3">
          <w:pPr>
            <w:snapToGrid w:val="0"/>
          </w:pPr>
        </w:p>
      </w:tc>
      <w:tc>
        <w:tcPr>
          <w:tcW w:w="10121" w:type="dxa"/>
          <w:shd w:val="clear" w:color="auto" w:fill="auto"/>
          <w:vAlign w:val="center"/>
        </w:tcPr>
        <w:p w14:paraId="58E71C3C" w14:textId="4E3F211A" w:rsidR="009B6AB3" w:rsidRPr="00D3346C" w:rsidRDefault="009B6AB3" w:rsidP="009B6AB3">
          <w:pPr>
            <w:pStyle w:val="Nagwek"/>
            <w:ind w:hanging="567"/>
          </w:pPr>
          <w:r w:rsidRPr="00456DEA">
            <w:rPr>
              <w:noProof/>
            </w:rPr>
            <w:pict w14:anchorId="1A1370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style="width:503.45pt;height:43pt;visibility:visible;mso-wrap-style:square">
                <v:imagedata r:id="rId1" o:title=""/>
              </v:shape>
            </w:pict>
          </w:r>
        </w:p>
      </w:tc>
    </w:tr>
  </w:tbl>
  <w:p w14:paraId="3F5BA210" w14:textId="77777777" w:rsidR="006C528B" w:rsidRDefault="006C5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8CC2D" w14:textId="77777777" w:rsidR="006C528B" w:rsidRDefault="006C52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936399">
    <w:abstractNumId w:val="3"/>
  </w:num>
  <w:num w:numId="2" w16cid:durableId="1159425787">
    <w:abstractNumId w:val="6"/>
  </w:num>
  <w:num w:numId="3" w16cid:durableId="1740905003">
    <w:abstractNumId w:val="2"/>
  </w:num>
  <w:num w:numId="4" w16cid:durableId="475488702">
    <w:abstractNumId w:val="5"/>
  </w:num>
  <w:num w:numId="5" w16cid:durableId="2025980390">
    <w:abstractNumId w:val="0"/>
  </w:num>
  <w:num w:numId="6" w16cid:durableId="2120297253">
    <w:abstractNumId w:val="1"/>
  </w:num>
  <w:num w:numId="7" w16cid:durableId="14751774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CBA"/>
    <w:rsid w:val="00031374"/>
    <w:rsid w:val="000A1097"/>
    <w:rsid w:val="000E2A8F"/>
    <w:rsid w:val="0012774F"/>
    <w:rsid w:val="00144B7A"/>
    <w:rsid w:val="00180C6E"/>
    <w:rsid w:val="00274CBA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C528B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6AB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242497"/>
  <w15:chartTrackingRefBased/>
  <w15:docId w15:val="{70AEF7CA-A83F-42D6-8202-D3E84A0F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B6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2025-04-22T10:25:00Z</cp:lastPrinted>
  <dcterms:created xsi:type="dcterms:W3CDTF">2025-04-22T10:25:00Z</dcterms:created>
  <dcterms:modified xsi:type="dcterms:W3CDTF">2025-04-22T10:25:00Z</dcterms:modified>
</cp:coreProperties>
</file>