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8526EE" w:rsidRDefault="007D56E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526EE">
        <w:rPr>
          <w:sz w:val="24"/>
          <w:szCs w:val="24"/>
        </w:rPr>
        <w:t>Kraków</w:t>
      </w:r>
      <w:r w:rsidR="00D665F5" w:rsidRPr="008526EE">
        <w:rPr>
          <w:sz w:val="24"/>
          <w:szCs w:val="24"/>
        </w:rPr>
        <w:t xml:space="preserve"> dnia: </w:t>
      </w:r>
      <w:r w:rsidRPr="008526EE">
        <w:rPr>
          <w:sz w:val="24"/>
          <w:szCs w:val="24"/>
        </w:rPr>
        <w:t>2025-04-18</w:t>
      </w:r>
    </w:p>
    <w:p w:rsidR="00D665F5" w:rsidRPr="008526EE" w:rsidRDefault="00D665F5" w:rsidP="00D665F5">
      <w:pPr>
        <w:spacing w:after="240"/>
        <w:jc w:val="right"/>
        <w:rPr>
          <w:sz w:val="24"/>
          <w:szCs w:val="24"/>
        </w:rPr>
      </w:pPr>
    </w:p>
    <w:p w:rsidR="007D56EB" w:rsidRPr="008526EE" w:rsidRDefault="007D56EB" w:rsidP="00577BC6">
      <w:pPr>
        <w:spacing w:after="40"/>
        <w:rPr>
          <w:b/>
          <w:bCs/>
          <w:sz w:val="24"/>
          <w:szCs w:val="24"/>
        </w:rPr>
      </w:pPr>
      <w:r w:rsidRPr="008526EE">
        <w:rPr>
          <w:b/>
          <w:bCs/>
          <w:sz w:val="24"/>
          <w:szCs w:val="24"/>
        </w:rPr>
        <w:t>Szpital Miejski Specjalistyczny</w:t>
      </w:r>
    </w:p>
    <w:p w:rsidR="007D56EB" w:rsidRPr="008526EE" w:rsidRDefault="007D56EB" w:rsidP="00577BC6">
      <w:pPr>
        <w:spacing w:after="40"/>
        <w:rPr>
          <w:b/>
          <w:bCs/>
          <w:sz w:val="24"/>
          <w:szCs w:val="24"/>
        </w:rPr>
      </w:pPr>
      <w:r w:rsidRPr="008526EE">
        <w:rPr>
          <w:b/>
          <w:bCs/>
          <w:sz w:val="24"/>
          <w:szCs w:val="24"/>
        </w:rPr>
        <w:t>im. Gabriela Narutowicza w Krakowie</w:t>
      </w:r>
    </w:p>
    <w:p w:rsidR="00D665F5" w:rsidRPr="008526EE" w:rsidRDefault="007D56EB" w:rsidP="00D665F5">
      <w:pPr>
        <w:rPr>
          <w:sz w:val="24"/>
          <w:szCs w:val="24"/>
        </w:rPr>
      </w:pPr>
      <w:r w:rsidRPr="008526EE">
        <w:rPr>
          <w:sz w:val="24"/>
          <w:szCs w:val="24"/>
        </w:rPr>
        <w:t>ul. Prądnicka</w:t>
      </w:r>
      <w:r w:rsidR="00D665F5" w:rsidRPr="008526EE">
        <w:rPr>
          <w:sz w:val="24"/>
          <w:szCs w:val="24"/>
        </w:rPr>
        <w:t xml:space="preserve"> </w:t>
      </w:r>
      <w:r w:rsidRPr="008526EE">
        <w:rPr>
          <w:sz w:val="24"/>
          <w:szCs w:val="24"/>
        </w:rPr>
        <w:t>35-37</w:t>
      </w:r>
    </w:p>
    <w:p w:rsidR="00D665F5" w:rsidRPr="008526EE" w:rsidRDefault="007D56EB" w:rsidP="00D665F5">
      <w:pPr>
        <w:rPr>
          <w:sz w:val="24"/>
          <w:szCs w:val="24"/>
        </w:rPr>
      </w:pPr>
      <w:r w:rsidRPr="008526EE">
        <w:rPr>
          <w:sz w:val="24"/>
          <w:szCs w:val="24"/>
        </w:rPr>
        <w:t>31-202</w:t>
      </w:r>
      <w:r w:rsidR="00D665F5" w:rsidRPr="008526EE">
        <w:rPr>
          <w:sz w:val="24"/>
          <w:szCs w:val="24"/>
        </w:rPr>
        <w:t xml:space="preserve"> </w:t>
      </w:r>
      <w:r w:rsidRPr="008526EE">
        <w:rPr>
          <w:sz w:val="24"/>
          <w:szCs w:val="24"/>
        </w:rPr>
        <w:t>Kraków</w:t>
      </w:r>
    </w:p>
    <w:p w:rsidR="00D665F5" w:rsidRPr="008526E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526E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526EE">
        <w:rPr>
          <w:sz w:val="24"/>
          <w:szCs w:val="24"/>
        </w:rPr>
        <w:t>Znak sprawy:</w:t>
      </w:r>
      <w:r w:rsidRPr="008526EE">
        <w:rPr>
          <w:b/>
          <w:sz w:val="24"/>
          <w:szCs w:val="24"/>
        </w:rPr>
        <w:t xml:space="preserve"> </w:t>
      </w:r>
      <w:r w:rsidR="007D56EB" w:rsidRPr="008526EE">
        <w:rPr>
          <w:b/>
          <w:sz w:val="24"/>
          <w:szCs w:val="24"/>
        </w:rPr>
        <w:t>ZP/3/2025</w:t>
      </w:r>
      <w:r w:rsidR="00A80738" w:rsidRPr="008526EE">
        <w:rPr>
          <w:sz w:val="24"/>
          <w:szCs w:val="24"/>
        </w:rPr>
        <w:tab/>
        <w:t xml:space="preserve"> </w:t>
      </w:r>
    </w:p>
    <w:p w:rsidR="00A80738" w:rsidRPr="008526E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526E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526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526EE">
        <w:rPr>
          <w:b/>
          <w:spacing w:val="20"/>
          <w:sz w:val="28"/>
        </w:rPr>
        <w:t>INFORMACJA Z OTWARCIA OFERT</w:t>
      </w:r>
    </w:p>
    <w:p w:rsidR="00A80738" w:rsidRPr="008526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8526E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526EE">
        <w:rPr>
          <w:bCs/>
          <w:sz w:val="24"/>
          <w:szCs w:val="24"/>
        </w:rPr>
        <w:t xml:space="preserve">Dotyczy </w:t>
      </w:r>
      <w:r w:rsidRPr="008526EE">
        <w:rPr>
          <w:sz w:val="24"/>
          <w:szCs w:val="24"/>
        </w:rPr>
        <w:t xml:space="preserve">postępowania o udzielenie zamówienia publicznego prowadzonego w trybie </w:t>
      </w:r>
      <w:r w:rsidR="007D56EB" w:rsidRPr="008526EE">
        <w:rPr>
          <w:sz w:val="24"/>
          <w:szCs w:val="24"/>
        </w:rPr>
        <w:t>przetarg nieograniczony</w:t>
      </w:r>
      <w:r w:rsidRPr="008526EE">
        <w:rPr>
          <w:sz w:val="24"/>
          <w:szCs w:val="24"/>
        </w:rPr>
        <w:t xml:space="preserve"> na:</w:t>
      </w:r>
    </w:p>
    <w:p w:rsidR="00A80738" w:rsidRPr="008526EE" w:rsidRDefault="007D56E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526EE">
        <w:rPr>
          <w:b/>
          <w:szCs w:val="24"/>
        </w:rPr>
        <w:t>Zakup i dostawa wyrobów medycznych dla Apteki Szpitala I</w:t>
      </w:r>
    </w:p>
    <w:p w:rsidR="00D665F5" w:rsidRPr="008526E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526EE">
        <w:rPr>
          <w:sz w:val="24"/>
          <w:szCs w:val="24"/>
        </w:rPr>
        <w:t>Zamawiający, działając na podstawie art. 22</w:t>
      </w:r>
      <w:r w:rsidR="00FC7F5E" w:rsidRPr="008526EE">
        <w:rPr>
          <w:sz w:val="24"/>
          <w:szCs w:val="24"/>
        </w:rPr>
        <w:t>2</w:t>
      </w:r>
      <w:r w:rsidRPr="008526EE">
        <w:rPr>
          <w:sz w:val="24"/>
          <w:szCs w:val="24"/>
        </w:rPr>
        <w:t xml:space="preserve"> ust. 5 </w:t>
      </w:r>
      <w:r w:rsidRPr="008526EE">
        <w:rPr>
          <w:bCs/>
          <w:sz w:val="24"/>
          <w:szCs w:val="24"/>
        </w:rPr>
        <w:t>ustawy z dnia 11 września 2019 r. Prawo zamówień publicznych</w:t>
      </w:r>
      <w:r w:rsidRPr="008526EE">
        <w:rPr>
          <w:sz w:val="24"/>
          <w:szCs w:val="24"/>
        </w:rPr>
        <w:t xml:space="preserve"> </w:t>
      </w:r>
      <w:r w:rsidR="007D56EB" w:rsidRPr="008526EE">
        <w:rPr>
          <w:sz w:val="24"/>
          <w:szCs w:val="24"/>
        </w:rPr>
        <w:t>(t.j. Dz. U. z 2024 poz. 1320)</w:t>
      </w:r>
      <w:r w:rsidR="00490DC0" w:rsidRPr="008526EE">
        <w:rPr>
          <w:sz w:val="24"/>
          <w:szCs w:val="24"/>
        </w:rPr>
        <w:t xml:space="preserve"> </w:t>
      </w:r>
      <w:r w:rsidRPr="008526EE">
        <w:rPr>
          <w:sz w:val="24"/>
          <w:szCs w:val="24"/>
        </w:rPr>
        <w:t>udostępnia</w:t>
      </w:r>
      <w:r w:rsidR="00F95C33" w:rsidRPr="008526EE">
        <w:rPr>
          <w:sz w:val="24"/>
          <w:szCs w:val="24"/>
        </w:rPr>
        <w:t xml:space="preserve"> </w:t>
      </w:r>
      <w:r w:rsidR="004C7E9B" w:rsidRPr="008526EE">
        <w:rPr>
          <w:sz w:val="24"/>
          <w:szCs w:val="24"/>
        </w:rPr>
        <w:t>informacj</w:t>
      </w:r>
      <w:r w:rsidR="00577BC6" w:rsidRPr="008526EE">
        <w:rPr>
          <w:sz w:val="24"/>
          <w:szCs w:val="24"/>
        </w:rPr>
        <w:t>ę</w:t>
      </w:r>
      <w:r w:rsidR="00035488" w:rsidRPr="008526EE">
        <w:rPr>
          <w:sz w:val="24"/>
          <w:szCs w:val="24"/>
        </w:rPr>
        <w:t xml:space="preserve"> z otwarcia ofert</w:t>
      </w:r>
      <w:r w:rsidR="00577BC6" w:rsidRPr="008526EE">
        <w:rPr>
          <w:sz w:val="24"/>
          <w:szCs w:val="24"/>
        </w:rPr>
        <w:t>.</w:t>
      </w:r>
    </w:p>
    <w:p w:rsidR="00A80738" w:rsidRPr="008526E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526EE">
        <w:rPr>
          <w:sz w:val="24"/>
          <w:szCs w:val="24"/>
        </w:rPr>
        <w:t>Podczas otwarcia ofert, mającego miejsce</w:t>
      </w:r>
      <w:r w:rsidR="00FF4AB1" w:rsidRPr="008526EE">
        <w:rPr>
          <w:sz w:val="24"/>
          <w:szCs w:val="24"/>
        </w:rPr>
        <w:t xml:space="preserve"> w dniu</w:t>
      </w:r>
      <w:r w:rsidR="008526EE">
        <w:rPr>
          <w:sz w:val="24"/>
          <w:szCs w:val="24"/>
        </w:rPr>
        <w:t xml:space="preserve"> 18.04.2025r. </w:t>
      </w:r>
      <w:r w:rsidR="00FF4AB1" w:rsidRPr="008526EE">
        <w:rPr>
          <w:sz w:val="24"/>
          <w:szCs w:val="24"/>
        </w:rPr>
        <w:t xml:space="preserve">o godz. </w:t>
      </w:r>
      <w:r w:rsidR="008526EE">
        <w:rPr>
          <w:sz w:val="24"/>
          <w:szCs w:val="24"/>
        </w:rPr>
        <w:t>12:00</w:t>
      </w:r>
      <w:r w:rsidRPr="008526E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526EE" w:rsidTr="00C82837">
        <w:tc>
          <w:tcPr>
            <w:tcW w:w="993" w:type="dxa"/>
            <w:shd w:val="clear" w:color="auto" w:fill="auto"/>
            <w:vAlign w:val="center"/>
          </w:tcPr>
          <w:p w:rsidR="006B27ED" w:rsidRPr="008526EE" w:rsidRDefault="006B27ED" w:rsidP="00C82837">
            <w:pPr>
              <w:spacing w:before="120" w:after="120"/>
              <w:jc w:val="center"/>
            </w:pPr>
            <w:r w:rsidRPr="008526E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526EE" w:rsidRDefault="006B27ED" w:rsidP="00C82837">
            <w:pPr>
              <w:spacing w:before="120" w:after="120"/>
              <w:jc w:val="center"/>
            </w:pPr>
            <w:r w:rsidRPr="008526EE">
              <w:t>Nr</w:t>
            </w:r>
            <w:r w:rsidR="00C82837" w:rsidRPr="008526EE">
              <w:t xml:space="preserve"> </w:t>
            </w:r>
            <w:r w:rsidRPr="008526E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526EE" w:rsidRDefault="006B27ED" w:rsidP="00BB547B">
            <w:pPr>
              <w:spacing w:before="120" w:after="120"/>
              <w:jc w:val="center"/>
            </w:pPr>
            <w:r w:rsidRPr="008526E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526EE" w:rsidRDefault="006B27ED" w:rsidP="00C82837">
            <w:pPr>
              <w:spacing w:before="120" w:after="120"/>
              <w:jc w:val="center"/>
            </w:pPr>
            <w:r w:rsidRPr="008526EE">
              <w:t>Cena oferty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19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Abiss</w:t>
            </w:r>
            <w:proofErr w:type="spellEnd"/>
            <w:r w:rsidRPr="008526EE">
              <w:t xml:space="preserve"> Poland sp. z o.o.</w:t>
            </w:r>
          </w:p>
          <w:p w:rsidR="007D56EB" w:rsidRPr="008526EE" w:rsidRDefault="007D56EB" w:rsidP="00CA5F91">
            <w:r w:rsidRPr="008526EE">
              <w:t>ul. Bagrowa</w:t>
            </w:r>
            <w:r w:rsidRPr="008526EE">
              <w:t xml:space="preserve"> </w:t>
            </w:r>
            <w:r w:rsidRPr="008526EE">
              <w:t>1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30-733</w:t>
            </w:r>
            <w:r w:rsidRPr="008526EE">
              <w:t xml:space="preserve"> </w:t>
            </w:r>
            <w:r w:rsidRPr="008526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99 576.00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33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Optimed</w:t>
            </w:r>
            <w:proofErr w:type="spellEnd"/>
            <w:r w:rsidRPr="008526EE">
              <w:t xml:space="preserve"> Pro-Office A.P. Szewczyk Sp. Jawna</w:t>
            </w:r>
          </w:p>
          <w:p w:rsidR="007D56EB" w:rsidRPr="008526EE" w:rsidRDefault="007D56EB" w:rsidP="00CA5F91">
            <w:r w:rsidRPr="008526EE">
              <w:t>ul. Forteczna</w:t>
            </w:r>
            <w:r w:rsidRPr="008526EE">
              <w:t xml:space="preserve"> </w:t>
            </w:r>
            <w:r w:rsidRPr="008526EE">
              <w:t>5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32-086</w:t>
            </w:r>
            <w:r w:rsidRPr="008526EE">
              <w:t xml:space="preserve"> </w:t>
            </w:r>
            <w:r w:rsidRPr="008526EE"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3 888.00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28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Medicus Spółka z ograniczoną odpowiedzialnością Spółka komandytowo-akcyjna</w:t>
            </w:r>
          </w:p>
          <w:p w:rsidR="007D56EB" w:rsidRPr="008526EE" w:rsidRDefault="007D56EB" w:rsidP="00CA5F91">
            <w:r w:rsidRPr="008526EE">
              <w:t>ul. Browarowa</w:t>
            </w:r>
            <w:r w:rsidRPr="008526EE">
              <w:t xml:space="preserve"> </w:t>
            </w:r>
            <w:r w:rsidRPr="008526EE">
              <w:t>21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43-100</w:t>
            </w:r>
            <w:r w:rsidRPr="008526EE">
              <w:t xml:space="preserve"> </w:t>
            </w:r>
            <w:r w:rsidRPr="008526E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2 821.06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Aesculap</w:t>
            </w:r>
            <w:proofErr w:type="spellEnd"/>
            <w:r w:rsidRPr="008526EE">
              <w:t xml:space="preserve"> Chifa Spółka z ograniczoną odpowiedzialnością</w:t>
            </w:r>
          </w:p>
          <w:p w:rsidR="007D56EB" w:rsidRPr="008526EE" w:rsidRDefault="007D56EB" w:rsidP="00CA5F91">
            <w:r w:rsidRPr="008526EE">
              <w:t>ul. Tysiąclecia</w:t>
            </w:r>
            <w:r w:rsidRPr="008526EE">
              <w:t xml:space="preserve"> </w:t>
            </w:r>
            <w:r w:rsidRPr="008526EE">
              <w:t>14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64-300</w:t>
            </w:r>
            <w:r w:rsidRPr="008526EE">
              <w:t xml:space="preserve"> </w:t>
            </w:r>
            <w:r w:rsidRPr="008526E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24 300.00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31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Aesculap</w:t>
            </w:r>
            <w:proofErr w:type="spellEnd"/>
            <w:r w:rsidRPr="008526EE">
              <w:t xml:space="preserve"> Chifa Spółka z ograniczoną odpowiedzialnością</w:t>
            </w:r>
          </w:p>
          <w:p w:rsidR="007D56EB" w:rsidRPr="008526EE" w:rsidRDefault="007D56EB" w:rsidP="00CA5F91">
            <w:r w:rsidRPr="008526EE">
              <w:t>ul. Tysiąclecia</w:t>
            </w:r>
            <w:r w:rsidRPr="008526EE">
              <w:t xml:space="preserve"> </w:t>
            </w:r>
            <w:r w:rsidRPr="008526EE">
              <w:t>14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64-300</w:t>
            </w:r>
            <w:r w:rsidRPr="008526EE">
              <w:t xml:space="preserve"> </w:t>
            </w:r>
            <w:r w:rsidRPr="008526E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938 852.00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21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KIKGEL Sp. z o.o.</w:t>
            </w:r>
          </w:p>
          <w:p w:rsidR="007D56EB" w:rsidRPr="008526EE" w:rsidRDefault="007D56EB" w:rsidP="00CA5F91">
            <w:r w:rsidRPr="008526EE">
              <w:t>ul. Skłodowskiej</w:t>
            </w:r>
            <w:r w:rsidRPr="008526EE">
              <w:t xml:space="preserve"> </w:t>
            </w:r>
            <w:r w:rsidRPr="008526EE">
              <w:t>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97-225</w:t>
            </w:r>
            <w:r w:rsidRPr="008526EE">
              <w:t xml:space="preserve"> </w:t>
            </w:r>
            <w:r w:rsidRPr="008526EE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1 036.80 zł</w:t>
            </w:r>
          </w:p>
        </w:tc>
      </w:tr>
      <w:tr w:rsidR="007D56EB" w:rsidRPr="008526EE" w:rsidTr="008F226E">
        <w:trPr>
          <w:trHeight w:val="1527"/>
        </w:trPr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8526EE" w:rsidP="00CA5F91">
            <w:pPr>
              <w:spacing w:before="80"/>
            </w:pPr>
            <w:r>
              <w:t xml:space="preserve">Konsorcjum: Citonet-Kraków Sp. z o.o. </w:t>
            </w:r>
            <w:r>
              <w:br/>
              <w:t xml:space="preserve">i </w:t>
            </w:r>
            <w:r w:rsidR="007D56EB" w:rsidRPr="008526EE">
              <w:t>Toruńskie Zakłady Materiałów Opatrunkowych S.A.</w:t>
            </w:r>
          </w:p>
          <w:p w:rsidR="007D56EB" w:rsidRPr="008526EE" w:rsidRDefault="007D56EB" w:rsidP="00CA5F91">
            <w:r w:rsidRPr="008526EE">
              <w:t>ul. Gromadzka</w:t>
            </w:r>
            <w:r w:rsidRPr="008526EE">
              <w:t xml:space="preserve"> </w:t>
            </w:r>
            <w:r w:rsidRPr="008526EE">
              <w:t>52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30-719</w:t>
            </w:r>
            <w:r w:rsidRPr="008526EE">
              <w:t xml:space="preserve"> </w:t>
            </w:r>
            <w:r w:rsidRPr="008526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110 678.40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9</w:t>
            </w:r>
          </w:p>
        </w:tc>
        <w:tc>
          <w:tcPr>
            <w:tcW w:w="4110" w:type="dxa"/>
            <w:shd w:val="clear" w:color="auto" w:fill="auto"/>
          </w:tcPr>
          <w:p w:rsidR="008526EE" w:rsidRPr="008526EE" w:rsidRDefault="008526EE" w:rsidP="008526EE">
            <w:pPr>
              <w:spacing w:before="80"/>
            </w:pPr>
            <w:r>
              <w:t xml:space="preserve">Konsorcjum: Citonet-Kraków Sp. z o.o. </w:t>
            </w:r>
            <w:r>
              <w:br/>
            </w:r>
            <w:r>
              <w:t xml:space="preserve">i </w:t>
            </w:r>
            <w:r w:rsidRPr="008526EE">
              <w:t>Toruńskie Zakłady Materiałów Opatrunkowych S.A.</w:t>
            </w:r>
          </w:p>
          <w:p w:rsidR="008526EE" w:rsidRPr="008526EE" w:rsidRDefault="008526EE" w:rsidP="008526EE">
            <w:r w:rsidRPr="008526EE">
              <w:t xml:space="preserve">ul. Gromadzka 52 </w:t>
            </w:r>
          </w:p>
          <w:p w:rsidR="007D56EB" w:rsidRPr="008526EE" w:rsidRDefault="008526EE" w:rsidP="008526EE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13 280.87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10</w:t>
            </w:r>
          </w:p>
        </w:tc>
        <w:tc>
          <w:tcPr>
            <w:tcW w:w="4110" w:type="dxa"/>
            <w:shd w:val="clear" w:color="auto" w:fill="auto"/>
          </w:tcPr>
          <w:p w:rsidR="008526EE" w:rsidRPr="008526EE" w:rsidRDefault="008526EE" w:rsidP="008526EE">
            <w:pPr>
              <w:spacing w:before="80"/>
            </w:pPr>
            <w:r>
              <w:t xml:space="preserve">Konsorcjum: Citonet-Kraków Sp. z o.o. </w:t>
            </w:r>
            <w:r>
              <w:br/>
            </w:r>
            <w:r>
              <w:t xml:space="preserve">i </w:t>
            </w:r>
            <w:r w:rsidRPr="008526EE">
              <w:t>Toruńskie Zakłady Materiałów Opatrunkowych S.A.</w:t>
            </w:r>
          </w:p>
          <w:p w:rsidR="008526EE" w:rsidRPr="008526EE" w:rsidRDefault="008526EE" w:rsidP="008526EE">
            <w:r w:rsidRPr="008526EE">
              <w:t xml:space="preserve">ul. Gromadzka 52 </w:t>
            </w:r>
          </w:p>
          <w:p w:rsidR="007D56EB" w:rsidRPr="008526EE" w:rsidRDefault="008526EE" w:rsidP="008526EE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4 203.90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28</w:t>
            </w:r>
          </w:p>
        </w:tc>
        <w:tc>
          <w:tcPr>
            <w:tcW w:w="4110" w:type="dxa"/>
            <w:shd w:val="clear" w:color="auto" w:fill="auto"/>
          </w:tcPr>
          <w:p w:rsidR="008526EE" w:rsidRPr="008526EE" w:rsidRDefault="008526EE" w:rsidP="008526EE">
            <w:pPr>
              <w:spacing w:before="80"/>
            </w:pPr>
            <w:r>
              <w:t xml:space="preserve">Konsorcjum: Citonet-Kraków Sp. z o.o. </w:t>
            </w:r>
            <w:r>
              <w:br/>
            </w:r>
            <w:r>
              <w:t xml:space="preserve">i </w:t>
            </w:r>
            <w:r w:rsidRPr="008526EE">
              <w:t>Toruńskie Zakłady Materiałów Opatrunkowych S.A.</w:t>
            </w:r>
          </w:p>
          <w:p w:rsidR="008526EE" w:rsidRPr="008526EE" w:rsidRDefault="008526EE" w:rsidP="008526EE">
            <w:r w:rsidRPr="008526EE">
              <w:t xml:space="preserve">ul. Gromadzka 52 </w:t>
            </w:r>
          </w:p>
          <w:p w:rsidR="007D56EB" w:rsidRPr="008526EE" w:rsidRDefault="008526EE" w:rsidP="008526EE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7 881.41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Blakpol Spółka z ograniczoną odpowiedzialnością</w:t>
            </w:r>
          </w:p>
          <w:p w:rsidR="007D56EB" w:rsidRPr="008526EE" w:rsidRDefault="007D56EB" w:rsidP="00CA5F91">
            <w:r w:rsidRPr="008526EE">
              <w:t>ul. Śniadeckich</w:t>
            </w:r>
            <w:r w:rsidRPr="008526EE">
              <w:t xml:space="preserve"> </w:t>
            </w:r>
            <w:r w:rsidRPr="008526EE">
              <w:t>9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42-200</w:t>
            </w:r>
            <w:r w:rsidRPr="008526EE">
              <w:t xml:space="preserve"> </w:t>
            </w:r>
            <w:r w:rsidRPr="008526E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65 318.40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Mercator Medical S.A.</w:t>
            </w:r>
          </w:p>
          <w:p w:rsidR="007D56EB" w:rsidRPr="008526EE" w:rsidRDefault="007D56EB" w:rsidP="00CA5F91">
            <w:r w:rsidRPr="008526EE">
              <w:t>ul. Modrzejewskiej</w:t>
            </w:r>
            <w:r w:rsidRPr="008526EE">
              <w:t xml:space="preserve"> </w:t>
            </w:r>
            <w:r w:rsidRPr="008526EE">
              <w:t>30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31-327</w:t>
            </w:r>
            <w:r w:rsidRPr="008526EE">
              <w:t xml:space="preserve"> </w:t>
            </w:r>
            <w:r w:rsidRPr="008526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13 354.15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KD Medical Polska Sp. z o.o.</w:t>
            </w:r>
          </w:p>
          <w:p w:rsidR="007D56EB" w:rsidRPr="008526EE" w:rsidRDefault="007D56EB" w:rsidP="00CA5F91">
            <w:r w:rsidRPr="008526EE">
              <w:t>ul. Legionów</w:t>
            </w:r>
            <w:r w:rsidRPr="008526EE">
              <w:t xml:space="preserve"> </w:t>
            </w:r>
            <w:r w:rsidRPr="008526EE">
              <w:t>192B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43-502</w:t>
            </w:r>
            <w:r w:rsidRPr="008526EE">
              <w:t xml:space="preserve"> </w:t>
            </w:r>
            <w:r w:rsidRPr="008526EE">
              <w:t>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17 577.00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INTERGOS Sp. z o.o.</w:t>
            </w:r>
          </w:p>
          <w:p w:rsidR="007D56EB" w:rsidRPr="008526EE" w:rsidRDefault="007D56EB" w:rsidP="00CA5F91">
            <w:proofErr w:type="spellStart"/>
            <w:r w:rsidRPr="008526EE">
              <w:t>ul.Legionów</w:t>
            </w:r>
            <w:proofErr w:type="spellEnd"/>
            <w:r w:rsidRPr="008526EE">
              <w:t xml:space="preserve"> </w:t>
            </w:r>
            <w:r w:rsidRPr="008526EE">
              <w:t>55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43-300</w:t>
            </w:r>
            <w:r w:rsidRPr="008526EE">
              <w:t xml:space="preserve"> </w:t>
            </w:r>
            <w:r w:rsidRPr="008526EE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17 577.00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28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ALBIS MAZUR Sp. z o.o.</w:t>
            </w:r>
          </w:p>
          <w:p w:rsidR="007D56EB" w:rsidRPr="008526EE" w:rsidRDefault="007D56EB" w:rsidP="00CA5F91">
            <w:proofErr w:type="spellStart"/>
            <w:r w:rsidRPr="008526EE">
              <w:t>ul.Stawiszyńska</w:t>
            </w:r>
            <w:proofErr w:type="spellEnd"/>
            <w:r w:rsidRPr="008526EE">
              <w:t xml:space="preserve"> </w:t>
            </w:r>
            <w:r w:rsidRPr="008526EE">
              <w:t>10/2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62-800</w:t>
            </w:r>
            <w:r w:rsidRPr="008526EE">
              <w:t xml:space="preserve"> </w:t>
            </w:r>
            <w:r w:rsidRPr="008526EE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4 224.79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ANMAR Sp. z o.o.</w:t>
            </w:r>
          </w:p>
          <w:p w:rsidR="007D56EB" w:rsidRPr="008526EE" w:rsidRDefault="007D56EB" w:rsidP="00CA5F91">
            <w:r w:rsidRPr="008526EE">
              <w:t>ul. Strefowa</w:t>
            </w:r>
            <w:r w:rsidRPr="008526EE">
              <w:t xml:space="preserve"> </w:t>
            </w:r>
            <w:r w:rsidRPr="008526EE">
              <w:t>22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43-100</w:t>
            </w:r>
            <w:r w:rsidRPr="008526EE">
              <w:t xml:space="preserve"> </w:t>
            </w:r>
            <w:r w:rsidRPr="008526E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648.00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20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ANMAR Sp. z o.o.</w:t>
            </w:r>
          </w:p>
          <w:p w:rsidR="007D56EB" w:rsidRPr="008526EE" w:rsidRDefault="007D56EB" w:rsidP="00CA5F91">
            <w:r w:rsidRPr="008526EE">
              <w:t>ul. Strefowa</w:t>
            </w:r>
            <w:r w:rsidRPr="008526EE">
              <w:t xml:space="preserve"> </w:t>
            </w:r>
            <w:r w:rsidRPr="008526EE">
              <w:t>22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43-100</w:t>
            </w:r>
            <w:r w:rsidRPr="008526EE">
              <w:t xml:space="preserve"> </w:t>
            </w:r>
            <w:r w:rsidRPr="008526E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81.54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29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ANMAR Sp. z o.o.</w:t>
            </w:r>
          </w:p>
          <w:p w:rsidR="007D56EB" w:rsidRPr="008526EE" w:rsidRDefault="007D56EB" w:rsidP="00CA5F91">
            <w:r w:rsidRPr="008526EE">
              <w:t>ul. Strefowa</w:t>
            </w:r>
            <w:r w:rsidRPr="008526EE">
              <w:t xml:space="preserve"> </w:t>
            </w:r>
            <w:r w:rsidRPr="008526EE">
              <w:t>22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43-100</w:t>
            </w:r>
            <w:r w:rsidRPr="008526EE">
              <w:t xml:space="preserve"> </w:t>
            </w:r>
            <w:r w:rsidRPr="008526E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422 986.32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30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ANMAR Sp. z o.o.</w:t>
            </w:r>
          </w:p>
          <w:p w:rsidR="007D56EB" w:rsidRPr="008526EE" w:rsidRDefault="007D56EB" w:rsidP="00CA5F91">
            <w:r w:rsidRPr="008526EE">
              <w:t>ul. Strefowa</w:t>
            </w:r>
            <w:r w:rsidRPr="008526EE">
              <w:t xml:space="preserve"> </w:t>
            </w:r>
            <w:r w:rsidRPr="008526EE">
              <w:t>22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43-100</w:t>
            </w:r>
            <w:r w:rsidRPr="008526EE">
              <w:t xml:space="preserve"> </w:t>
            </w:r>
            <w:r w:rsidRPr="008526E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58 665.60 zł</w:t>
            </w:r>
          </w:p>
        </w:tc>
      </w:tr>
      <w:tr w:rsidR="007D56EB" w:rsidRPr="008526EE" w:rsidTr="008F226E">
        <w:trPr>
          <w:trHeight w:val="1314"/>
        </w:trPr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J. Chodacki, A. Misztal „Medica” Spółka Jawna</w:t>
            </w:r>
          </w:p>
          <w:p w:rsidR="007D56EB" w:rsidRPr="008526EE" w:rsidRDefault="007D56EB" w:rsidP="00CA5F91">
            <w:r w:rsidRPr="008526EE">
              <w:t>ul. Przemysłowa</w:t>
            </w:r>
            <w:r w:rsidRPr="008526EE">
              <w:t xml:space="preserve"> </w:t>
            </w:r>
            <w:r w:rsidRPr="008526EE">
              <w:t>4A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59-300</w:t>
            </w:r>
            <w:r w:rsidRPr="008526EE">
              <w:t xml:space="preserve"> </w:t>
            </w:r>
            <w:r w:rsidRPr="008526EE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518.40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25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J. Chodacki, A. Misztal „Medica” Spółka Jawna</w:t>
            </w:r>
          </w:p>
          <w:p w:rsidR="007D56EB" w:rsidRPr="008526EE" w:rsidRDefault="007D56EB" w:rsidP="00CA5F91">
            <w:r w:rsidRPr="008526EE">
              <w:t>ul. Przemysłowa</w:t>
            </w:r>
            <w:r w:rsidRPr="008526EE">
              <w:t xml:space="preserve"> </w:t>
            </w:r>
            <w:r w:rsidRPr="008526EE">
              <w:t>4A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59-300</w:t>
            </w:r>
            <w:r w:rsidRPr="008526EE">
              <w:t xml:space="preserve"> </w:t>
            </w:r>
            <w:r w:rsidRPr="008526EE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18 412.16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8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Solventum</w:t>
            </w:r>
            <w:proofErr w:type="spellEnd"/>
            <w:r w:rsidRPr="008526EE">
              <w:t xml:space="preserve"> Poland Sp. z o.o.</w:t>
            </w:r>
          </w:p>
          <w:p w:rsidR="007D56EB" w:rsidRPr="008526EE" w:rsidRDefault="007D56EB" w:rsidP="00CA5F91">
            <w:proofErr w:type="spellStart"/>
            <w:r w:rsidRPr="008526EE">
              <w:t>ul.Kwidzyńska</w:t>
            </w:r>
            <w:proofErr w:type="spellEnd"/>
            <w:r w:rsidRPr="008526EE">
              <w:t xml:space="preserve"> </w:t>
            </w:r>
            <w:r w:rsidRPr="008526EE">
              <w:t>6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51-416</w:t>
            </w:r>
            <w:r w:rsidRPr="008526EE">
              <w:t xml:space="preserve"> </w:t>
            </w:r>
            <w:r w:rsidRPr="008526E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13 500.00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16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Solventum</w:t>
            </w:r>
            <w:proofErr w:type="spellEnd"/>
            <w:r w:rsidRPr="008526EE">
              <w:t xml:space="preserve"> Poland Sp. z o.o.</w:t>
            </w:r>
          </w:p>
          <w:p w:rsidR="007D56EB" w:rsidRPr="008526EE" w:rsidRDefault="007D56EB" w:rsidP="00CA5F91">
            <w:proofErr w:type="spellStart"/>
            <w:r w:rsidRPr="008526EE">
              <w:t>ul.Kwidzyńska</w:t>
            </w:r>
            <w:proofErr w:type="spellEnd"/>
            <w:r w:rsidRPr="008526EE">
              <w:t xml:space="preserve"> </w:t>
            </w:r>
            <w:r w:rsidRPr="008526EE">
              <w:t>6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51-416</w:t>
            </w:r>
            <w:r w:rsidRPr="008526EE">
              <w:t xml:space="preserve"> </w:t>
            </w:r>
            <w:r w:rsidRPr="008526E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64 817.28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410.40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8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15 606.00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10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3 985.20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3 015.90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599.40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12 580.70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604.80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18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1 613.63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20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189.00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25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15 328.44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26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1 894.32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27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18 954.00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Zarys International Group spółka z ograniczoną odpowiedzialnością spółka komandytowa</w:t>
            </w:r>
          </w:p>
          <w:p w:rsidR="007D56EB" w:rsidRPr="008526EE" w:rsidRDefault="007D56EB" w:rsidP="00CA5F91">
            <w:proofErr w:type="spellStart"/>
            <w:r w:rsidRPr="008526EE">
              <w:t>ul.Pod</w:t>
            </w:r>
            <w:proofErr w:type="spellEnd"/>
            <w:r w:rsidRPr="008526EE">
              <w:t xml:space="preserve"> Borem</w:t>
            </w:r>
            <w:r w:rsidRPr="008526EE">
              <w:t xml:space="preserve"> </w:t>
            </w:r>
            <w:r w:rsidRPr="008526EE">
              <w:t>18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41-808</w:t>
            </w:r>
            <w:r w:rsidRPr="008526EE">
              <w:t xml:space="preserve"> </w:t>
            </w:r>
            <w:r w:rsidRPr="008526E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12 131.26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proofErr w:type="spellStart"/>
            <w:r w:rsidRPr="008526EE">
              <w:t>Salus</w:t>
            </w:r>
            <w:proofErr w:type="spellEnd"/>
            <w:r w:rsidRPr="008526EE">
              <w:t xml:space="preserve"> International Sp. z o.o.</w:t>
            </w:r>
          </w:p>
          <w:p w:rsidR="007D56EB" w:rsidRPr="008526EE" w:rsidRDefault="007D56EB" w:rsidP="00CA5F91">
            <w:proofErr w:type="spellStart"/>
            <w:r w:rsidRPr="008526EE">
              <w:t>ul.Pułaskiego</w:t>
            </w:r>
            <w:proofErr w:type="spellEnd"/>
            <w:r w:rsidRPr="008526EE">
              <w:t xml:space="preserve"> </w:t>
            </w:r>
            <w:r w:rsidRPr="008526EE">
              <w:t>9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40-273</w:t>
            </w:r>
            <w:r w:rsidRPr="008526EE">
              <w:t xml:space="preserve"> </w:t>
            </w:r>
            <w:r w:rsidRPr="008526E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1 630.80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11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52 787.86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4 965.30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13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842.40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14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14 163.98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15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12 875.76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20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252.72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291 910.04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32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Paul Hartmann Polska Sp. z o.o.</w:t>
            </w:r>
          </w:p>
          <w:p w:rsidR="007D56EB" w:rsidRPr="008526EE" w:rsidRDefault="007D56EB" w:rsidP="00CA5F91">
            <w:r w:rsidRPr="008526EE">
              <w:t>ul. Żeromskiego</w:t>
            </w:r>
            <w:r w:rsidRPr="008526EE">
              <w:t xml:space="preserve"> </w:t>
            </w:r>
            <w:r w:rsidRPr="008526EE">
              <w:t>17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95-200</w:t>
            </w:r>
            <w:r w:rsidRPr="008526EE">
              <w:t xml:space="preserve"> </w:t>
            </w:r>
            <w:r w:rsidRPr="008526E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19 201.81 zł</w:t>
            </w:r>
          </w:p>
        </w:tc>
      </w:tr>
      <w:tr w:rsidR="007D56EB" w:rsidRPr="008526EE" w:rsidTr="00CA5F91">
        <w:tc>
          <w:tcPr>
            <w:tcW w:w="993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33</w:t>
            </w:r>
          </w:p>
        </w:tc>
        <w:tc>
          <w:tcPr>
            <w:tcW w:w="4110" w:type="dxa"/>
            <w:shd w:val="clear" w:color="auto" w:fill="auto"/>
          </w:tcPr>
          <w:p w:rsidR="007D56EB" w:rsidRPr="008526EE" w:rsidRDefault="007D56EB" w:rsidP="00CA5F91">
            <w:pPr>
              <w:spacing w:before="80"/>
            </w:pPr>
            <w:r w:rsidRPr="008526EE">
              <w:t>Becton Dickinson Polska Sp. z o.o.</w:t>
            </w:r>
          </w:p>
          <w:p w:rsidR="007D56EB" w:rsidRPr="008526EE" w:rsidRDefault="007D56EB" w:rsidP="00CA5F91">
            <w:proofErr w:type="spellStart"/>
            <w:r w:rsidRPr="008526EE">
              <w:t>ul.Osmańska</w:t>
            </w:r>
            <w:proofErr w:type="spellEnd"/>
            <w:r w:rsidRPr="008526EE">
              <w:t xml:space="preserve"> </w:t>
            </w:r>
            <w:r w:rsidRPr="008526EE">
              <w:t>14</w:t>
            </w:r>
            <w:r w:rsidRPr="008526EE">
              <w:t xml:space="preserve"> </w:t>
            </w:r>
          </w:p>
          <w:p w:rsidR="007D56EB" w:rsidRPr="008526EE" w:rsidRDefault="007D56EB" w:rsidP="00CA5F91">
            <w:pPr>
              <w:spacing w:after="80"/>
              <w:jc w:val="both"/>
            </w:pPr>
            <w:r w:rsidRPr="008526EE">
              <w:t>02-823</w:t>
            </w:r>
            <w:r w:rsidRPr="008526EE">
              <w:t xml:space="preserve"> </w:t>
            </w:r>
            <w:r w:rsidRPr="008526E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56EB" w:rsidRPr="008526EE" w:rsidRDefault="007D56EB" w:rsidP="00CA5F91">
            <w:pPr>
              <w:spacing w:before="80" w:after="80"/>
              <w:jc w:val="center"/>
            </w:pPr>
            <w:r w:rsidRPr="008526EE">
              <w:t>5 184.00 zł</w:t>
            </w:r>
          </w:p>
        </w:tc>
      </w:tr>
      <w:bookmarkEnd w:id="0"/>
    </w:tbl>
    <w:p w:rsidR="00C236D3" w:rsidRPr="008526EE" w:rsidRDefault="00C236D3" w:rsidP="008526E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8526EE" w:rsidSect="008F22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2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41FA" w:rsidRDefault="009441FA">
      <w:r>
        <w:separator/>
      </w:r>
    </w:p>
  </w:endnote>
  <w:endnote w:type="continuationSeparator" w:id="0">
    <w:p w:rsidR="009441FA" w:rsidRDefault="00944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41FA" w:rsidRDefault="009441FA">
      <w:r>
        <w:separator/>
      </w:r>
    </w:p>
  </w:footnote>
  <w:footnote w:type="continuationSeparator" w:id="0">
    <w:p w:rsidR="009441FA" w:rsidRDefault="00944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56EB" w:rsidRDefault="007D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56EB" w:rsidRDefault="007D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56EB" w:rsidRDefault="007D56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1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D56EB"/>
    <w:rsid w:val="00843263"/>
    <w:rsid w:val="008526EE"/>
    <w:rsid w:val="00861E75"/>
    <w:rsid w:val="008F226E"/>
    <w:rsid w:val="009441FA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08294"/>
  <w15:chartTrackingRefBased/>
  <w15:docId w15:val="{319D0153-EEF7-4789-81AC-30CF1387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864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2025-04-18T10:54:00Z</cp:lastPrinted>
  <dcterms:created xsi:type="dcterms:W3CDTF">2025-04-18T10:49:00Z</dcterms:created>
  <dcterms:modified xsi:type="dcterms:W3CDTF">2025-04-18T10:54:00Z</dcterms:modified>
</cp:coreProperties>
</file>