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C2230" w14:textId="5C7FF066" w:rsidR="008D2AB8" w:rsidRPr="00765BE0" w:rsidRDefault="008D2AB8" w:rsidP="00765BE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b w:val="0"/>
          <w:sz w:val="20"/>
          <w:szCs w:val="20"/>
        </w:rPr>
        <w:tab/>
      </w:r>
      <w:r w:rsidRPr="00765BE0">
        <w:rPr>
          <w:rFonts w:ascii="Verdana" w:hAnsi="Verdana"/>
          <w:sz w:val="20"/>
          <w:szCs w:val="20"/>
        </w:rPr>
        <w:t xml:space="preserve">Załącznik nr </w:t>
      </w:r>
      <w:r w:rsidR="00012286" w:rsidRPr="00765BE0">
        <w:rPr>
          <w:rFonts w:ascii="Verdana" w:hAnsi="Verdana"/>
          <w:sz w:val="20"/>
          <w:szCs w:val="20"/>
        </w:rPr>
        <w:t>1</w:t>
      </w:r>
    </w:p>
    <w:p w14:paraId="296861D5" w14:textId="77777777" w:rsidR="008D2AB8" w:rsidRPr="00765BE0" w:rsidRDefault="008D2AB8" w:rsidP="00765BE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47DEC6A" w14:textId="77777777" w:rsidR="008D2AB8" w:rsidRPr="00765BE0" w:rsidRDefault="008D2AB8" w:rsidP="00765BE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65BE0">
        <w:rPr>
          <w:rFonts w:ascii="Verdana" w:hAnsi="Verdana"/>
          <w:b/>
          <w:sz w:val="20"/>
          <w:szCs w:val="20"/>
        </w:rPr>
        <w:t>FORMULARZ OFERTY</w:t>
      </w:r>
    </w:p>
    <w:p w14:paraId="0DE375A7" w14:textId="77777777" w:rsidR="008D2AB8" w:rsidRPr="00765BE0" w:rsidRDefault="008D2AB8" w:rsidP="00765BE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A2544A8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2C7DBB1" w14:textId="56C005C2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3843D60A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D771514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C7052C4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65BE0">
        <w:rPr>
          <w:rFonts w:ascii="Verdana" w:hAnsi="Verdana"/>
          <w:sz w:val="20"/>
          <w:szCs w:val="20"/>
          <w:lang w:val="de-DE"/>
        </w:rPr>
        <w:t>TEL.</w:t>
      </w:r>
      <w:r w:rsidRPr="00765BE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C241360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65BE0">
        <w:rPr>
          <w:rFonts w:ascii="Verdana" w:hAnsi="Verdana"/>
          <w:sz w:val="20"/>
          <w:szCs w:val="20"/>
          <w:lang w:val="de-DE"/>
        </w:rPr>
        <w:t xml:space="preserve">FAX </w:t>
      </w:r>
      <w:r w:rsidRPr="00765BE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F08328E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65BE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8881B9F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65BE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89878C8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53A1C58" w14:textId="77777777" w:rsidR="00765BE0" w:rsidRDefault="00765BE0" w:rsidP="00765BE0">
      <w:pPr>
        <w:rPr>
          <w:rFonts w:ascii="Verdana" w:hAnsi="Verdana"/>
          <w:sz w:val="20"/>
          <w:szCs w:val="20"/>
        </w:rPr>
      </w:pPr>
    </w:p>
    <w:p w14:paraId="4DA5970A" w14:textId="215E0388" w:rsidR="00765BE0" w:rsidRPr="00765BE0" w:rsidRDefault="008D2AB8" w:rsidP="00765BE0">
      <w:pPr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Do: Nazwa i siedziba Zamawiającego:</w:t>
      </w:r>
    </w:p>
    <w:p w14:paraId="053A006C" w14:textId="477A0FC1" w:rsidR="00554BD5" w:rsidRPr="00765BE0" w:rsidRDefault="00554BD5" w:rsidP="00765BE0">
      <w:pPr>
        <w:ind w:right="-110"/>
        <w:rPr>
          <w:rFonts w:ascii="Verdana" w:hAnsi="Verdana"/>
          <w:b/>
          <w:sz w:val="20"/>
          <w:szCs w:val="20"/>
        </w:rPr>
      </w:pPr>
      <w:r w:rsidRPr="00765BE0">
        <w:rPr>
          <w:rFonts w:ascii="Verdana" w:hAnsi="Verdana"/>
          <w:b/>
          <w:sz w:val="20"/>
          <w:szCs w:val="20"/>
        </w:rPr>
        <w:t xml:space="preserve">Akademia Górniczo </w:t>
      </w:r>
      <w:r w:rsidR="00765BE0">
        <w:rPr>
          <w:rFonts w:ascii="Verdana" w:hAnsi="Verdana"/>
          <w:b/>
          <w:sz w:val="20"/>
          <w:szCs w:val="20"/>
        </w:rPr>
        <w:t>–</w:t>
      </w:r>
      <w:r w:rsidRPr="00765BE0">
        <w:rPr>
          <w:rFonts w:ascii="Verdana" w:hAnsi="Verdana"/>
          <w:b/>
          <w:sz w:val="20"/>
          <w:szCs w:val="20"/>
        </w:rPr>
        <w:t xml:space="preserve"> Hutnicza</w:t>
      </w:r>
      <w:r w:rsidR="00765BE0">
        <w:rPr>
          <w:rFonts w:ascii="Verdana" w:hAnsi="Verdana"/>
          <w:b/>
          <w:sz w:val="20"/>
          <w:szCs w:val="20"/>
        </w:rPr>
        <w:t xml:space="preserve"> </w:t>
      </w:r>
      <w:r w:rsidRPr="00765BE0">
        <w:rPr>
          <w:rFonts w:ascii="Verdana" w:hAnsi="Verdana"/>
          <w:b/>
          <w:sz w:val="20"/>
          <w:szCs w:val="20"/>
        </w:rPr>
        <w:t>im. Stanisława Staszica w Krakowie</w:t>
      </w:r>
    </w:p>
    <w:p w14:paraId="1D2ED659" w14:textId="77777777" w:rsidR="008D2AB8" w:rsidRPr="00765BE0" w:rsidRDefault="00554BD5" w:rsidP="00765BE0">
      <w:pPr>
        <w:ind w:right="-110"/>
        <w:rPr>
          <w:rFonts w:ascii="Verdana" w:hAnsi="Verdana"/>
          <w:b/>
          <w:sz w:val="20"/>
          <w:szCs w:val="20"/>
        </w:rPr>
      </w:pPr>
      <w:r w:rsidRPr="00765BE0">
        <w:rPr>
          <w:rFonts w:ascii="Verdana" w:hAnsi="Verdana"/>
          <w:b/>
          <w:sz w:val="20"/>
          <w:szCs w:val="20"/>
        </w:rPr>
        <w:t>Dział Zamówień Publicznych</w:t>
      </w:r>
      <w:r w:rsidR="008D2AB8" w:rsidRPr="00765BE0">
        <w:rPr>
          <w:rFonts w:ascii="Verdana" w:hAnsi="Verdana"/>
          <w:b/>
          <w:sz w:val="20"/>
          <w:szCs w:val="20"/>
        </w:rPr>
        <w:t xml:space="preserve">  </w:t>
      </w:r>
    </w:p>
    <w:p w14:paraId="7D6CABCF" w14:textId="38CA4D66" w:rsidR="008D2AB8" w:rsidRPr="00765BE0" w:rsidRDefault="00554BD5" w:rsidP="00765BE0">
      <w:pPr>
        <w:ind w:right="-110"/>
        <w:rPr>
          <w:rFonts w:ascii="Verdana" w:hAnsi="Verdana"/>
          <w:b/>
          <w:sz w:val="20"/>
          <w:szCs w:val="20"/>
        </w:rPr>
      </w:pPr>
      <w:r w:rsidRPr="00765BE0">
        <w:rPr>
          <w:rFonts w:ascii="Verdana" w:hAnsi="Verdana"/>
          <w:b/>
          <w:sz w:val="20"/>
          <w:szCs w:val="20"/>
        </w:rPr>
        <w:t>Al. Mickiewicza</w:t>
      </w:r>
      <w:r w:rsidR="008D2AB8" w:rsidRPr="00765BE0">
        <w:rPr>
          <w:rFonts w:ascii="Verdana" w:hAnsi="Verdana"/>
          <w:b/>
          <w:sz w:val="20"/>
          <w:szCs w:val="20"/>
        </w:rPr>
        <w:t xml:space="preserve"> </w:t>
      </w:r>
      <w:r w:rsidRPr="00765BE0">
        <w:rPr>
          <w:rFonts w:ascii="Verdana" w:hAnsi="Verdana"/>
          <w:b/>
          <w:sz w:val="20"/>
          <w:szCs w:val="20"/>
        </w:rPr>
        <w:t>30</w:t>
      </w:r>
      <w:r w:rsidR="00765BE0">
        <w:rPr>
          <w:rFonts w:ascii="Verdana" w:hAnsi="Verdana"/>
          <w:b/>
          <w:sz w:val="20"/>
          <w:szCs w:val="20"/>
        </w:rPr>
        <w:t xml:space="preserve">, </w:t>
      </w:r>
      <w:r w:rsidRPr="00765BE0">
        <w:rPr>
          <w:rFonts w:ascii="Verdana" w:hAnsi="Verdana"/>
          <w:b/>
          <w:sz w:val="20"/>
          <w:szCs w:val="20"/>
        </w:rPr>
        <w:t>30-059</w:t>
      </w:r>
      <w:r w:rsidR="008D2AB8" w:rsidRPr="00765BE0">
        <w:rPr>
          <w:rFonts w:ascii="Verdana" w:hAnsi="Verdana"/>
          <w:b/>
          <w:sz w:val="20"/>
          <w:szCs w:val="20"/>
        </w:rPr>
        <w:t xml:space="preserve"> </w:t>
      </w:r>
      <w:r w:rsidRPr="00765BE0">
        <w:rPr>
          <w:rFonts w:ascii="Verdana" w:hAnsi="Verdana"/>
          <w:b/>
          <w:sz w:val="20"/>
          <w:szCs w:val="20"/>
        </w:rPr>
        <w:t>Kraków</w:t>
      </w:r>
      <w:r w:rsidR="008D2AB8" w:rsidRPr="00765BE0">
        <w:rPr>
          <w:rFonts w:ascii="Verdana" w:hAnsi="Verdana"/>
          <w:b/>
          <w:sz w:val="20"/>
          <w:szCs w:val="20"/>
        </w:rPr>
        <w:t xml:space="preserve">,  </w:t>
      </w:r>
    </w:p>
    <w:p w14:paraId="4D0827B3" w14:textId="77777777" w:rsidR="008D2AB8" w:rsidRPr="00765BE0" w:rsidRDefault="008D2AB8" w:rsidP="00765BE0">
      <w:pPr>
        <w:ind w:firstLine="3969"/>
        <w:rPr>
          <w:rFonts w:ascii="Verdana" w:hAnsi="Verdana"/>
          <w:b/>
          <w:sz w:val="20"/>
          <w:szCs w:val="20"/>
        </w:rPr>
      </w:pPr>
    </w:p>
    <w:p w14:paraId="4CE7CF79" w14:textId="6FB00518" w:rsidR="008D2AB8" w:rsidRPr="00765BE0" w:rsidRDefault="008D2AB8" w:rsidP="00765BE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554BD5" w:rsidRPr="00765BE0">
        <w:rPr>
          <w:rFonts w:ascii="Verdana" w:hAnsi="Verdana"/>
          <w:b/>
          <w:sz w:val="20"/>
          <w:szCs w:val="20"/>
        </w:rPr>
        <w:t>Dostawa materiałów budowlanych i remontowych niezbędnych dla zapewnienia prawidłowego funkcjonowania Miasteczka Studenckiego w</w:t>
      </w:r>
      <w:r w:rsidR="00765BE0">
        <w:rPr>
          <w:rFonts w:ascii="Verdana" w:hAnsi="Verdana"/>
          <w:b/>
          <w:sz w:val="20"/>
          <w:szCs w:val="20"/>
        </w:rPr>
        <w:t> </w:t>
      </w:r>
      <w:r w:rsidR="00765BE0" w:rsidRPr="00765BE0">
        <w:rPr>
          <w:rFonts w:ascii="Verdana" w:hAnsi="Verdana"/>
          <w:b/>
          <w:sz w:val="20"/>
          <w:szCs w:val="20"/>
        </w:rPr>
        <w:t>K</w:t>
      </w:r>
      <w:r w:rsidR="00554BD5" w:rsidRPr="00765BE0">
        <w:rPr>
          <w:rFonts w:ascii="Verdana" w:hAnsi="Verdana"/>
          <w:b/>
          <w:sz w:val="20"/>
          <w:szCs w:val="20"/>
        </w:rPr>
        <w:t>rakowie - DE-dzp.272-199/25</w:t>
      </w:r>
      <w:r w:rsidRPr="00765BE0">
        <w:rPr>
          <w:rFonts w:ascii="Verdana" w:hAnsi="Verdana"/>
          <w:b/>
          <w:sz w:val="20"/>
          <w:szCs w:val="20"/>
        </w:rPr>
        <w:t xml:space="preserve">, </w:t>
      </w:r>
      <w:r w:rsidRPr="00765BE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40F3FCD" w14:textId="77777777" w:rsidR="008D2AB8" w:rsidRPr="00765BE0" w:rsidRDefault="008D2AB8" w:rsidP="00765BE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4"/>
        <w:gridCol w:w="4968"/>
      </w:tblGrid>
      <w:tr w:rsidR="00765BE0" w:rsidRPr="00765BE0" w14:paraId="6F94CBBD" w14:textId="77777777" w:rsidTr="00765BE0">
        <w:trPr>
          <w:trHeight w:val="567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2455A" w14:textId="24E4FA76" w:rsidR="00765BE0" w:rsidRPr="00765BE0" w:rsidRDefault="00765BE0" w:rsidP="00765BE0">
            <w:pPr>
              <w:widowControl w:val="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65BE0">
              <w:rPr>
                <w:rFonts w:ascii="Verdana" w:hAnsi="Verdana"/>
                <w:b/>
                <w:sz w:val="20"/>
                <w:szCs w:val="20"/>
              </w:rPr>
              <w:t>Cena brutto za całość przedmiotu zamówienia</w:t>
            </w:r>
            <w:r w:rsidR="005E334B">
              <w:rPr>
                <w:rFonts w:ascii="Verdana" w:hAnsi="Verdana"/>
                <w:b/>
                <w:sz w:val="20"/>
                <w:szCs w:val="20"/>
              </w:rPr>
              <w:t xml:space="preserve"> na podstawie kalkulacji Załącznik nr 1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4AA4" w14:textId="77777777" w:rsidR="00765BE0" w:rsidRDefault="00765BE0" w:rsidP="005558BE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26B75DA" w14:textId="2BC45A70" w:rsidR="005558BE" w:rsidRPr="00765BE0" w:rsidRDefault="005558BE" w:rsidP="005558BE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……………..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PLN</w:t>
            </w:r>
          </w:p>
        </w:tc>
      </w:tr>
      <w:tr w:rsidR="00765BE0" w:rsidRPr="00765BE0" w14:paraId="53C1FC31" w14:textId="77777777" w:rsidTr="00765BE0">
        <w:trPr>
          <w:trHeight w:val="419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FD8F" w14:textId="77777777" w:rsidR="00765BE0" w:rsidRPr="00765BE0" w:rsidRDefault="00765BE0" w:rsidP="00765BE0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65BE0">
              <w:rPr>
                <w:rFonts w:ascii="Verdana" w:hAnsi="Verdana"/>
                <w:b/>
                <w:sz w:val="20"/>
                <w:szCs w:val="20"/>
              </w:rPr>
              <w:t>Słownie brutto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3716" w14:textId="4828E4FF" w:rsidR="00765BE0" w:rsidRPr="00765BE0" w:rsidRDefault="005558BE" w:rsidP="00765BE0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…………….. PLN</w:t>
            </w:r>
          </w:p>
        </w:tc>
      </w:tr>
      <w:tr w:rsidR="00765BE0" w:rsidRPr="00765BE0" w14:paraId="64DA8CE7" w14:textId="77777777" w:rsidTr="00765BE0">
        <w:trPr>
          <w:trHeight w:val="410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BC4B" w14:textId="77777777" w:rsidR="00765BE0" w:rsidRPr="00765BE0" w:rsidRDefault="00765BE0" w:rsidP="00765BE0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65BE0">
              <w:rPr>
                <w:rFonts w:ascii="Verdana" w:hAnsi="Verdana"/>
                <w:b/>
                <w:sz w:val="20"/>
                <w:szCs w:val="20"/>
              </w:rPr>
              <w:t>Podatek VAT …%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6794" w14:textId="63E5DBDB" w:rsidR="00765BE0" w:rsidRPr="00765BE0" w:rsidRDefault="005558BE" w:rsidP="005558BE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…………….. PLN</w:t>
            </w:r>
          </w:p>
        </w:tc>
      </w:tr>
      <w:tr w:rsidR="00765BE0" w:rsidRPr="00765BE0" w14:paraId="13EA5B95" w14:textId="77777777" w:rsidTr="00765BE0">
        <w:trPr>
          <w:trHeight w:val="984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68BD" w14:textId="77777777" w:rsidR="00765BE0" w:rsidRPr="00765BE0" w:rsidRDefault="00765BE0" w:rsidP="00765BE0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765BE0">
              <w:rPr>
                <w:rFonts w:ascii="Verdana" w:hAnsi="Verdana"/>
                <w:b/>
                <w:sz w:val="20"/>
                <w:szCs w:val="20"/>
              </w:rPr>
              <w:t xml:space="preserve">Termin realizacji zamówień cząstkowych </w:t>
            </w:r>
            <w:r w:rsidRPr="00765BE0">
              <w:rPr>
                <w:rFonts w:ascii="Verdana" w:hAnsi="Verdana"/>
                <w:b/>
                <w:sz w:val="20"/>
                <w:szCs w:val="20"/>
              </w:rPr>
              <w:br/>
            </w:r>
            <w:r w:rsidRPr="00765BE0">
              <w:rPr>
                <w:rFonts w:ascii="Verdana" w:hAnsi="Verdana"/>
                <w:b/>
                <w:color w:val="FF0000"/>
                <w:sz w:val="20"/>
                <w:szCs w:val="20"/>
              </w:rPr>
              <w:t>/kryterium oceny ofert/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4FC6" w14:textId="77777777" w:rsidR="00765BE0" w:rsidRDefault="00765BE0" w:rsidP="00765BE0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DBCF900" w14:textId="77777777" w:rsidR="005558BE" w:rsidRDefault="005558BE" w:rsidP="00765BE0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72AE6F1" w14:textId="0B3D363A" w:rsidR="005558BE" w:rsidRPr="00765BE0" w:rsidRDefault="005558BE" w:rsidP="00765BE0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…………….. dni roboczych</w:t>
            </w:r>
          </w:p>
        </w:tc>
      </w:tr>
      <w:tr w:rsidR="00765BE0" w:rsidRPr="00765BE0" w14:paraId="630D2568" w14:textId="77777777" w:rsidTr="00765BE0">
        <w:trPr>
          <w:trHeight w:val="55"/>
        </w:trPr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272B" w14:textId="77777777" w:rsidR="00765BE0" w:rsidRPr="00765BE0" w:rsidRDefault="00765BE0" w:rsidP="00765BE0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65BE0">
              <w:rPr>
                <w:rFonts w:ascii="Verdana" w:hAnsi="Verdana"/>
                <w:b/>
                <w:sz w:val="20"/>
                <w:szCs w:val="20"/>
              </w:rPr>
              <w:t>Termin realizacji zamówienia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34D66" w14:textId="06A4C62B" w:rsidR="00765BE0" w:rsidRPr="00765BE0" w:rsidRDefault="00765BE0" w:rsidP="00765BE0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65BE0">
              <w:rPr>
                <w:rFonts w:ascii="Verdana" w:hAnsi="Verdana"/>
                <w:b/>
                <w:sz w:val="20"/>
                <w:szCs w:val="20"/>
              </w:rPr>
              <w:t>12 m-</w:t>
            </w:r>
            <w:proofErr w:type="spellStart"/>
            <w:r w:rsidRPr="00765BE0">
              <w:rPr>
                <w:rFonts w:ascii="Verdana" w:hAnsi="Verdana"/>
                <w:b/>
                <w:sz w:val="20"/>
                <w:szCs w:val="20"/>
              </w:rPr>
              <w:t>cy</w:t>
            </w:r>
            <w:proofErr w:type="spellEnd"/>
          </w:p>
        </w:tc>
      </w:tr>
    </w:tbl>
    <w:p w14:paraId="5A502853" w14:textId="77777777" w:rsidR="00765BE0" w:rsidRPr="00765BE0" w:rsidRDefault="00765BE0" w:rsidP="00765BE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FAB0C5F" w14:textId="5027D955" w:rsidR="008D2AB8" w:rsidRPr="00765BE0" w:rsidRDefault="008D2AB8" w:rsidP="00765BE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765BE0">
        <w:rPr>
          <w:rFonts w:ascii="Verdana" w:hAnsi="Verdana"/>
          <w:sz w:val="20"/>
          <w:szCs w:val="20"/>
        </w:rPr>
        <w:t>6 marca 2018 r</w:t>
      </w:r>
      <w:r w:rsidRPr="00765BE0">
        <w:rPr>
          <w:rFonts w:ascii="Verdana" w:hAnsi="Verdana"/>
          <w:sz w:val="20"/>
          <w:szCs w:val="20"/>
        </w:rPr>
        <w:t>.</w:t>
      </w:r>
      <w:r w:rsidR="00A0022B" w:rsidRPr="00765BE0">
        <w:rPr>
          <w:rFonts w:ascii="Verdana" w:hAnsi="Verdana"/>
          <w:sz w:val="20"/>
          <w:szCs w:val="20"/>
        </w:rPr>
        <w:t xml:space="preserve"> Prawo przedsiębiorców, </w:t>
      </w:r>
      <w:r w:rsidRPr="00765BE0">
        <w:rPr>
          <w:rFonts w:ascii="Verdana" w:hAnsi="Verdana"/>
          <w:sz w:val="20"/>
          <w:szCs w:val="20"/>
        </w:rPr>
        <w:t>należymy do małych lub średnich przedsiębiorców:</w:t>
      </w:r>
      <w:r w:rsidRPr="00765BE0">
        <w:rPr>
          <w:rFonts w:ascii="Verdana" w:hAnsi="Verdana"/>
          <w:b/>
          <w:sz w:val="20"/>
          <w:szCs w:val="20"/>
        </w:rPr>
        <w:t xml:space="preserve"> TAK/NIE</w:t>
      </w:r>
    </w:p>
    <w:p w14:paraId="63237AD7" w14:textId="77777777" w:rsidR="00765BE0" w:rsidRDefault="00765BE0" w:rsidP="00765BE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4453B0E" w14:textId="42376B7D" w:rsidR="00765BE0" w:rsidRPr="00765BE0" w:rsidRDefault="00765BE0" w:rsidP="00765BE0">
      <w:pPr>
        <w:tabs>
          <w:tab w:val="left" w:pos="426"/>
        </w:tabs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  <w:r w:rsidRPr="00765BE0">
        <w:rPr>
          <w:rFonts w:ascii="Verdana" w:hAnsi="Verdana"/>
          <w:b/>
          <w:sz w:val="20"/>
          <w:szCs w:val="20"/>
        </w:rPr>
        <w:t xml:space="preserve">Termin płatności: </w:t>
      </w:r>
      <w:r w:rsidRPr="00765BE0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6B2A01" w14:textId="77777777" w:rsidR="00765BE0" w:rsidRDefault="00765BE0" w:rsidP="00765BE0">
      <w:pPr>
        <w:rPr>
          <w:rFonts w:ascii="Verdana" w:hAnsi="Verdana"/>
          <w:b/>
          <w:sz w:val="20"/>
          <w:szCs w:val="20"/>
          <w:u w:val="single"/>
        </w:rPr>
      </w:pPr>
    </w:p>
    <w:p w14:paraId="7EF76B83" w14:textId="01822251" w:rsidR="00765BE0" w:rsidRPr="00765BE0" w:rsidRDefault="00765BE0" w:rsidP="00765BE0">
      <w:pPr>
        <w:rPr>
          <w:rFonts w:ascii="Verdana" w:hAnsi="Verdana"/>
          <w:b/>
          <w:sz w:val="20"/>
          <w:szCs w:val="20"/>
          <w:u w:val="single"/>
        </w:rPr>
      </w:pPr>
      <w:r w:rsidRPr="00765BE0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4E48237" w14:textId="77777777" w:rsidR="00765BE0" w:rsidRPr="00765BE0" w:rsidRDefault="00765BE0" w:rsidP="00765BE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65BE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D645B1B" w14:textId="4355FF6B" w:rsidR="00765BE0" w:rsidRPr="00765BE0" w:rsidRDefault="00765BE0" w:rsidP="00765B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65BE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765BE0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765BE0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765BE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E082701" w14:textId="5D224FF5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765BE0">
        <w:rPr>
          <w:rFonts w:ascii="Verdana" w:hAnsi="Verdana"/>
          <w:sz w:val="20"/>
          <w:szCs w:val="20"/>
          <w:vertAlign w:val="superscript"/>
        </w:rPr>
        <w:t>1</w:t>
      </w:r>
      <w:r w:rsidRPr="00765BE0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</w:t>
      </w:r>
      <w:r>
        <w:rPr>
          <w:rFonts w:ascii="Verdana" w:hAnsi="Verdana"/>
          <w:sz w:val="20"/>
          <w:szCs w:val="20"/>
        </w:rPr>
        <w:t> </w:t>
      </w:r>
      <w:r w:rsidRPr="00765BE0">
        <w:rPr>
          <w:rFonts w:ascii="Verdana" w:hAnsi="Verdana"/>
          <w:sz w:val="20"/>
          <w:szCs w:val="20"/>
        </w:rPr>
        <w:t>niniejszym postępowaniu</w:t>
      </w:r>
      <w:r w:rsidRPr="00765BE0">
        <w:rPr>
          <w:rFonts w:ascii="Verdana" w:hAnsi="Verdana"/>
          <w:sz w:val="20"/>
          <w:szCs w:val="20"/>
          <w:vertAlign w:val="superscript"/>
        </w:rPr>
        <w:t>2</w:t>
      </w:r>
      <w:r w:rsidRPr="00765BE0">
        <w:rPr>
          <w:rFonts w:ascii="Verdana" w:hAnsi="Verdana"/>
          <w:sz w:val="20"/>
          <w:szCs w:val="20"/>
        </w:rPr>
        <w:t xml:space="preserve"> </w:t>
      </w:r>
    </w:p>
    <w:p w14:paraId="69CCFF24" w14:textId="77777777" w:rsidR="00765BE0" w:rsidRPr="00765BE0" w:rsidRDefault="00765BE0" w:rsidP="00765BE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65BE0">
        <w:rPr>
          <w:rFonts w:ascii="Verdana" w:hAnsi="Verdana"/>
          <w:i/>
          <w:sz w:val="16"/>
          <w:szCs w:val="16"/>
          <w:vertAlign w:val="superscript"/>
        </w:rPr>
        <w:t>1</w:t>
      </w:r>
      <w:r w:rsidRPr="00765BE0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</w:t>
      </w:r>
      <w:r w:rsidRPr="00765BE0">
        <w:rPr>
          <w:rFonts w:ascii="Verdana" w:hAnsi="Verdana"/>
          <w:i/>
          <w:sz w:val="16"/>
          <w:szCs w:val="16"/>
        </w:rPr>
        <w:br/>
        <w:t xml:space="preserve">w sprawie ochrony osób fizycznych w związku z przetwarzaniem danych osobowych i w sprawie </w:t>
      </w:r>
      <w:r w:rsidRPr="00765BE0">
        <w:rPr>
          <w:rFonts w:ascii="Verdana" w:hAnsi="Verdana"/>
          <w:i/>
          <w:sz w:val="16"/>
          <w:szCs w:val="16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7865079A" w14:textId="77777777" w:rsidR="00765BE0" w:rsidRPr="00765BE0" w:rsidRDefault="00765BE0" w:rsidP="00765BE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65BE0">
        <w:rPr>
          <w:rFonts w:ascii="Verdana" w:hAnsi="Verdana"/>
          <w:i/>
          <w:sz w:val="16"/>
          <w:szCs w:val="16"/>
          <w:vertAlign w:val="superscript"/>
        </w:rPr>
        <w:t>2</w:t>
      </w:r>
      <w:r w:rsidRPr="00765BE0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E1A4FE" w14:textId="06A482C6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765BE0">
        <w:rPr>
          <w:rFonts w:ascii="Verdana" w:hAnsi="Verdana"/>
          <w:sz w:val="20"/>
          <w:szCs w:val="20"/>
        </w:rPr>
        <w:t>ppkt</w:t>
      </w:r>
      <w:proofErr w:type="spellEnd"/>
      <w:r w:rsidRPr="00765BE0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765BE0">
        <w:rPr>
          <w:rFonts w:ascii="Verdana" w:hAnsi="Verdana"/>
          <w:b/>
          <w:sz w:val="20"/>
          <w:szCs w:val="20"/>
        </w:rPr>
        <w:t>(niewłaściwe skreślić)</w:t>
      </w:r>
      <w:r w:rsidRPr="00765BE0">
        <w:rPr>
          <w:rFonts w:ascii="Verdana" w:hAnsi="Verdana"/>
          <w:sz w:val="20"/>
          <w:szCs w:val="20"/>
        </w:rPr>
        <w:t xml:space="preserve"> ……………………………………………………………</w:t>
      </w:r>
    </w:p>
    <w:p w14:paraId="29837C77" w14:textId="77777777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5BE0" w:rsidRPr="00765BE0" w14:paraId="38A141E9" w14:textId="77777777" w:rsidTr="00765B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AB30E" w14:textId="77777777" w:rsidR="00765BE0" w:rsidRPr="00765BE0" w:rsidRDefault="00765BE0" w:rsidP="00765B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65BE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3E10D" w14:textId="77777777" w:rsidR="00765BE0" w:rsidRPr="00765BE0" w:rsidRDefault="00765BE0" w:rsidP="00765B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65BE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59D75B4" w14:textId="77777777" w:rsidR="00765BE0" w:rsidRPr="00765BE0" w:rsidRDefault="00765BE0" w:rsidP="00765B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65BE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96D41" w14:textId="77777777" w:rsidR="00765BE0" w:rsidRPr="00765BE0" w:rsidRDefault="00765BE0" w:rsidP="00765BE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65BE0">
              <w:rPr>
                <w:rFonts w:ascii="Verdana" w:hAnsi="Verdana"/>
                <w:sz w:val="20"/>
                <w:szCs w:val="20"/>
              </w:rPr>
              <w:t>Nazwa podwykonawcy</w:t>
            </w:r>
            <w:r w:rsidRPr="00765BE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65BE0" w:rsidRPr="00765BE0" w14:paraId="674F8E60" w14:textId="77777777" w:rsidTr="00765B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A65AF" w14:textId="77777777" w:rsidR="00765BE0" w:rsidRPr="00765BE0" w:rsidRDefault="00765BE0" w:rsidP="00765BE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B9C7B" w14:textId="77777777" w:rsidR="00765BE0" w:rsidRPr="00765BE0" w:rsidRDefault="00765BE0" w:rsidP="00765BE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ECD1C" w14:textId="77777777" w:rsidR="00765BE0" w:rsidRPr="00765BE0" w:rsidRDefault="00765BE0" w:rsidP="00765BE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65BE0" w:rsidRPr="00765BE0" w14:paraId="1D330404" w14:textId="77777777" w:rsidTr="00765B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5E598" w14:textId="77777777" w:rsidR="00765BE0" w:rsidRPr="00765BE0" w:rsidRDefault="00765BE0" w:rsidP="00765BE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5E790" w14:textId="77777777" w:rsidR="00765BE0" w:rsidRPr="00765BE0" w:rsidRDefault="00765BE0" w:rsidP="00765BE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15627" w14:textId="77777777" w:rsidR="00765BE0" w:rsidRPr="00765BE0" w:rsidRDefault="00765BE0" w:rsidP="00765BE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92DCBDE" w14:textId="77777777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CF2E93F" w14:textId="77777777" w:rsidR="00765BE0" w:rsidRPr="00765BE0" w:rsidRDefault="00765BE0" w:rsidP="00765BE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765BE0">
        <w:rPr>
          <w:rFonts w:ascii="Verdana" w:hAnsi="Verdana" w:cs="Times New Roman"/>
          <w:sz w:val="20"/>
          <w:szCs w:val="20"/>
        </w:rPr>
        <w:tab/>
        <w:t>Imię i Nazwisko</w:t>
      </w:r>
      <w:r w:rsidRPr="00765BE0">
        <w:rPr>
          <w:rFonts w:ascii="Verdana" w:hAnsi="Verdana" w:cs="Times New Roman"/>
          <w:sz w:val="20"/>
          <w:szCs w:val="20"/>
        </w:rPr>
        <w:tab/>
      </w:r>
      <w:r w:rsidRPr="00765BE0">
        <w:rPr>
          <w:rFonts w:ascii="Verdana" w:hAnsi="Verdana" w:cs="Times New Roman"/>
          <w:sz w:val="20"/>
          <w:szCs w:val="20"/>
        </w:rPr>
        <w:tab/>
      </w:r>
      <w:r w:rsidRPr="00765BE0">
        <w:rPr>
          <w:rFonts w:ascii="Verdana" w:hAnsi="Verdana" w:cs="Times New Roman"/>
          <w:sz w:val="20"/>
          <w:szCs w:val="20"/>
        </w:rPr>
        <w:tab/>
      </w:r>
      <w:r w:rsidRPr="00765BE0">
        <w:rPr>
          <w:rFonts w:ascii="Verdana" w:hAnsi="Verdana" w:cs="Times New Roman"/>
          <w:sz w:val="20"/>
          <w:szCs w:val="20"/>
        </w:rPr>
        <w:tab/>
      </w:r>
      <w:r w:rsidRPr="00765BE0">
        <w:rPr>
          <w:rFonts w:ascii="Verdana" w:hAnsi="Verdana" w:cs="Times New Roman"/>
          <w:sz w:val="20"/>
          <w:szCs w:val="20"/>
        </w:rPr>
        <w:tab/>
      </w:r>
      <w:r w:rsidRPr="00765BE0">
        <w:rPr>
          <w:rFonts w:ascii="Verdana" w:hAnsi="Verdana" w:cs="Times New Roman"/>
          <w:sz w:val="20"/>
          <w:szCs w:val="20"/>
        </w:rPr>
        <w:tab/>
      </w:r>
      <w:r w:rsidRPr="00765BE0">
        <w:rPr>
          <w:rFonts w:ascii="Verdana" w:hAnsi="Verdana" w:cs="Times New Roman"/>
          <w:sz w:val="20"/>
          <w:szCs w:val="20"/>
        </w:rPr>
        <w:tab/>
      </w:r>
    </w:p>
    <w:p w14:paraId="107BADEE" w14:textId="6CD5FB6B" w:rsidR="00765BE0" w:rsidRPr="00765BE0" w:rsidRDefault="00765BE0" w:rsidP="00765BE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65BE0">
        <w:rPr>
          <w:rFonts w:ascii="Verdana" w:hAnsi="Verdana"/>
          <w:sz w:val="20"/>
          <w:szCs w:val="20"/>
        </w:rPr>
        <w:tab/>
      </w:r>
      <w:r w:rsidRPr="00765BE0">
        <w:rPr>
          <w:rFonts w:ascii="Verdana" w:hAnsi="Verdana"/>
          <w:sz w:val="20"/>
          <w:szCs w:val="20"/>
        </w:rPr>
        <w:tab/>
      </w:r>
    </w:p>
    <w:p w14:paraId="73CC46BE" w14:textId="77777777" w:rsidR="00765BE0" w:rsidRPr="00765BE0" w:rsidRDefault="00765BE0" w:rsidP="00765BE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65BE0">
        <w:rPr>
          <w:rFonts w:ascii="Verdana" w:hAnsi="Verdana"/>
          <w:sz w:val="20"/>
          <w:szCs w:val="20"/>
        </w:rPr>
        <w:tab/>
      </w:r>
      <w:r w:rsidRPr="00765BE0">
        <w:rPr>
          <w:rFonts w:ascii="Verdana" w:hAnsi="Verdana"/>
          <w:sz w:val="20"/>
          <w:szCs w:val="20"/>
        </w:rPr>
        <w:tab/>
        <w:t xml:space="preserve"> </w:t>
      </w:r>
    </w:p>
    <w:p w14:paraId="7EC2EB91" w14:textId="77777777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65BE0">
        <w:rPr>
          <w:rFonts w:ascii="Verdana" w:hAnsi="Verdana"/>
          <w:sz w:val="20"/>
          <w:szCs w:val="20"/>
        </w:rPr>
        <w:t>ych</w:t>
      </w:r>
      <w:proofErr w:type="spellEnd"/>
      <w:r w:rsidRPr="00765BE0">
        <w:rPr>
          <w:rFonts w:ascii="Verdana" w:hAnsi="Verdana"/>
          <w:sz w:val="20"/>
          <w:szCs w:val="20"/>
        </w:rPr>
        <w:t>) dokumentu(ów)</w:t>
      </w:r>
    </w:p>
    <w:p w14:paraId="16D42652" w14:textId="681B16CE" w:rsidR="00765BE0" w:rsidRPr="00765BE0" w:rsidRDefault="00765BE0" w:rsidP="00765BE0">
      <w:p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……………………………………………………...........................……</w:t>
      </w:r>
      <w:r>
        <w:rPr>
          <w:rFonts w:ascii="Verdana" w:hAnsi="Verdana"/>
          <w:sz w:val="20"/>
          <w:szCs w:val="20"/>
        </w:rPr>
        <w:t xml:space="preserve"> </w:t>
      </w:r>
      <w:r w:rsidRPr="00765BE0">
        <w:rPr>
          <w:rFonts w:ascii="Verdana" w:hAnsi="Verdana"/>
          <w:sz w:val="20"/>
          <w:szCs w:val="20"/>
        </w:rPr>
        <w:t>które dołączamy do oferty.</w:t>
      </w:r>
    </w:p>
    <w:p w14:paraId="63CEC904" w14:textId="77777777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załącznikami do niniejszej oferty są:</w:t>
      </w:r>
    </w:p>
    <w:p w14:paraId="0F028542" w14:textId="77777777" w:rsidR="00765BE0" w:rsidRPr="00765BE0" w:rsidRDefault="00765BE0" w:rsidP="00765B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EBEF08B" w14:textId="213F4196" w:rsidR="00765BE0" w:rsidRPr="00765BE0" w:rsidRDefault="00765BE0" w:rsidP="00765B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2E1EEDD9" w14:textId="421B0297" w:rsidR="00765BE0" w:rsidRPr="00765BE0" w:rsidRDefault="00765BE0" w:rsidP="00765B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.............................................................................</w:t>
      </w:r>
    </w:p>
    <w:p w14:paraId="7397604A" w14:textId="77777777" w:rsidR="00765BE0" w:rsidRPr="00765BE0" w:rsidRDefault="00765BE0" w:rsidP="00765B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155FB82" w14:textId="12C3CC18" w:rsidR="00765BE0" w:rsidRDefault="00765BE0" w:rsidP="00765BE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5B9035F3" w14:textId="77777777" w:rsidR="00765BE0" w:rsidRPr="00765BE0" w:rsidRDefault="00765BE0" w:rsidP="00765BE0">
      <w:pPr>
        <w:ind w:left="1440"/>
        <w:jc w:val="both"/>
        <w:rPr>
          <w:rFonts w:ascii="Verdana" w:hAnsi="Verdana"/>
          <w:sz w:val="20"/>
          <w:szCs w:val="20"/>
        </w:rPr>
      </w:pPr>
    </w:p>
    <w:p w14:paraId="2A9E712F" w14:textId="77777777" w:rsidR="00765BE0" w:rsidRPr="00765BE0" w:rsidRDefault="00765BE0" w:rsidP="00765BE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oferta zawiera ………………… kolejno ponumerowanych stron.</w:t>
      </w:r>
    </w:p>
    <w:p w14:paraId="1B68F271" w14:textId="77777777" w:rsidR="00765BE0" w:rsidRPr="00765BE0" w:rsidRDefault="00765BE0" w:rsidP="00765BE0">
      <w:pPr>
        <w:jc w:val="both"/>
        <w:rPr>
          <w:rFonts w:ascii="Verdana" w:hAnsi="Verdana"/>
          <w:sz w:val="20"/>
          <w:szCs w:val="20"/>
        </w:rPr>
      </w:pPr>
    </w:p>
    <w:p w14:paraId="24298EC7" w14:textId="4672A57C" w:rsidR="00765BE0" w:rsidRPr="00765BE0" w:rsidRDefault="00765BE0" w:rsidP="00765BE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765BE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765BE0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765BE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765BE0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765BE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765BE0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765BE0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765BE0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695724D5" w14:textId="77777777" w:rsidR="00765BE0" w:rsidRPr="00765BE0" w:rsidRDefault="00765BE0" w:rsidP="00765BE0">
      <w:pPr>
        <w:rPr>
          <w:rFonts w:ascii="Verdana" w:hAnsi="Verdana"/>
          <w:sz w:val="20"/>
          <w:szCs w:val="20"/>
        </w:rPr>
      </w:pPr>
    </w:p>
    <w:p w14:paraId="4F2CF697" w14:textId="77777777" w:rsidR="00765BE0" w:rsidRPr="00765BE0" w:rsidRDefault="00765BE0" w:rsidP="00765BE0">
      <w:pPr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*niepotrzebne skreślić</w:t>
      </w:r>
    </w:p>
    <w:p w14:paraId="0AFCD853" w14:textId="77777777" w:rsidR="00765BE0" w:rsidRPr="00765BE0" w:rsidRDefault="00765BE0" w:rsidP="00765BE0">
      <w:pPr>
        <w:rPr>
          <w:rFonts w:ascii="Verdana" w:hAnsi="Verdana"/>
          <w:sz w:val="20"/>
          <w:szCs w:val="20"/>
        </w:rPr>
      </w:pPr>
      <w:r w:rsidRPr="00765BE0">
        <w:rPr>
          <w:rFonts w:ascii="Verdana" w:hAnsi="Verdana"/>
          <w:sz w:val="20"/>
          <w:szCs w:val="20"/>
        </w:rPr>
        <w:t>**jeżeli dotyczy</w:t>
      </w:r>
    </w:p>
    <w:p w14:paraId="43F71F63" w14:textId="77777777" w:rsidR="00FE545C" w:rsidRPr="00765BE0" w:rsidRDefault="00FE545C" w:rsidP="00765BE0">
      <w:pPr>
        <w:jc w:val="right"/>
        <w:rPr>
          <w:rFonts w:ascii="Verdana" w:hAnsi="Verdana"/>
          <w:sz w:val="20"/>
          <w:szCs w:val="20"/>
        </w:rPr>
      </w:pPr>
    </w:p>
    <w:sectPr w:rsidR="00FE545C" w:rsidRPr="00765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9C83A" w14:textId="77777777" w:rsidR="0079184F" w:rsidRDefault="0079184F">
      <w:r>
        <w:separator/>
      </w:r>
    </w:p>
  </w:endnote>
  <w:endnote w:type="continuationSeparator" w:id="0">
    <w:p w14:paraId="27B3AD3F" w14:textId="77777777" w:rsidR="0079184F" w:rsidRDefault="0079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132A6" w14:textId="77777777" w:rsidR="00554BD5" w:rsidRDefault="00554B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234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F839C" w14:textId="77777777" w:rsidR="00554BD5" w:rsidRDefault="00554B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A3972" w14:textId="77777777" w:rsidR="0079184F" w:rsidRDefault="0079184F">
      <w:r>
        <w:separator/>
      </w:r>
    </w:p>
  </w:footnote>
  <w:footnote w:type="continuationSeparator" w:id="0">
    <w:p w14:paraId="147D581C" w14:textId="77777777" w:rsidR="0079184F" w:rsidRDefault="00791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6D4FE" w14:textId="77777777" w:rsidR="00554BD5" w:rsidRDefault="00554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2D813" w14:textId="33366939" w:rsidR="00F53146" w:rsidRPr="008615FA" w:rsidRDefault="00F53146" w:rsidP="00861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4B15F" w14:textId="77777777" w:rsidR="00554BD5" w:rsidRDefault="00554B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74656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2760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8054692">
    <w:abstractNumId w:val="0"/>
  </w:num>
  <w:num w:numId="4" w16cid:durableId="1359741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84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54BD5"/>
    <w:rsid w:val="005558BE"/>
    <w:rsid w:val="00595C87"/>
    <w:rsid w:val="005D2C65"/>
    <w:rsid w:val="005E334B"/>
    <w:rsid w:val="005E6D94"/>
    <w:rsid w:val="0063384F"/>
    <w:rsid w:val="00643C6F"/>
    <w:rsid w:val="00646202"/>
    <w:rsid w:val="0065290F"/>
    <w:rsid w:val="006815F6"/>
    <w:rsid w:val="00765BE0"/>
    <w:rsid w:val="007748F0"/>
    <w:rsid w:val="0079184F"/>
    <w:rsid w:val="007A4321"/>
    <w:rsid w:val="0083311E"/>
    <w:rsid w:val="00833933"/>
    <w:rsid w:val="00853083"/>
    <w:rsid w:val="008615F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27D5E"/>
    <w:rsid w:val="00D3165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85652B"/>
  <w15:chartTrackingRefBased/>
  <w15:docId w15:val="{F8B285C3-B341-4712-97BA-C162F7D5F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2025-04-16T11:44:00Z</cp:lastPrinted>
  <dcterms:created xsi:type="dcterms:W3CDTF">2025-04-16T11:44:00Z</dcterms:created>
  <dcterms:modified xsi:type="dcterms:W3CDTF">2025-04-16T11:44:00Z</dcterms:modified>
</cp:coreProperties>
</file>