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9735" w14:textId="51686876" w:rsidR="00025386" w:rsidRPr="0066051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60512">
        <w:rPr>
          <w:bCs/>
          <w:i w:val="0"/>
          <w:sz w:val="20"/>
        </w:rPr>
        <w:t xml:space="preserve">Załącznik nr </w:t>
      </w:r>
      <w:r w:rsidR="006F027F">
        <w:rPr>
          <w:bCs/>
          <w:i w:val="0"/>
          <w:sz w:val="20"/>
        </w:rPr>
        <w:t>4</w:t>
      </w:r>
      <w:r w:rsidR="007666D6" w:rsidRPr="0066051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660512" w14:paraId="692A22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7CB2F" w14:textId="77777777" w:rsidR="008D442B" w:rsidRPr="0066051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2BA9886" w14:textId="77777777" w:rsidR="00053927" w:rsidRPr="0066051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7A2D57" w14:textId="77777777" w:rsidR="00053927" w:rsidRPr="0066051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6051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6051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06FA05A" w14:textId="77777777" w:rsidR="00A137C9" w:rsidRPr="0066051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6051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60512" w14:paraId="617B129E" w14:textId="77777777" w:rsidTr="004F10A0">
        <w:tc>
          <w:tcPr>
            <w:tcW w:w="2269" w:type="dxa"/>
            <w:shd w:val="clear" w:color="auto" w:fill="auto"/>
          </w:tcPr>
          <w:p w14:paraId="256766A7" w14:textId="77777777" w:rsidR="00A137C9" w:rsidRPr="0066051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9D2DD" w14:textId="16D76F00" w:rsidR="00A137C9" w:rsidRPr="00660512" w:rsidRDefault="00100FAA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/>
              </w:rPr>
              <w:t>Dostawa i montaż wiat przystankowych w gminie Niepołomice</w:t>
            </w:r>
            <w:r w:rsidR="00A137C9"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F1963" w:rsidRPr="00660512" w14:paraId="3657FFAC" w14:textId="77777777" w:rsidTr="0006793E">
        <w:tc>
          <w:tcPr>
            <w:tcW w:w="2269" w:type="dxa"/>
            <w:shd w:val="clear" w:color="auto" w:fill="auto"/>
          </w:tcPr>
          <w:p w14:paraId="4A9F8339" w14:textId="77777777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79F925" w14:textId="64A8A68F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2940D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10</w:t>
            </w: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100FA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373ACAE1" w14:textId="77777777" w:rsidR="00A137C9" w:rsidRPr="0066051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85F9F2" w14:textId="59C2D521" w:rsidR="003A486D" w:rsidRPr="0066051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60512">
        <w:rPr>
          <w:rFonts w:ascii="Times New Roman" w:hAnsi="Times New Roman"/>
          <w:sz w:val="20"/>
          <w:szCs w:val="20"/>
        </w:rPr>
        <w:t xml:space="preserve">prowadzonego przez </w:t>
      </w:r>
      <w:r w:rsidR="005F1963" w:rsidRPr="00660512">
        <w:rPr>
          <w:rFonts w:ascii="Times New Roman" w:hAnsi="Times New Roman"/>
          <w:b/>
          <w:sz w:val="20"/>
          <w:szCs w:val="20"/>
        </w:rPr>
        <w:t>GMINA NIEPOŁOMICE</w:t>
      </w:r>
      <w:r w:rsidRPr="00660512">
        <w:rPr>
          <w:rFonts w:ascii="Times New Roman" w:hAnsi="Times New Roman"/>
          <w:b/>
          <w:sz w:val="20"/>
          <w:szCs w:val="20"/>
        </w:rPr>
        <w:t>,</w:t>
      </w:r>
      <w:r w:rsidRPr="00660512">
        <w:rPr>
          <w:rFonts w:ascii="Times New Roman" w:hAnsi="Times New Roman"/>
          <w:sz w:val="20"/>
          <w:szCs w:val="20"/>
        </w:rPr>
        <w:t xml:space="preserve"> d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D29B71" w14:textId="77777777" w:rsidR="00A137C9" w:rsidRPr="0066051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6051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660512" w14:paraId="65CB5C11" w14:textId="77777777" w:rsidTr="00A137C9">
        <w:tc>
          <w:tcPr>
            <w:tcW w:w="617" w:type="dxa"/>
            <w:shd w:val="clear" w:color="auto" w:fill="auto"/>
            <w:vAlign w:val="center"/>
          </w:tcPr>
          <w:p w14:paraId="2DA238C9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3693EBA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79838E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60512" w14:paraId="4B7D085A" w14:textId="77777777" w:rsidTr="00A137C9">
        <w:tc>
          <w:tcPr>
            <w:tcW w:w="617" w:type="dxa"/>
            <w:shd w:val="clear" w:color="auto" w:fill="auto"/>
            <w:vAlign w:val="center"/>
          </w:tcPr>
          <w:p w14:paraId="4597DED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E4C3F02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E1A215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60512" w14:paraId="35F875CA" w14:textId="77777777" w:rsidTr="00A137C9">
        <w:tc>
          <w:tcPr>
            <w:tcW w:w="617" w:type="dxa"/>
            <w:shd w:val="clear" w:color="auto" w:fill="auto"/>
            <w:vAlign w:val="center"/>
          </w:tcPr>
          <w:p w14:paraId="16B63C2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2DE39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808EF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CB8FBE" w14:textId="47042ED4" w:rsidR="00DC652A" w:rsidRPr="0066051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6051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F1963" w:rsidRPr="00660512">
        <w:rPr>
          <w:rFonts w:ascii="Times New Roman" w:hAnsi="Times New Roman"/>
          <w:sz w:val="20"/>
          <w:szCs w:val="20"/>
        </w:rPr>
        <w:t>(</w:t>
      </w:r>
      <w:proofErr w:type="spellStart"/>
      <w:r w:rsidR="005F1963" w:rsidRPr="00660512">
        <w:rPr>
          <w:rFonts w:ascii="Times New Roman" w:hAnsi="Times New Roman"/>
          <w:sz w:val="20"/>
          <w:szCs w:val="20"/>
        </w:rPr>
        <w:t>t.j</w:t>
      </w:r>
      <w:proofErr w:type="spellEnd"/>
      <w:r w:rsidR="005F1963" w:rsidRPr="00660512">
        <w:rPr>
          <w:rFonts w:ascii="Times New Roman" w:hAnsi="Times New Roman"/>
          <w:sz w:val="20"/>
          <w:szCs w:val="20"/>
        </w:rPr>
        <w:t>. Dz. U. z 202</w:t>
      </w:r>
      <w:r w:rsidR="00100FAA">
        <w:rPr>
          <w:rFonts w:ascii="Times New Roman" w:hAnsi="Times New Roman"/>
          <w:sz w:val="20"/>
          <w:szCs w:val="20"/>
        </w:rPr>
        <w:t>4</w:t>
      </w:r>
      <w:r w:rsidR="005F1963" w:rsidRPr="00660512">
        <w:rPr>
          <w:rFonts w:ascii="Times New Roman" w:hAnsi="Times New Roman"/>
          <w:sz w:val="20"/>
          <w:szCs w:val="20"/>
        </w:rPr>
        <w:t>r. poz. 1</w:t>
      </w:r>
      <w:r w:rsidR="00100FAA">
        <w:rPr>
          <w:rFonts w:ascii="Times New Roman" w:hAnsi="Times New Roman"/>
          <w:sz w:val="20"/>
          <w:szCs w:val="20"/>
        </w:rPr>
        <w:t>320</w:t>
      </w:r>
      <w:r w:rsidR="005F1963" w:rsidRPr="00660512">
        <w:rPr>
          <w:rFonts w:ascii="Times New Roman" w:hAnsi="Times New Roman"/>
          <w:sz w:val="20"/>
          <w:szCs w:val="20"/>
        </w:rPr>
        <w:t>)</w:t>
      </w:r>
      <w:r w:rsidRPr="00660512">
        <w:rPr>
          <w:rFonts w:ascii="Times New Roman" w:hAnsi="Times New Roman"/>
          <w:sz w:val="20"/>
          <w:szCs w:val="20"/>
        </w:rPr>
        <w:t>, że w ramach zamówienia</w:t>
      </w:r>
      <w:r w:rsidR="00A137C9" w:rsidRPr="00660512">
        <w:rPr>
          <w:rFonts w:ascii="Times New Roman" w:hAnsi="Times New Roman"/>
          <w:sz w:val="20"/>
          <w:szCs w:val="20"/>
        </w:rPr>
        <w:t>,</w:t>
      </w:r>
      <w:r w:rsidR="00A137C9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6051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660512" w14:paraId="4472D6ED" w14:textId="77777777" w:rsidTr="00A137C9">
        <w:tc>
          <w:tcPr>
            <w:tcW w:w="617" w:type="dxa"/>
            <w:shd w:val="clear" w:color="auto" w:fill="auto"/>
            <w:vAlign w:val="center"/>
          </w:tcPr>
          <w:p w14:paraId="775618D4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036EAF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B9F82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60512" w14:paraId="27AC67A8" w14:textId="77777777" w:rsidTr="00A137C9">
        <w:tc>
          <w:tcPr>
            <w:tcW w:w="617" w:type="dxa"/>
            <w:shd w:val="clear" w:color="auto" w:fill="auto"/>
            <w:vAlign w:val="center"/>
          </w:tcPr>
          <w:p w14:paraId="04AC1040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F82C08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6BE255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60512" w14:paraId="03202818" w14:textId="77777777" w:rsidTr="00A137C9">
        <w:tc>
          <w:tcPr>
            <w:tcW w:w="617" w:type="dxa"/>
            <w:shd w:val="clear" w:color="auto" w:fill="auto"/>
            <w:vAlign w:val="center"/>
          </w:tcPr>
          <w:p w14:paraId="1C117013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054CC9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A5FAA97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ECDE8" w14:textId="77777777" w:rsidR="007A2C38" w:rsidRPr="0066051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41DDEB3" w14:textId="77777777" w:rsidR="007A2C38" w:rsidRPr="0066051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432A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7B21CD" w14:textId="77777777" w:rsidR="00660512" w:rsidRPr="00660512" w:rsidRDefault="00660512" w:rsidP="0066051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26B5886" w14:textId="77777777" w:rsidR="00660512" w:rsidRPr="00660512" w:rsidRDefault="0066051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660512" w:rsidRPr="0066051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35E72" w14:textId="77777777" w:rsidR="00EE7335" w:rsidRDefault="00EE7335" w:rsidP="00025386">
      <w:pPr>
        <w:spacing w:after="0" w:line="240" w:lineRule="auto"/>
      </w:pPr>
      <w:r>
        <w:separator/>
      </w:r>
    </w:p>
  </w:endnote>
  <w:endnote w:type="continuationSeparator" w:id="0">
    <w:p w14:paraId="4BC0DF79" w14:textId="77777777" w:rsidR="00EE7335" w:rsidRDefault="00EE7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02A09" w14:textId="77777777" w:rsidR="005F1963" w:rsidRDefault="005F1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58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6BD25" w14:textId="77777777" w:rsidR="005F1963" w:rsidRDefault="005F1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9FD03" w14:textId="77777777" w:rsidR="00EE7335" w:rsidRDefault="00EE7335" w:rsidP="00025386">
      <w:pPr>
        <w:spacing w:after="0" w:line="240" w:lineRule="auto"/>
      </w:pPr>
      <w:r>
        <w:separator/>
      </w:r>
    </w:p>
  </w:footnote>
  <w:footnote w:type="continuationSeparator" w:id="0">
    <w:p w14:paraId="20CC22A4" w14:textId="77777777" w:rsidR="00EE7335" w:rsidRDefault="00EE7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79F37" w14:textId="77777777" w:rsidR="005F1963" w:rsidRDefault="005F1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76C72" w14:textId="77777777" w:rsidR="005F1963" w:rsidRDefault="005F1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B1E32" w14:textId="77777777" w:rsidR="005F1963" w:rsidRDefault="005F1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82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35"/>
    <w:rsid w:val="00025386"/>
    <w:rsid w:val="000423B9"/>
    <w:rsid w:val="00053927"/>
    <w:rsid w:val="00084786"/>
    <w:rsid w:val="00100FAA"/>
    <w:rsid w:val="0016158F"/>
    <w:rsid w:val="0017690E"/>
    <w:rsid w:val="001C2314"/>
    <w:rsid w:val="0021246E"/>
    <w:rsid w:val="00213980"/>
    <w:rsid w:val="0024648D"/>
    <w:rsid w:val="002940DF"/>
    <w:rsid w:val="002F68AC"/>
    <w:rsid w:val="003A486D"/>
    <w:rsid w:val="004374F2"/>
    <w:rsid w:val="00460705"/>
    <w:rsid w:val="00485239"/>
    <w:rsid w:val="004A0686"/>
    <w:rsid w:val="004E1B03"/>
    <w:rsid w:val="004E27D7"/>
    <w:rsid w:val="004F10A0"/>
    <w:rsid w:val="0055145C"/>
    <w:rsid w:val="005624D8"/>
    <w:rsid w:val="005F1963"/>
    <w:rsid w:val="00620476"/>
    <w:rsid w:val="00657A47"/>
    <w:rsid w:val="00660512"/>
    <w:rsid w:val="006F027F"/>
    <w:rsid w:val="00745A44"/>
    <w:rsid w:val="00751F41"/>
    <w:rsid w:val="007666D6"/>
    <w:rsid w:val="007A2C38"/>
    <w:rsid w:val="007E6D46"/>
    <w:rsid w:val="00824D73"/>
    <w:rsid w:val="00830970"/>
    <w:rsid w:val="008669E5"/>
    <w:rsid w:val="0087706D"/>
    <w:rsid w:val="008833CF"/>
    <w:rsid w:val="008B4DD0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87A9F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338C"/>
    <w:rsid w:val="00EC10EE"/>
    <w:rsid w:val="00EE14C3"/>
    <w:rsid w:val="00EE733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A73FE"/>
  <w15:chartTrackingRefBased/>
  <w15:docId w15:val="{9184BDFC-619B-4C6A-A1D7-AA50D40B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2025-02-25T11:27:00Z</cp:lastPrinted>
  <dcterms:created xsi:type="dcterms:W3CDTF">2025-04-15T10:51:00Z</dcterms:created>
  <dcterms:modified xsi:type="dcterms:W3CDTF">2025-04-15T10:51:00Z</dcterms:modified>
</cp:coreProperties>
</file>