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6AA04" w14:textId="41208BD8" w:rsidR="005103B9" w:rsidRPr="004A3E53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4A3E53">
        <w:rPr>
          <w:bCs/>
          <w:i w:val="0"/>
          <w:sz w:val="20"/>
        </w:rPr>
        <w:t xml:space="preserve">Załącznik nr </w:t>
      </w:r>
      <w:r w:rsidR="004A3E53" w:rsidRPr="004A3E53">
        <w:rPr>
          <w:bCs/>
          <w:i w:val="0"/>
          <w:sz w:val="20"/>
        </w:rPr>
        <w:t>3</w:t>
      </w:r>
      <w:r w:rsidR="00B36ABD" w:rsidRPr="004A3E53">
        <w:rPr>
          <w:bCs/>
          <w:i w:val="0"/>
          <w:sz w:val="20"/>
        </w:rPr>
        <w:t xml:space="preserve"> do SWZ</w:t>
      </w:r>
    </w:p>
    <w:p w14:paraId="77F54F70" w14:textId="77777777" w:rsidR="00C4103F" w:rsidRPr="004A3E53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4A3E53">
        <w:rPr>
          <w:rFonts w:ascii="Times New Roman" w:hAnsi="Times New Roman"/>
          <w:b/>
          <w:sz w:val="20"/>
          <w:szCs w:val="20"/>
        </w:rPr>
        <w:t>Zamawiający</w:t>
      </w:r>
      <w:r w:rsidR="007936D6" w:rsidRPr="004A3E53">
        <w:rPr>
          <w:rFonts w:ascii="Times New Roman" w:hAnsi="Times New Roman"/>
          <w:b/>
          <w:sz w:val="20"/>
          <w:szCs w:val="20"/>
        </w:rPr>
        <w:t>:</w:t>
      </w:r>
    </w:p>
    <w:p w14:paraId="18F582C9" w14:textId="77777777" w:rsidR="006676AE" w:rsidRPr="004A3E53" w:rsidRDefault="009C17CA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4A3E53">
        <w:rPr>
          <w:sz w:val="20"/>
          <w:szCs w:val="20"/>
        </w:rPr>
        <w:t>GMINA NIEPOŁOMICE</w:t>
      </w:r>
    </w:p>
    <w:p w14:paraId="1DA71FAE" w14:textId="77777777" w:rsidR="006676AE" w:rsidRPr="004A3E53" w:rsidRDefault="009C17CA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4A3E53">
        <w:rPr>
          <w:sz w:val="20"/>
          <w:szCs w:val="20"/>
        </w:rPr>
        <w:t>Pl. Zwycięstwa</w:t>
      </w:r>
      <w:r w:rsidR="006676AE" w:rsidRPr="004A3E53">
        <w:rPr>
          <w:sz w:val="20"/>
          <w:szCs w:val="20"/>
        </w:rPr>
        <w:t xml:space="preserve"> </w:t>
      </w:r>
      <w:r w:rsidRPr="004A3E53">
        <w:rPr>
          <w:sz w:val="20"/>
          <w:szCs w:val="20"/>
        </w:rPr>
        <w:t>13</w:t>
      </w:r>
      <w:r w:rsidR="006676AE" w:rsidRPr="004A3E53">
        <w:rPr>
          <w:sz w:val="20"/>
          <w:szCs w:val="20"/>
        </w:rPr>
        <w:t xml:space="preserve"> </w:t>
      </w:r>
    </w:p>
    <w:p w14:paraId="2F7714B4" w14:textId="77777777" w:rsidR="00F90CD1" w:rsidRPr="004A3E53" w:rsidRDefault="009C17CA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4A3E53">
        <w:rPr>
          <w:sz w:val="20"/>
          <w:szCs w:val="20"/>
        </w:rPr>
        <w:t>32-005</w:t>
      </w:r>
      <w:r w:rsidR="006676AE" w:rsidRPr="004A3E53">
        <w:rPr>
          <w:sz w:val="20"/>
          <w:szCs w:val="20"/>
        </w:rPr>
        <w:t xml:space="preserve"> </w:t>
      </w:r>
      <w:r w:rsidRPr="004A3E53">
        <w:rPr>
          <w:sz w:val="20"/>
          <w:szCs w:val="20"/>
        </w:rPr>
        <w:t>Niepołomice</w:t>
      </w:r>
    </w:p>
    <w:p w14:paraId="63F3F9D8" w14:textId="77777777" w:rsidR="002578E4" w:rsidRPr="004A3E53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A3E53" w14:paraId="6A3D27C2" w14:textId="77777777" w:rsidTr="0018769E">
        <w:tc>
          <w:tcPr>
            <w:tcW w:w="2800" w:type="dxa"/>
            <w:shd w:val="clear" w:color="auto" w:fill="auto"/>
          </w:tcPr>
          <w:p w14:paraId="21C4B2B4" w14:textId="77777777" w:rsidR="002578E4" w:rsidRPr="004A3E5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A3E53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4A3E53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2087810" w14:textId="77777777" w:rsidR="002578E4" w:rsidRPr="004A3E5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9F2BB07" w14:textId="77777777" w:rsidR="002578E4" w:rsidRPr="004A3E5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A3E5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FDE4BF" w14:textId="77777777" w:rsidR="002578E4" w:rsidRPr="004A3E5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A3E5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4A3E5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A3E5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4A3E5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4A3E5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2578E4" w:rsidRPr="004A3E53" w14:paraId="0C845E7C" w14:textId="77777777" w:rsidTr="0018769E">
        <w:tc>
          <w:tcPr>
            <w:tcW w:w="2800" w:type="dxa"/>
            <w:shd w:val="clear" w:color="auto" w:fill="auto"/>
          </w:tcPr>
          <w:p w14:paraId="472B3C68" w14:textId="77777777" w:rsidR="002578E4" w:rsidRPr="004A3E5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0B93014" w14:textId="77777777" w:rsidR="002578E4" w:rsidRPr="004A3E5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B76685A" w14:textId="77777777" w:rsidR="002578E4" w:rsidRPr="004A3E5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A3E5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8E0C8D" w14:textId="77777777" w:rsidR="002578E4" w:rsidRPr="004A3E5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4A3E5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4A3E53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4A3E5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D2965AE" w14:textId="77777777" w:rsidR="002578E4" w:rsidRPr="004A3E53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C17CA" w:rsidRPr="004A3E53" w14:paraId="56B9211B" w14:textId="77777777" w:rsidTr="007A61DE">
        <w:tc>
          <w:tcPr>
            <w:tcW w:w="9104" w:type="dxa"/>
            <w:shd w:val="clear" w:color="auto" w:fill="D9D9D9"/>
          </w:tcPr>
          <w:p w14:paraId="482EAB9D" w14:textId="77777777" w:rsidR="009C17CA" w:rsidRPr="004A3E53" w:rsidRDefault="009C17CA" w:rsidP="007A61D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3E5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417A72FD" w14:textId="171BF804" w:rsidR="009C17CA" w:rsidRPr="004A3E53" w:rsidRDefault="009C17CA" w:rsidP="007A61DE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4A3E5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4A3E53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6043B1">
              <w:rPr>
                <w:rFonts w:ascii="Times New Roman" w:hAnsi="Times New Roman"/>
                <w:sz w:val="20"/>
                <w:szCs w:val="20"/>
              </w:rPr>
              <w:t>4</w:t>
            </w:r>
            <w:r w:rsidRPr="004A3E53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6043B1">
              <w:rPr>
                <w:rFonts w:ascii="Times New Roman" w:hAnsi="Times New Roman"/>
                <w:sz w:val="20"/>
                <w:szCs w:val="20"/>
              </w:rPr>
              <w:t>320</w:t>
            </w:r>
            <w:r w:rsidRPr="004A3E53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4A3E5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4A3E53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119A1C4B" w14:textId="77777777" w:rsidR="009C17CA" w:rsidRPr="004A3E53" w:rsidRDefault="009C17CA" w:rsidP="007A61D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3E53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603C2E8E" w14:textId="77777777" w:rsidR="009C17CA" w:rsidRPr="004A3E53" w:rsidRDefault="009C17CA" w:rsidP="007A61D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3E53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7FD2D819" w14:textId="77777777" w:rsidR="009C17CA" w:rsidRPr="004A3E53" w:rsidRDefault="009C17CA" w:rsidP="007A61DE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1737E38D" w14:textId="77777777" w:rsidR="00E50194" w:rsidRPr="004A3E53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Na potrzeby postę</w:t>
      </w:r>
      <w:r w:rsidR="008D0487" w:rsidRPr="004A3E5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4A3E53">
        <w:rPr>
          <w:rFonts w:ascii="Times New Roman" w:hAnsi="Times New Roman"/>
          <w:sz w:val="20"/>
          <w:szCs w:val="20"/>
        </w:rPr>
        <w:t>zamówienia publicznego</w:t>
      </w:r>
      <w:r w:rsidR="00E50194" w:rsidRPr="004A3E53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A3E53" w14:paraId="31BC1B47" w14:textId="77777777" w:rsidTr="0018769E">
        <w:tc>
          <w:tcPr>
            <w:tcW w:w="2269" w:type="dxa"/>
            <w:shd w:val="clear" w:color="auto" w:fill="auto"/>
          </w:tcPr>
          <w:p w14:paraId="56214A6C" w14:textId="77777777" w:rsidR="002578E4" w:rsidRPr="004A3E5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A3E5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31A750" w14:textId="6907C7AE" w:rsidR="006043B1" w:rsidRPr="001130B5" w:rsidRDefault="006043B1" w:rsidP="006043B1">
            <w:pPr>
              <w:tabs>
                <w:tab w:val="left" w:pos="400"/>
              </w:tabs>
              <w:spacing w:after="0" w:line="240" w:lineRule="auto"/>
              <w:ind w:right="425"/>
              <w:rPr>
                <w:rFonts w:ascii="Times New Roman" w:hAnsi="Times New Roman"/>
                <w:b/>
                <w:bCs/>
                <w:iCs/>
                <w:color w:val="000000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</w:rPr>
              <w:t>Dostawa i montaż wiat przystankowych w gminie Niepołomice</w:t>
            </w:r>
          </w:p>
          <w:p w14:paraId="563105E6" w14:textId="4CA174B9" w:rsidR="002578E4" w:rsidRPr="004A3E53" w:rsidRDefault="002578E4" w:rsidP="006043B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  <w:tr w:rsidR="009C17CA" w:rsidRPr="004A3E53" w14:paraId="25A60C50" w14:textId="77777777" w:rsidTr="007A61DE">
        <w:tc>
          <w:tcPr>
            <w:tcW w:w="2269" w:type="dxa"/>
            <w:shd w:val="clear" w:color="auto" w:fill="auto"/>
          </w:tcPr>
          <w:p w14:paraId="186F3AA7" w14:textId="77777777" w:rsidR="009C17CA" w:rsidRPr="004A3E53" w:rsidRDefault="009C17CA" w:rsidP="007A61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A3E5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29D38F" w14:textId="49E1A648" w:rsidR="009C17CA" w:rsidRPr="004A3E53" w:rsidRDefault="009C17CA" w:rsidP="007A61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A3E5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27078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10</w:t>
            </w:r>
            <w:r w:rsidRPr="004A3E5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6043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6E331A2C" w14:textId="77777777" w:rsidR="002578E4" w:rsidRPr="004A3E53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9800445" w14:textId="77777777" w:rsidR="00F90CD1" w:rsidRPr="004A3E5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 xml:space="preserve">prowadzonego przez </w:t>
      </w:r>
      <w:r w:rsidR="009C17CA" w:rsidRPr="004A3E53">
        <w:rPr>
          <w:rFonts w:ascii="Times New Roman" w:hAnsi="Times New Roman"/>
          <w:b/>
          <w:sz w:val="20"/>
          <w:szCs w:val="20"/>
        </w:rPr>
        <w:t>GMINA NIEPOŁOMICE</w:t>
      </w:r>
      <w:r w:rsidRPr="004A3E53">
        <w:rPr>
          <w:rFonts w:ascii="Times New Roman" w:hAnsi="Times New Roman"/>
          <w:b/>
          <w:sz w:val="20"/>
          <w:szCs w:val="20"/>
        </w:rPr>
        <w:t>,</w:t>
      </w:r>
      <w:r w:rsidR="002B2AD9" w:rsidRPr="004A3E53">
        <w:rPr>
          <w:rFonts w:ascii="Times New Roman" w:hAnsi="Times New Roman"/>
          <w:sz w:val="20"/>
          <w:szCs w:val="20"/>
        </w:rPr>
        <w:t xml:space="preserve"> </w:t>
      </w:r>
      <w:r w:rsidR="00E65685" w:rsidRPr="004A3E53">
        <w:rPr>
          <w:rFonts w:ascii="Times New Roman" w:hAnsi="Times New Roman"/>
          <w:sz w:val="20"/>
          <w:szCs w:val="20"/>
        </w:rPr>
        <w:t>oświa</w:t>
      </w:r>
      <w:r w:rsidR="00825A09" w:rsidRPr="004A3E53">
        <w:rPr>
          <w:rFonts w:ascii="Times New Roman" w:hAnsi="Times New Roman"/>
          <w:sz w:val="20"/>
          <w:szCs w:val="20"/>
        </w:rPr>
        <w:t>dczam</w:t>
      </w:r>
      <w:r w:rsidR="00E65685" w:rsidRPr="004A3E53">
        <w:rPr>
          <w:rFonts w:ascii="Times New Roman" w:hAnsi="Times New Roman"/>
          <w:sz w:val="20"/>
          <w:szCs w:val="20"/>
        </w:rPr>
        <w:t>,</w:t>
      </w:r>
      <w:r w:rsidR="002B2AD9" w:rsidRPr="004A3E5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4A3E53" w14:paraId="04F74F34" w14:textId="77777777" w:rsidTr="00650D6C">
        <w:tc>
          <w:tcPr>
            <w:tcW w:w="9104" w:type="dxa"/>
            <w:shd w:val="clear" w:color="auto" w:fill="D9D9D9"/>
          </w:tcPr>
          <w:p w14:paraId="7F308F53" w14:textId="77777777" w:rsidR="00E50194" w:rsidRPr="004A3E5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EA62EAC" w14:textId="77777777" w:rsidR="00C113BF" w:rsidRPr="004A3E53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4A3E53">
        <w:rPr>
          <w:rFonts w:ascii="Times New Roman" w:hAnsi="Times New Roman"/>
          <w:sz w:val="20"/>
          <w:szCs w:val="20"/>
        </w:rPr>
        <w:t xml:space="preserve">dstawie </w:t>
      </w:r>
      <w:r w:rsidR="002C4137" w:rsidRPr="004A3E53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4A3E53">
        <w:rPr>
          <w:rFonts w:ascii="Times New Roman" w:hAnsi="Times New Roman"/>
          <w:sz w:val="20"/>
          <w:szCs w:val="20"/>
        </w:rPr>
        <w:t>108</w:t>
      </w:r>
      <w:r w:rsidR="002C4137" w:rsidRPr="004A3E53">
        <w:rPr>
          <w:rFonts w:ascii="Times New Roman" w:hAnsi="Times New Roman"/>
          <w:sz w:val="20"/>
          <w:szCs w:val="20"/>
        </w:rPr>
        <w:t xml:space="preserve"> ust 1 </w:t>
      </w:r>
      <w:r w:rsidRPr="004A3E53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4A3E53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4A3E53">
        <w:rPr>
          <w:rFonts w:ascii="Times New Roman" w:hAnsi="Times New Roman"/>
          <w:sz w:val="20"/>
          <w:szCs w:val="20"/>
        </w:rPr>
        <w:t>.</w:t>
      </w:r>
    </w:p>
    <w:p w14:paraId="67BC5B22" w14:textId="77777777" w:rsidR="00023477" w:rsidRPr="004A3E5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0012528" w14:textId="5EB2853C" w:rsidR="00992BD8" w:rsidRPr="004A3E5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4A3E5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4A3E53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4A3E53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4A3E53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4A3E53">
        <w:rPr>
          <w:rFonts w:ascii="Times New Roman" w:hAnsi="Times New Roman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4A3E53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4A3E53">
        <w:rPr>
          <w:rFonts w:ascii="Times New Roman" w:hAnsi="Times New Roman"/>
          <w:color w:val="0070C0"/>
          <w:sz w:val="20"/>
          <w:szCs w:val="20"/>
        </w:rPr>
        <w:t>]</w:t>
      </w:r>
    </w:p>
    <w:p w14:paraId="06FB4866" w14:textId="01AE3F58" w:rsidR="00023477" w:rsidRPr="004A3E53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4A3E53">
        <w:rPr>
          <w:rFonts w:ascii="Times New Roman" w:hAnsi="Times New Roman"/>
          <w:sz w:val="20"/>
          <w:szCs w:val="20"/>
        </w:rPr>
        <w:t>Pzp</w:t>
      </w:r>
      <w:proofErr w:type="spellEnd"/>
      <w:r w:rsidRPr="004A3E53">
        <w:rPr>
          <w:rFonts w:ascii="Times New Roman" w:hAnsi="Times New Roman"/>
          <w:sz w:val="20"/>
          <w:szCs w:val="20"/>
        </w:rPr>
        <w:t xml:space="preserve"> </w:t>
      </w:r>
      <w:r w:rsidR="00E426EB" w:rsidRPr="004A3E53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4A3E53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4A3E53">
        <w:rPr>
          <w:rFonts w:ascii="Times New Roman" w:hAnsi="Times New Roman"/>
          <w:i/>
          <w:sz w:val="20"/>
          <w:szCs w:val="20"/>
        </w:rPr>
        <w:t>)</w:t>
      </w:r>
      <w:r w:rsidRPr="004A3E53">
        <w:rPr>
          <w:rFonts w:ascii="Times New Roman" w:hAnsi="Times New Roman"/>
          <w:i/>
          <w:sz w:val="20"/>
          <w:szCs w:val="20"/>
        </w:rPr>
        <w:t>.</w:t>
      </w:r>
      <w:r w:rsidRPr="004A3E53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4A3E53">
        <w:rPr>
          <w:rFonts w:ascii="Times New Roman" w:hAnsi="Times New Roman"/>
          <w:sz w:val="20"/>
          <w:szCs w:val="20"/>
        </w:rPr>
        <w:t>110</w:t>
      </w:r>
      <w:r w:rsidRPr="004A3E53">
        <w:rPr>
          <w:rFonts w:ascii="Times New Roman" w:hAnsi="Times New Roman"/>
          <w:sz w:val="20"/>
          <w:szCs w:val="20"/>
        </w:rPr>
        <w:t xml:space="preserve"> ust. </w:t>
      </w:r>
      <w:r w:rsidR="00710937" w:rsidRPr="004A3E53">
        <w:rPr>
          <w:rFonts w:ascii="Times New Roman" w:hAnsi="Times New Roman"/>
          <w:sz w:val="20"/>
          <w:szCs w:val="20"/>
        </w:rPr>
        <w:t>2</w:t>
      </w:r>
      <w:r w:rsidRPr="004A3E53">
        <w:rPr>
          <w:rFonts w:ascii="Times New Roman" w:hAnsi="Times New Roman"/>
          <w:sz w:val="20"/>
          <w:szCs w:val="20"/>
        </w:rPr>
        <w:t xml:space="preserve"> ustawy </w:t>
      </w:r>
      <w:proofErr w:type="spellStart"/>
      <w:r w:rsidRPr="004A3E53">
        <w:rPr>
          <w:rFonts w:ascii="Times New Roman" w:hAnsi="Times New Roman"/>
          <w:sz w:val="20"/>
          <w:szCs w:val="20"/>
        </w:rPr>
        <w:t>Pzp</w:t>
      </w:r>
      <w:proofErr w:type="spellEnd"/>
      <w:r w:rsidRPr="004A3E53">
        <w:rPr>
          <w:rFonts w:ascii="Times New Roman" w:hAnsi="Times New Roman"/>
          <w:sz w:val="20"/>
          <w:szCs w:val="20"/>
        </w:rPr>
        <w:t xml:space="preserve"> podjąłem następujące środki naprawcze</w:t>
      </w:r>
      <w:r w:rsidR="007A2BCB" w:rsidRPr="004A3E53">
        <w:rPr>
          <w:rFonts w:ascii="Times New Roman" w:hAnsi="Times New Roman"/>
          <w:sz w:val="20"/>
          <w:szCs w:val="20"/>
        </w:rPr>
        <w:t xml:space="preserve"> i zapobiegawcze</w:t>
      </w:r>
      <w:r w:rsidRPr="004A3E53">
        <w:rPr>
          <w:rFonts w:ascii="Times New Roman" w:hAnsi="Times New Roman"/>
          <w:sz w:val="20"/>
          <w:szCs w:val="20"/>
        </w:rPr>
        <w:t xml:space="preserve">: </w:t>
      </w:r>
      <w:r w:rsidRPr="004A3E53">
        <w:rPr>
          <w:rFonts w:ascii="Times New Roman" w:hAnsi="Times New Roman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4A3E53">
        <w:rPr>
          <w:rFonts w:ascii="Times New Roman" w:hAnsi="Times New Roman"/>
          <w:sz w:val="20"/>
          <w:szCs w:val="20"/>
        </w:rPr>
        <w:t>..</w:t>
      </w:r>
      <w:r w:rsidRPr="004A3E53">
        <w:rPr>
          <w:rFonts w:ascii="Times New Roman" w:hAnsi="Times New Roman"/>
          <w:sz w:val="20"/>
          <w:szCs w:val="20"/>
        </w:rPr>
        <w:t>……………</w:t>
      </w:r>
      <w:r w:rsidR="00023477" w:rsidRPr="004A3E53">
        <w:rPr>
          <w:rFonts w:ascii="Times New Roman" w:hAnsi="Times New Roman"/>
          <w:sz w:val="20"/>
          <w:szCs w:val="20"/>
        </w:rPr>
        <w:t>…</w:t>
      </w:r>
      <w:r w:rsidRPr="004A3E53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4A3E53">
        <w:rPr>
          <w:rFonts w:ascii="Times New Roman" w:hAnsi="Times New Roman"/>
          <w:sz w:val="20"/>
          <w:szCs w:val="20"/>
        </w:rPr>
        <w:t>.</w:t>
      </w:r>
      <w:r w:rsidRPr="004A3E53">
        <w:rPr>
          <w:rFonts w:ascii="Times New Roman" w:hAnsi="Times New Roman"/>
          <w:sz w:val="20"/>
          <w:szCs w:val="20"/>
        </w:rPr>
        <w:t>…</w:t>
      </w:r>
      <w:r w:rsidR="007A2BCB" w:rsidRPr="004A3E53">
        <w:rPr>
          <w:rFonts w:ascii="Times New Roman" w:hAnsi="Times New Roman"/>
          <w:sz w:val="20"/>
          <w:szCs w:val="20"/>
        </w:rPr>
        <w:t>.</w:t>
      </w:r>
    </w:p>
    <w:p w14:paraId="711534DD" w14:textId="77777777" w:rsidR="007A2BCB" w:rsidRPr="004A3E53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5599EAE2" w14:textId="77777777" w:rsidR="0011306C" w:rsidRPr="004A3E53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4A3E53">
        <w:rPr>
          <w:rFonts w:ascii="Times New Roman" w:hAnsi="Times New Roman"/>
          <w:sz w:val="20"/>
          <w:szCs w:val="20"/>
        </w:rPr>
        <w:t>t.j</w:t>
      </w:r>
      <w:proofErr w:type="spellEnd"/>
      <w:r w:rsidR="000C2F90" w:rsidRPr="004A3E53">
        <w:rPr>
          <w:rFonts w:ascii="Times New Roman" w:hAnsi="Times New Roman"/>
          <w:sz w:val="20"/>
          <w:szCs w:val="20"/>
        </w:rPr>
        <w:t xml:space="preserve">. </w:t>
      </w:r>
      <w:r w:rsidRPr="004A3E53">
        <w:rPr>
          <w:rFonts w:ascii="Times New Roman" w:hAnsi="Times New Roman"/>
          <w:sz w:val="20"/>
          <w:szCs w:val="20"/>
        </w:rPr>
        <w:t xml:space="preserve">Dz. U. </w:t>
      </w:r>
      <w:r w:rsidR="000C2F90" w:rsidRPr="004A3E53">
        <w:rPr>
          <w:rFonts w:ascii="Times New Roman" w:hAnsi="Times New Roman"/>
          <w:sz w:val="20"/>
          <w:szCs w:val="20"/>
        </w:rPr>
        <w:t xml:space="preserve">z 2023r. </w:t>
      </w:r>
      <w:r w:rsidRPr="004A3E53">
        <w:rPr>
          <w:rFonts w:ascii="Times New Roman" w:hAnsi="Times New Roman"/>
          <w:sz w:val="20"/>
          <w:szCs w:val="20"/>
        </w:rPr>
        <w:t xml:space="preserve">poz. </w:t>
      </w:r>
      <w:r w:rsidR="007020E3" w:rsidRPr="004A3E53">
        <w:rPr>
          <w:rFonts w:ascii="Times New Roman" w:hAnsi="Times New Roman"/>
          <w:sz w:val="20"/>
          <w:szCs w:val="20"/>
        </w:rPr>
        <w:t>1497</w:t>
      </w:r>
      <w:r w:rsidRPr="004A3E53">
        <w:rPr>
          <w:rFonts w:ascii="Times New Roman" w:hAnsi="Times New Roman"/>
          <w:sz w:val="20"/>
          <w:szCs w:val="20"/>
        </w:rPr>
        <w:t>)</w:t>
      </w:r>
      <w:r w:rsidR="0011306C" w:rsidRPr="004A3E53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4A3E5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4A3E53" w14:paraId="5B357E75" w14:textId="77777777" w:rsidTr="00CD4DD1">
        <w:tc>
          <w:tcPr>
            <w:tcW w:w="9104" w:type="dxa"/>
            <w:shd w:val="clear" w:color="auto" w:fill="D9D9D9"/>
          </w:tcPr>
          <w:p w14:paraId="0CD4CFD3" w14:textId="77777777" w:rsidR="0011306C" w:rsidRPr="004A3E53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4A3E53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2E41402C" w14:textId="77777777" w:rsidR="00D2702A" w:rsidRPr="004A3E53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Oświadczam,</w:t>
      </w:r>
      <w:r w:rsidR="00313417" w:rsidRPr="004A3E53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4A3E53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4A3E53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4A3E53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A3E53" w14:paraId="1E4B65CD" w14:textId="77777777" w:rsidTr="007559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7A085" w14:textId="77777777" w:rsidR="00D2702A" w:rsidRPr="004A3E5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A3E5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5BB34" w14:textId="77777777" w:rsidR="00D2702A" w:rsidRPr="004A3E53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9C17CA" w:rsidRPr="004A3E53" w14:paraId="14B346D4" w14:textId="77777777" w:rsidTr="0075595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D2DE2" w14:textId="77777777" w:rsidR="009C17CA" w:rsidRPr="004A3E53" w:rsidRDefault="009C17CA" w:rsidP="007A61D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60AB9" w14:textId="77777777" w:rsidR="009C17CA" w:rsidRPr="004A3E53" w:rsidRDefault="009C17CA" w:rsidP="007A61D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A3E5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455384C8" w14:textId="77777777" w:rsidR="00C02B93" w:rsidRDefault="009C17CA" w:rsidP="007A61D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710CD77A" w14:textId="284A4C08" w:rsidR="009C17CA" w:rsidRPr="004A3E53" w:rsidRDefault="009C17CA" w:rsidP="007A61DE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 xml:space="preserve">Zamawiający uzna warunek za spełniony poprzez wykazanie przez Wykonawcę, że </w:t>
            </w:r>
            <w:r w:rsidR="00E554E7" w:rsidRPr="00E554E7">
              <w:rPr>
                <w:rFonts w:ascii="Times New Roman" w:hAnsi="Times New Roman"/>
                <w:sz w:val="20"/>
                <w:szCs w:val="20"/>
              </w:rPr>
              <w:t>w okresie ostatnich 3 lat przed upływem terminu składania ofert, a jeżeli okres prowadzenia działalności jest krótszy - w tym okresie, wykonał co najmniej dwa zamówienia polegające na dostawie i montażu wiat przystankowych na kwotę minimum 100.000,00 zł brutto każde.</w:t>
            </w:r>
            <w:r w:rsidR="00EA768C">
              <w:rPr>
                <w:rFonts w:ascii="Times New Roman" w:hAnsi="Times New Roman"/>
                <w:sz w:val="20"/>
                <w:szCs w:val="20"/>
              </w:rPr>
              <w:t xml:space="preserve"> W przypadku wykazania kilku dostaw o mniejszej wartości, wartość dostaw nie będą sumowana.</w:t>
            </w:r>
          </w:p>
        </w:tc>
      </w:tr>
    </w:tbl>
    <w:p w14:paraId="3EF189E2" w14:textId="7C80DB8B" w:rsidR="004A3E53" w:rsidRPr="004A3E53" w:rsidRDefault="004A3E53" w:rsidP="004A3E53">
      <w:pPr>
        <w:spacing w:before="240" w:after="240" w:line="276" w:lineRule="auto"/>
        <w:rPr>
          <w:rFonts w:ascii="Times New Roman" w:hAnsi="Times New Roman"/>
          <w:b/>
          <w:sz w:val="20"/>
          <w:szCs w:val="20"/>
        </w:rPr>
      </w:pPr>
      <w:r w:rsidRPr="004A3E53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53436CC1" w14:textId="77777777" w:rsidR="004A3E53" w:rsidRPr="004A3E53" w:rsidRDefault="004A3E53" w:rsidP="004A3E5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4A3E53">
        <w:rPr>
          <w:rFonts w:ascii="Times New Roman" w:hAnsi="Times New Roman"/>
          <w:bCs/>
          <w:sz w:val="20"/>
          <w:szCs w:val="20"/>
        </w:rPr>
        <w:t xml:space="preserve">□ </w:t>
      </w:r>
      <w:r w:rsidRPr="004A3E53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5CB01728" w14:textId="77777777" w:rsidR="004A3E53" w:rsidRPr="004A3E53" w:rsidRDefault="004A3E53" w:rsidP="004A3E5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4A3E53">
        <w:rPr>
          <w:rFonts w:ascii="Times New Roman" w:hAnsi="Times New Roman"/>
          <w:bCs/>
          <w:sz w:val="20"/>
          <w:szCs w:val="20"/>
        </w:rPr>
        <w:t xml:space="preserve">□ </w:t>
      </w:r>
      <w:r w:rsidRPr="004A3E53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6A753AB6" w14:textId="77777777" w:rsidR="004A3E53" w:rsidRPr="004A3E53" w:rsidRDefault="004A3E53" w:rsidP="004A3E5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4A3E53" w:rsidRPr="004A3E53" w14:paraId="3EA0EA6B" w14:textId="77777777" w:rsidTr="004A3E5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A4883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C8EBF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D2855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4A3E53" w:rsidRPr="004A3E53" w14:paraId="75AF335B" w14:textId="77777777" w:rsidTr="004A3E5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DE4C9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ECBA9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7E7A9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A3E53" w:rsidRPr="004A3E53" w14:paraId="4BF7C742" w14:textId="77777777" w:rsidTr="004A3E5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218A7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9C68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FE2C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BA410AE" w14:textId="77777777" w:rsidR="004A3E53" w:rsidRPr="004A3E53" w:rsidRDefault="004A3E53" w:rsidP="004A3E5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14:paraId="6020DE04" w14:textId="77777777" w:rsidR="004A3E53" w:rsidRPr="004A3E53" w:rsidRDefault="004A3E53" w:rsidP="004A3E5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4A3E53" w:rsidRPr="004A3E53" w14:paraId="0EFD5BE0" w14:textId="77777777" w:rsidTr="004A3E5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23490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774D8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A57F6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4A3E53" w:rsidRPr="004A3E53" w14:paraId="79644591" w14:textId="77777777" w:rsidTr="004A3E5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A5C3F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9563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CA8CA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A3E53" w:rsidRPr="004A3E53" w14:paraId="4D3B65B7" w14:textId="77777777" w:rsidTr="004A3E5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DB301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8F36B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49B5" w14:textId="77777777" w:rsidR="004A3E53" w:rsidRPr="004A3E53" w:rsidRDefault="004A3E53" w:rsidP="004A3E53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E9E46C4" w14:textId="7ABA09D3" w:rsidR="00E21BB4" w:rsidRPr="004A3E53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_____________________________________________________________________</w:t>
      </w:r>
    </w:p>
    <w:p w14:paraId="390D8F11" w14:textId="77777777" w:rsidR="00E21BB4" w:rsidRPr="004A3E5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4A3E5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4A3E53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4A3E53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4A3E53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4A3E53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8364C0D" w14:textId="77777777" w:rsidR="00C62F57" w:rsidRPr="004A3E53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36107680" w14:textId="77777777" w:rsidR="00C62F57" w:rsidRPr="004A3E53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309ED5EE" w14:textId="77777777" w:rsidR="00721D87" w:rsidRPr="004A3E53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4A3E53">
        <w:rPr>
          <w:rFonts w:ascii="Times New Roman" w:hAnsi="Times New Roman"/>
          <w:sz w:val="20"/>
          <w:szCs w:val="20"/>
        </w:rPr>
        <w:t>ych</w:t>
      </w:r>
      <w:proofErr w:type="spellEnd"/>
      <w:r w:rsidRPr="004A3E53">
        <w:rPr>
          <w:rFonts w:ascii="Times New Roman" w:hAnsi="Times New Roman"/>
          <w:sz w:val="20"/>
          <w:szCs w:val="20"/>
        </w:rPr>
        <w:t xml:space="preserve"> podmiotu/ów udostępniając</w:t>
      </w:r>
      <w:r w:rsidR="00721D87" w:rsidRPr="004A3E53">
        <w:rPr>
          <w:rFonts w:ascii="Times New Roman" w:hAnsi="Times New Roman"/>
          <w:sz w:val="20"/>
          <w:szCs w:val="20"/>
        </w:rPr>
        <w:t>ego/</w:t>
      </w:r>
      <w:proofErr w:type="spellStart"/>
      <w:r w:rsidRPr="004A3E53">
        <w:rPr>
          <w:rFonts w:ascii="Times New Roman" w:hAnsi="Times New Roman"/>
          <w:sz w:val="20"/>
          <w:szCs w:val="20"/>
        </w:rPr>
        <w:t>ych</w:t>
      </w:r>
      <w:proofErr w:type="spellEnd"/>
      <w:r w:rsidRPr="004A3E53">
        <w:rPr>
          <w:rFonts w:ascii="Times New Roman" w:hAnsi="Times New Roman"/>
          <w:sz w:val="20"/>
          <w:szCs w:val="20"/>
        </w:rPr>
        <w:t xml:space="preserve"> zasoby: </w:t>
      </w:r>
    </w:p>
    <w:p w14:paraId="5881E599" w14:textId="77777777" w:rsidR="00721D87" w:rsidRPr="004A3E5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……………</w:t>
      </w:r>
      <w:r w:rsidR="00721D87" w:rsidRPr="004A3E53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0A520C21" w14:textId="77777777" w:rsidR="00721D87" w:rsidRPr="004A3E5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A3E53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08A816E6" w14:textId="77777777" w:rsidR="00721D87" w:rsidRPr="004A3E53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33831EEB" w14:textId="77777777" w:rsidR="00E21BB4" w:rsidRPr="004A3E5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……………</w:t>
      </w:r>
      <w:r w:rsidR="00721D87" w:rsidRPr="004A3E53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4A3E53">
        <w:rPr>
          <w:rFonts w:ascii="Times New Roman" w:hAnsi="Times New Roman"/>
          <w:sz w:val="20"/>
          <w:szCs w:val="20"/>
        </w:rPr>
        <w:t>………………………….</w:t>
      </w:r>
    </w:p>
    <w:p w14:paraId="4845DB09" w14:textId="77777777" w:rsidR="00E21BB4" w:rsidRPr="004A3E5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4A3E53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3AF0D4EB" w14:textId="77777777" w:rsidR="00C62F57" w:rsidRPr="004A3E5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4A3E53" w14:paraId="5A19736A" w14:textId="77777777" w:rsidTr="00CD4DD1">
        <w:tc>
          <w:tcPr>
            <w:tcW w:w="9104" w:type="dxa"/>
            <w:shd w:val="clear" w:color="auto" w:fill="D9D9D9"/>
          </w:tcPr>
          <w:p w14:paraId="4424FD62" w14:textId="77777777" w:rsidR="00BE6F04" w:rsidRPr="004A3E5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1D6D890B" w14:textId="77777777" w:rsidR="00FE4E2B" w:rsidRPr="004A3E53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A3E5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4A3E53" w14:paraId="4417D271" w14:textId="77777777" w:rsidTr="00847232">
        <w:tc>
          <w:tcPr>
            <w:tcW w:w="9104" w:type="dxa"/>
            <w:shd w:val="clear" w:color="auto" w:fill="D9D9D9"/>
          </w:tcPr>
          <w:p w14:paraId="0E2F352E" w14:textId="77777777" w:rsidR="00E426EB" w:rsidRPr="004A3E5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60F123BF" w14:textId="77777777" w:rsidR="00E426EB" w:rsidRPr="004A3E5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DF54967" w14:textId="77777777" w:rsidR="00E426EB" w:rsidRPr="004A3E5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60DC749" w14:textId="77777777" w:rsidR="00E426EB" w:rsidRPr="004A3E5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9A337AD" w14:textId="77777777" w:rsidR="00E426EB" w:rsidRPr="004A3E5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4A3E53">
        <w:rPr>
          <w:rFonts w:ascii="Times New Roman" w:hAnsi="Times New Roman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14:paraId="459BC0DD" w14:textId="77777777" w:rsidR="00E426EB" w:rsidRPr="004A3E5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342B009" w14:textId="77777777" w:rsidR="00E426EB" w:rsidRPr="004A3E5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4A3E5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0680344" w14:textId="77777777" w:rsidR="00E426EB" w:rsidRPr="004A3E5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15211D0" w14:textId="77777777" w:rsidR="0012157F" w:rsidRPr="004A3E53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8787ECC" w14:textId="77777777" w:rsidR="004A3E53" w:rsidRPr="004A3E53" w:rsidRDefault="004A3E53" w:rsidP="004A3E5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i/>
          <w:sz w:val="20"/>
          <w:szCs w:val="20"/>
        </w:rPr>
        <w:t>Oświadczenie musi być podpisane kwalifikowanym podpisem  elektronicznym lub podpisem  zaufanym lub podpisem  osobistym przez osobę upoważnioną</w:t>
      </w:r>
    </w:p>
    <w:p w14:paraId="64821554" w14:textId="77777777" w:rsidR="00524951" w:rsidRPr="004A3E53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ab/>
      </w:r>
      <w:r w:rsidRPr="004A3E53">
        <w:rPr>
          <w:rFonts w:ascii="Times New Roman" w:hAnsi="Times New Roman"/>
          <w:sz w:val="20"/>
          <w:szCs w:val="20"/>
        </w:rPr>
        <w:tab/>
      </w:r>
      <w:r w:rsidRPr="004A3E53">
        <w:rPr>
          <w:rFonts w:ascii="Times New Roman" w:hAnsi="Times New Roman"/>
          <w:sz w:val="20"/>
          <w:szCs w:val="20"/>
        </w:rPr>
        <w:tab/>
      </w:r>
      <w:r w:rsidRPr="004A3E53">
        <w:rPr>
          <w:rFonts w:ascii="Times New Roman" w:hAnsi="Times New Roman"/>
          <w:sz w:val="20"/>
          <w:szCs w:val="20"/>
        </w:rPr>
        <w:tab/>
      </w:r>
      <w:r w:rsidRPr="004A3E53">
        <w:rPr>
          <w:rFonts w:ascii="Times New Roman" w:hAnsi="Times New Roman"/>
          <w:sz w:val="20"/>
          <w:szCs w:val="20"/>
        </w:rPr>
        <w:tab/>
      </w:r>
      <w:r w:rsidRPr="004A3E53">
        <w:rPr>
          <w:rFonts w:ascii="Times New Roman" w:hAnsi="Times New Roman"/>
          <w:sz w:val="20"/>
          <w:szCs w:val="20"/>
        </w:rPr>
        <w:tab/>
      </w:r>
      <w:r w:rsidRPr="004A3E53">
        <w:rPr>
          <w:rFonts w:ascii="Times New Roman" w:hAnsi="Times New Roman"/>
          <w:sz w:val="20"/>
          <w:szCs w:val="20"/>
        </w:rPr>
        <w:tab/>
      </w:r>
    </w:p>
    <w:p w14:paraId="6D791D44" w14:textId="77777777" w:rsidR="00524951" w:rsidRPr="004A3E5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63542103" w14:textId="455CC969" w:rsidR="00484F88" w:rsidRPr="004A3E53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4A3E5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B4B02" w14:textId="77777777" w:rsidR="00776456" w:rsidRDefault="00776456" w:rsidP="0038231F">
      <w:pPr>
        <w:spacing w:after="0" w:line="240" w:lineRule="auto"/>
      </w:pPr>
      <w:r>
        <w:separator/>
      </w:r>
    </w:p>
  </w:endnote>
  <w:endnote w:type="continuationSeparator" w:id="0">
    <w:p w14:paraId="4F0BD397" w14:textId="77777777" w:rsidR="00776456" w:rsidRDefault="007764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B7C6B" w14:textId="77777777" w:rsidR="009C17CA" w:rsidRDefault="009C17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17A1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2950C2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B61A5" w14:textId="77777777" w:rsidR="009C17CA" w:rsidRDefault="009C17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B5238" w14:textId="77777777" w:rsidR="00776456" w:rsidRDefault="00776456" w:rsidP="0038231F">
      <w:pPr>
        <w:spacing w:after="0" w:line="240" w:lineRule="auto"/>
      </w:pPr>
      <w:r>
        <w:separator/>
      </w:r>
    </w:p>
  </w:footnote>
  <w:footnote w:type="continuationSeparator" w:id="0">
    <w:p w14:paraId="3D2ED138" w14:textId="77777777" w:rsidR="00776456" w:rsidRDefault="00776456" w:rsidP="0038231F">
      <w:pPr>
        <w:spacing w:after="0" w:line="240" w:lineRule="auto"/>
      </w:pPr>
      <w:r>
        <w:continuationSeparator/>
      </w:r>
    </w:p>
  </w:footnote>
  <w:footnote w:id="1">
    <w:p w14:paraId="539258A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30602A5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444B7A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47358D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29C8E" w14:textId="77777777" w:rsidR="009C17CA" w:rsidRDefault="009C17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EE8469" w14:textId="77777777" w:rsidR="009C17CA" w:rsidRDefault="009C17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27F3B" w14:textId="77777777" w:rsidR="009C17CA" w:rsidRDefault="009C17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D1B00"/>
    <w:multiLevelType w:val="hybridMultilevel"/>
    <w:tmpl w:val="479A3ABE"/>
    <w:lvl w:ilvl="0" w:tplc="DACC4C7A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0171104">
    <w:abstractNumId w:val="12"/>
  </w:num>
  <w:num w:numId="2" w16cid:durableId="214003200">
    <w:abstractNumId w:val="0"/>
  </w:num>
  <w:num w:numId="3" w16cid:durableId="850872088">
    <w:abstractNumId w:val="11"/>
  </w:num>
  <w:num w:numId="4" w16cid:durableId="954554254">
    <w:abstractNumId w:val="14"/>
  </w:num>
  <w:num w:numId="5" w16cid:durableId="963316939">
    <w:abstractNumId w:val="13"/>
  </w:num>
  <w:num w:numId="6" w16cid:durableId="167602908">
    <w:abstractNumId w:val="10"/>
  </w:num>
  <w:num w:numId="7" w16cid:durableId="1218472818">
    <w:abstractNumId w:val="1"/>
  </w:num>
  <w:num w:numId="8" w16cid:durableId="1269779645">
    <w:abstractNumId w:val="6"/>
  </w:num>
  <w:num w:numId="9" w16cid:durableId="629482484">
    <w:abstractNumId w:val="4"/>
  </w:num>
  <w:num w:numId="10" w16cid:durableId="1981492448">
    <w:abstractNumId w:val="7"/>
  </w:num>
  <w:num w:numId="11" w16cid:durableId="994065153">
    <w:abstractNumId w:val="5"/>
  </w:num>
  <w:num w:numId="12" w16cid:durableId="1703478690">
    <w:abstractNumId w:val="9"/>
  </w:num>
  <w:num w:numId="13" w16cid:durableId="1376155924">
    <w:abstractNumId w:val="3"/>
  </w:num>
  <w:num w:numId="14" w16cid:durableId="1251432933">
    <w:abstractNumId w:val="2"/>
  </w:num>
  <w:num w:numId="15" w16cid:durableId="182846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45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7690E"/>
    <w:rsid w:val="0018769E"/>
    <w:rsid w:val="001902D2"/>
    <w:rsid w:val="001C6945"/>
    <w:rsid w:val="001D292F"/>
    <w:rsid w:val="001F027E"/>
    <w:rsid w:val="00203A40"/>
    <w:rsid w:val="0021246E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7078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3E53"/>
    <w:rsid w:val="004C4854"/>
    <w:rsid w:val="004D7E48"/>
    <w:rsid w:val="004F23F7"/>
    <w:rsid w:val="004F40EF"/>
    <w:rsid w:val="005103B9"/>
    <w:rsid w:val="00512A1E"/>
    <w:rsid w:val="00520174"/>
    <w:rsid w:val="00524951"/>
    <w:rsid w:val="00535E58"/>
    <w:rsid w:val="005434B3"/>
    <w:rsid w:val="00561084"/>
    <w:rsid w:val="005641F0"/>
    <w:rsid w:val="005A5067"/>
    <w:rsid w:val="005B11F3"/>
    <w:rsid w:val="005C39CA"/>
    <w:rsid w:val="005D580C"/>
    <w:rsid w:val="005E176A"/>
    <w:rsid w:val="005E24AA"/>
    <w:rsid w:val="005E3647"/>
    <w:rsid w:val="005E579C"/>
    <w:rsid w:val="006043B1"/>
    <w:rsid w:val="00612283"/>
    <w:rsid w:val="00634311"/>
    <w:rsid w:val="00641874"/>
    <w:rsid w:val="00650D6C"/>
    <w:rsid w:val="006676AE"/>
    <w:rsid w:val="0069267B"/>
    <w:rsid w:val="006A3A1F"/>
    <w:rsid w:val="006A52B6"/>
    <w:rsid w:val="006B53D6"/>
    <w:rsid w:val="006D536F"/>
    <w:rsid w:val="006F0034"/>
    <w:rsid w:val="006F3D32"/>
    <w:rsid w:val="007020E3"/>
    <w:rsid w:val="0070549D"/>
    <w:rsid w:val="00710937"/>
    <w:rsid w:val="007118F0"/>
    <w:rsid w:val="00721D87"/>
    <w:rsid w:val="0072560B"/>
    <w:rsid w:val="00746532"/>
    <w:rsid w:val="00751725"/>
    <w:rsid w:val="00755959"/>
    <w:rsid w:val="00756C8F"/>
    <w:rsid w:val="00757EFB"/>
    <w:rsid w:val="00776456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69E5"/>
    <w:rsid w:val="008757E1"/>
    <w:rsid w:val="00892E48"/>
    <w:rsid w:val="008C5709"/>
    <w:rsid w:val="008C6DF8"/>
    <w:rsid w:val="008D0487"/>
    <w:rsid w:val="008D33C8"/>
    <w:rsid w:val="008E073A"/>
    <w:rsid w:val="008F3B4E"/>
    <w:rsid w:val="008F5F77"/>
    <w:rsid w:val="0091264E"/>
    <w:rsid w:val="009169D4"/>
    <w:rsid w:val="00921F99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3C87"/>
    <w:rsid w:val="009C17CA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477A5"/>
    <w:rsid w:val="00B8005E"/>
    <w:rsid w:val="00B90E42"/>
    <w:rsid w:val="00BB0C3C"/>
    <w:rsid w:val="00BD7708"/>
    <w:rsid w:val="00BE6F04"/>
    <w:rsid w:val="00C014B5"/>
    <w:rsid w:val="00C02B93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48A9"/>
    <w:rsid w:val="00D23F3D"/>
    <w:rsid w:val="00D2702A"/>
    <w:rsid w:val="00D27F63"/>
    <w:rsid w:val="00D34D9A"/>
    <w:rsid w:val="00D409DE"/>
    <w:rsid w:val="00D42C9B"/>
    <w:rsid w:val="00D442D6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554E7"/>
    <w:rsid w:val="00E60C28"/>
    <w:rsid w:val="00E64482"/>
    <w:rsid w:val="00E65685"/>
    <w:rsid w:val="00E73190"/>
    <w:rsid w:val="00E73CEB"/>
    <w:rsid w:val="00E74141"/>
    <w:rsid w:val="00EA768C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72C5E2"/>
  <w15:docId w15:val="{BDD4EB24-B86A-43D7-BCE6-62A9D7332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35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792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2025-03-17T08:26:00Z</cp:lastPrinted>
  <dcterms:created xsi:type="dcterms:W3CDTF">2025-04-15T10:51:00Z</dcterms:created>
  <dcterms:modified xsi:type="dcterms:W3CDTF">2025-04-15T10:51:00Z</dcterms:modified>
</cp:coreProperties>
</file>