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</w:t>
      </w:r>
      <w:bookmarkStart w:id="0" w:name="_GoBack"/>
      <w:bookmarkEnd w:id="0"/>
      <w:r w:rsidRPr="00471999">
        <w:rPr>
          <w:rFonts w:ascii="Verdana" w:hAnsi="Verdana"/>
        </w:rPr>
        <w:t>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67EB2C43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DB67D8" w:rsidRPr="00DB67D8">
        <w:rPr>
          <w:rFonts w:ascii="Verdana" w:hAnsi="Verdana"/>
          <w:b/>
          <w:lang w:val="x-none"/>
        </w:rPr>
        <w:t>Usługa przeprowadzenia szkolenia w zakresie zarządzania jakością w przemyśle motoryzacyjnym - szkolenie z zakresu normy IATF 16949:2016 dla kadry dydaktycznej kierunku Inżynieria Produkcji i Jakości (II st.) na Wydziale Metali Nieżelaznych w ramach projektu KOMPAS AGH - DE-dzp.272-168/25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98DBE" w14:textId="77777777" w:rsidR="00AD2D20" w:rsidRDefault="00AD2D20">
      <w:r>
        <w:separator/>
      </w:r>
    </w:p>
  </w:endnote>
  <w:endnote w:type="continuationSeparator" w:id="0">
    <w:p w14:paraId="45027862" w14:textId="77777777" w:rsidR="00AD2D20" w:rsidRDefault="00AD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7FADC" w14:textId="77777777" w:rsidR="00AD2D20" w:rsidRDefault="00AD2D20">
      <w:r>
        <w:separator/>
      </w:r>
    </w:p>
  </w:footnote>
  <w:footnote w:type="continuationSeparator" w:id="0">
    <w:p w14:paraId="1D17E86D" w14:textId="77777777" w:rsidR="00AD2D20" w:rsidRDefault="00AD2D20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140C02"/>
    <w:rsid w:val="001B7E1F"/>
    <w:rsid w:val="00210E8E"/>
    <w:rsid w:val="00276C10"/>
    <w:rsid w:val="002F52AA"/>
    <w:rsid w:val="003A3581"/>
    <w:rsid w:val="003C4112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B67D8"/>
    <w:rsid w:val="00DD0E3C"/>
    <w:rsid w:val="00DD5BF2"/>
    <w:rsid w:val="00E215D4"/>
    <w:rsid w:val="00E47614"/>
    <w:rsid w:val="00F213FB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2025-04-15T11:49:00Z</dcterms:created>
  <dcterms:modified xsi:type="dcterms:W3CDTF">2025-04-15T11:49:00Z</dcterms:modified>
</cp:coreProperties>
</file>