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2EC2F740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7C1D3B" w:rsidRPr="007C1D3B">
        <w:rPr>
          <w:rFonts w:ascii="Verdana" w:hAnsi="Verdana"/>
          <w:b/>
          <w:bCs/>
        </w:rPr>
        <w:t>Usługa przeprowadzenia szkolenia w zakresie zarządzania jakością w przemyśle motoryzacyjnym – szkolenie z zakresu normy IATF 16949:2016 dla kadry dydaktycznej kierunku Inżynieria Produkcji i Jakości (II st.) na Wydziale Metali Nieżelaznych w ramach projektu KOMPAS AGH - DE-dzp.272-168/25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37FA6B8D" w14:textId="236DA381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3B75D2" w:rsidRPr="003B75D2">
              <w:rPr>
                <w:rFonts w:ascii="Verdana" w:hAnsi="Verdana"/>
                <w:iCs/>
              </w:rPr>
              <w:t>co najmniej</w:t>
            </w:r>
            <w:r w:rsidR="00863254" w:rsidRPr="00863254">
              <w:rPr>
                <w:rFonts w:ascii="Verdana" w:hAnsi="Verdana"/>
                <w:iCs/>
              </w:rPr>
              <w:t xml:space="preserve"> </w:t>
            </w:r>
            <w:r w:rsidR="003F5C9B">
              <w:rPr>
                <w:rFonts w:ascii="Verdana" w:hAnsi="Verdana"/>
                <w:iCs/>
              </w:rPr>
              <w:t>3</w:t>
            </w:r>
            <w:r w:rsidR="00863254" w:rsidRPr="00863254">
              <w:rPr>
                <w:rFonts w:ascii="Verdana" w:hAnsi="Verdana"/>
                <w:iCs/>
              </w:rPr>
              <w:t xml:space="preserve"> szkoleń </w:t>
            </w:r>
            <w:r w:rsidR="007C1D3B" w:rsidRPr="007C1D3B">
              <w:rPr>
                <w:rFonts w:ascii="Verdana" w:hAnsi="Verdana"/>
                <w:iCs/>
              </w:rPr>
              <w:t>w zakresie zarządzania jakością w przemyśle motoryzacyjnym, z zakresu normy IATF 16949:2016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7F4DA06" w14:textId="69CBEBD7" w:rsidR="009C7660" w:rsidRPr="00A87FF1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EA043D" w:rsidRPr="00A87FF1" w14:paraId="63E3FF4F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0CD36239" w14:textId="77777777" w:rsidR="00EA043D" w:rsidRDefault="00EA043D" w:rsidP="00EA043D">
            <w:pPr>
              <w:rPr>
                <w:rFonts w:ascii="Verdana" w:hAnsi="Verdana"/>
              </w:rPr>
            </w:pPr>
          </w:p>
          <w:p w14:paraId="58F80D3E" w14:textId="77777777" w:rsidR="00EA043D" w:rsidRDefault="00EA043D" w:rsidP="00EA043D">
            <w:pPr>
              <w:rPr>
                <w:rFonts w:ascii="Verdana" w:hAnsi="Verdana"/>
              </w:rPr>
            </w:pPr>
          </w:p>
          <w:p w14:paraId="6F345847" w14:textId="77777777" w:rsidR="00EA043D" w:rsidRDefault="00EA043D" w:rsidP="00EA043D">
            <w:pPr>
              <w:rPr>
                <w:rFonts w:ascii="Verdana" w:hAnsi="Verdana"/>
              </w:rPr>
            </w:pPr>
          </w:p>
          <w:p w14:paraId="7B5809C9" w14:textId="3F20FA6F" w:rsidR="00EA043D" w:rsidRPr="00A87FF1" w:rsidRDefault="00EA043D" w:rsidP="00EA043D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7B7C6617" w14:textId="77777777" w:rsidR="00EA043D" w:rsidRPr="00A87FF1" w:rsidRDefault="00EA043D" w:rsidP="00EA043D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6E658D25" w14:textId="77777777" w:rsidR="00EA043D" w:rsidRPr="00A87FF1" w:rsidRDefault="00EA043D" w:rsidP="00EA043D">
            <w:pPr>
              <w:rPr>
                <w:rFonts w:ascii="Verdana" w:hAnsi="Verdana"/>
              </w:rPr>
            </w:pPr>
          </w:p>
          <w:p w14:paraId="59AAB4C4" w14:textId="48E4A9F8" w:rsidR="00EA043D" w:rsidRDefault="00EA043D" w:rsidP="00EA043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9956037" w14:textId="2E89D0F1" w:rsidR="009C7660" w:rsidRPr="009C7660" w:rsidRDefault="009C7660" w:rsidP="00EA043D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we</w:t>
            </w:r>
            <w:bookmarkStart w:id="1" w:name="_GoBack"/>
            <w:bookmarkEnd w:id="1"/>
            <w:r w:rsidRPr="009C7660">
              <w:rPr>
                <w:rFonts w:ascii="Verdana" w:hAnsi="Verdana"/>
                <w:b/>
                <w:iCs/>
              </w:rPr>
              <w:t>ryfikację:</w:t>
            </w:r>
          </w:p>
          <w:p w14:paraId="43B2062C" w14:textId="7957D50E" w:rsidR="00EA043D" w:rsidRPr="00A87FF1" w:rsidRDefault="00EA043D" w:rsidP="00EA043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Pr="003B75D2">
              <w:rPr>
                <w:rFonts w:ascii="Verdana" w:hAnsi="Verdana"/>
                <w:iCs/>
              </w:rPr>
              <w:t>co najmniej</w:t>
            </w:r>
            <w:r w:rsidRPr="00863254">
              <w:rPr>
                <w:rFonts w:ascii="Verdana" w:hAnsi="Verdana"/>
                <w:iCs/>
              </w:rPr>
              <w:t xml:space="preserve"> </w:t>
            </w:r>
            <w:r>
              <w:rPr>
                <w:rFonts w:ascii="Verdana" w:hAnsi="Verdana"/>
                <w:iCs/>
              </w:rPr>
              <w:t>3</w:t>
            </w:r>
            <w:r w:rsidRPr="00863254">
              <w:rPr>
                <w:rFonts w:ascii="Verdana" w:hAnsi="Verdana"/>
                <w:iCs/>
              </w:rPr>
              <w:t xml:space="preserve"> szkoleń </w:t>
            </w:r>
            <w:r w:rsidRPr="007C1D3B">
              <w:rPr>
                <w:rFonts w:ascii="Verdana" w:hAnsi="Verdana"/>
                <w:iCs/>
              </w:rPr>
              <w:t>w zakresie zarządzania jakością w przemyśle motoryzacyjnym, z zakresu normy IATF 16949:2016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FA399E8" w14:textId="77777777" w:rsidR="00EA043D" w:rsidRDefault="00EA043D" w:rsidP="00EA043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62541D8A" w14:textId="77777777" w:rsidR="00EA043D" w:rsidRPr="00A87FF1" w:rsidRDefault="00EA043D" w:rsidP="00EA043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FFE232E" w14:textId="77777777" w:rsidR="00EA043D" w:rsidRPr="00A87FF1" w:rsidRDefault="00EA043D" w:rsidP="00EA043D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04E5A2AA" w14:textId="77777777" w:rsidR="00EA043D" w:rsidRDefault="00EA043D" w:rsidP="00866510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4BBD3C90" w14:textId="77777777" w:rsidR="00EA043D" w:rsidRDefault="00EA043D" w:rsidP="00EA043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BD3C5C" w14:textId="77777777" w:rsidR="00EA043D" w:rsidRDefault="00EA043D" w:rsidP="00EA043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D301B2" w14:textId="35C939DA" w:rsidR="00EA043D" w:rsidRPr="00A87FF1" w:rsidRDefault="00EA043D" w:rsidP="00EA043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89E16F7" w14:textId="35F4C276" w:rsidR="00EA043D" w:rsidRPr="00A87FF1" w:rsidRDefault="00EA043D" w:rsidP="00EA043D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F04A09" w14:textId="77777777" w:rsidR="00856255" w:rsidRDefault="00856255">
      <w:r>
        <w:separator/>
      </w:r>
    </w:p>
  </w:endnote>
  <w:endnote w:type="continuationSeparator" w:id="0">
    <w:p w14:paraId="13206FF8" w14:textId="77777777" w:rsidR="00856255" w:rsidRDefault="0085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E5ABD" w14:textId="77777777" w:rsidR="00856255" w:rsidRDefault="00856255">
      <w:r>
        <w:separator/>
      </w:r>
    </w:p>
  </w:footnote>
  <w:footnote w:type="continuationSeparator" w:id="0">
    <w:p w14:paraId="4A7D553F" w14:textId="77777777" w:rsidR="00856255" w:rsidRDefault="00856255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22664"/>
    <w:rsid w:val="00D67C47"/>
    <w:rsid w:val="00D93916"/>
    <w:rsid w:val="00DE7EDF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2025-04-17T08:53:00Z</cp:lastPrinted>
  <dcterms:created xsi:type="dcterms:W3CDTF">2025-04-17T08:53:00Z</dcterms:created>
  <dcterms:modified xsi:type="dcterms:W3CDTF">2025-04-17T08:53:00Z</dcterms:modified>
</cp:coreProperties>
</file>